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937DA" w14:textId="77777777" w:rsidR="00F44847" w:rsidRDefault="00F44847" w:rsidP="00A35BF5">
      <w:pPr>
        <w:pStyle w:val="Koptekst"/>
        <w:jc w:val="right"/>
        <w:rPr>
          <w:i/>
          <w:iCs/>
          <w:color w:val="E00049"/>
          <w:sz w:val="18"/>
          <w:szCs w:val="18"/>
        </w:rPr>
      </w:pPr>
    </w:p>
    <w:p w14:paraId="4F0933E9" w14:textId="2A923D2D" w:rsidR="00A35BF5" w:rsidRPr="00BB29AC" w:rsidRDefault="00A35BF5" w:rsidP="00A35BF5">
      <w:pPr>
        <w:pStyle w:val="Koptekst"/>
        <w:jc w:val="right"/>
        <w:rPr>
          <w:i/>
          <w:iCs/>
          <w:color w:val="E00049"/>
          <w:sz w:val="18"/>
          <w:szCs w:val="18"/>
        </w:rPr>
      </w:pPr>
      <w:r w:rsidRPr="00BB29AC">
        <w:rPr>
          <w:noProof/>
        </w:rPr>
        <w:drawing>
          <wp:anchor distT="0" distB="0" distL="114300" distR="114300" simplePos="0" relativeHeight="251659264" behindDoc="0" locked="0" layoutInCell="1" allowOverlap="1" wp14:anchorId="2F195E24" wp14:editId="7B3D6583">
            <wp:simplePos x="0" y="0"/>
            <wp:positionH relativeFrom="column">
              <wp:posOffset>5573061</wp:posOffset>
            </wp:positionH>
            <wp:positionV relativeFrom="paragraph">
              <wp:posOffset>-34825</wp:posOffset>
            </wp:positionV>
            <wp:extent cx="679784" cy="260014"/>
            <wp:effectExtent l="0" t="0" r="6350" b="698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784" cy="260014"/>
                    </a:xfrm>
                    <a:prstGeom prst="rect">
                      <a:avLst/>
                    </a:prstGeom>
                  </pic:spPr>
                </pic:pic>
              </a:graphicData>
            </a:graphic>
          </wp:anchor>
        </w:drawing>
      </w:r>
      <w:r w:rsidRPr="00BB29AC">
        <w:rPr>
          <w:i/>
          <w:iCs/>
          <w:color w:val="E00049"/>
          <w:sz w:val="18"/>
          <w:szCs w:val="18"/>
        </w:rPr>
        <w:t xml:space="preserve"> EBA Lager Onderwijs – academiejaar 202</w:t>
      </w:r>
      <w:r w:rsidR="00453900">
        <w:rPr>
          <w:i/>
          <w:iCs/>
          <w:color w:val="E00049"/>
          <w:sz w:val="18"/>
          <w:szCs w:val="18"/>
        </w:rPr>
        <w:t>5</w:t>
      </w:r>
      <w:r w:rsidRPr="00BB29AC">
        <w:rPr>
          <w:i/>
          <w:iCs/>
          <w:color w:val="E00049"/>
          <w:sz w:val="18"/>
          <w:szCs w:val="18"/>
        </w:rPr>
        <w:t>-202</w:t>
      </w:r>
      <w:r w:rsidR="00453900">
        <w:rPr>
          <w:i/>
          <w:iCs/>
          <w:color w:val="E00049"/>
          <w:sz w:val="18"/>
          <w:szCs w:val="18"/>
        </w:rPr>
        <w:t>6</w:t>
      </w:r>
    </w:p>
    <w:p w14:paraId="19CF75BC" w14:textId="77777777" w:rsidR="00A35BF5" w:rsidRDefault="00A35BF5" w:rsidP="00CF28BB">
      <w:pPr>
        <w:spacing w:after="160" w:line="259" w:lineRule="auto"/>
        <w:rPr>
          <w:rFonts w:eastAsia="Calibri"/>
          <w:b/>
          <w:bCs/>
          <w:color w:val="002060"/>
          <w:sz w:val="22"/>
          <w:szCs w:val="22"/>
          <w:lang w:val="nl-BE" w:eastAsia="en-US"/>
        </w:rPr>
      </w:pPr>
    </w:p>
    <w:p w14:paraId="1476FAA0" w14:textId="46E47DD8" w:rsidR="00CF28BB" w:rsidRPr="00CF28BB" w:rsidRDefault="00CF28BB" w:rsidP="00CF28BB">
      <w:pPr>
        <w:spacing w:after="160" w:line="259" w:lineRule="auto"/>
        <w:rPr>
          <w:rFonts w:eastAsia="Calibri"/>
          <w:b/>
          <w:bCs/>
          <w:color w:val="002060"/>
          <w:sz w:val="22"/>
          <w:szCs w:val="22"/>
          <w:lang w:val="nl-BE" w:eastAsia="en-US"/>
        </w:rPr>
      </w:pPr>
      <w:r w:rsidRPr="00CF28BB">
        <w:rPr>
          <w:rFonts w:eastAsia="Calibri"/>
          <w:b/>
          <w:bCs/>
          <w:color w:val="002060"/>
          <w:sz w:val="22"/>
          <w:szCs w:val="22"/>
          <w:lang w:val="nl-BE" w:eastAsia="en-US"/>
        </w:rPr>
        <w:t>Beste mentor, beste samen-opleider</w:t>
      </w:r>
    </w:p>
    <w:p w14:paraId="33799B8D"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Fijn dat je de begeleiding van jouw student zo ter harte neemt!</w:t>
      </w:r>
    </w:p>
    <w:p w14:paraId="5B513861"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Met dit </w:t>
      </w:r>
      <w:r w:rsidRPr="00CF28BB">
        <w:rPr>
          <w:rFonts w:eastAsia="Calibri"/>
          <w:b/>
          <w:bCs/>
          <w:color w:val="E00049"/>
          <w:sz w:val="24"/>
          <w:lang w:val="nl-BE" w:eastAsia="en-US"/>
        </w:rPr>
        <w:t>evaluatiedocument</w:t>
      </w:r>
      <w:r w:rsidRPr="00CF28BB">
        <w:rPr>
          <w:rFonts w:eastAsia="Calibri"/>
          <w:color w:val="E00049"/>
          <w:sz w:val="24"/>
          <w:lang w:val="nl-BE" w:eastAsia="en-US"/>
        </w:rPr>
        <w:t xml:space="preserve"> </w:t>
      </w:r>
      <w:r w:rsidRPr="00CF28BB">
        <w:rPr>
          <w:rFonts w:eastAsia="Calibri"/>
          <w:color w:val="002060"/>
          <w:sz w:val="22"/>
          <w:szCs w:val="22"/>
          <w:lang w:val="nl-BE" w:eastAsia="en-US"/>
        </w:rPr>
        <w:t xml:space="preserve">willen we jouw kijk op je stagiair(e) helder in beeld krijgen. Jouw bijdrage in de beeldvorming van onze student is immers erg belangrijk om te kunnen oordelen over haar/zijn praktijk. </w:t>
      </w:r>
    </w:p>
    <w:p w14:paraId="55ECB801"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Mogen we je daarom vragen om het document achteraan zo concreet mogelijk in te vullen. </w:t>
      </w:r>
    </w:p>
    <w:p w14:paraId="755BE53D" w14:textId="23981391"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In deze bundel vind je de nodige kaders om je student te kunnen plaatsen in het geheel van de opleiding leraar lager onderwijs. In </w:t>
      </w:r>
      <w:r w:rsidR="008A1572">
        <w:rPr>
          <w:rFonts w:eastAsia="Calibri"/>
          <w:color w:val="002060"/>
          <w:sz w:val="22"/>
          <w:szCs w:val="22"/>
          <w:lang w:val="nl-BE" w:eastAsia="en-US"/>
        </w:rPr>
        <w:t>het</w:t>
      </w:r>
      <w:r w:rsidRPr="00CF28BB">
        <w:rPr>
          <w:rFonts w:eastAsia="Calibri"/>
          <w:color w:val="002060"/>
          <w:sz w:val="22"/>
          <w:szCs w:val="22"/>
          <w:lang w:val="nl-BE" w:eastAsia="en-US"/>
        </w:rPr>
        <w:t xml:space="preserve"> </w:t>
      </w:r>
      <w:r w:rsidRPr="00CF28BB">
        <w:rPr>
          <w:rFonts w:eastAsia="Calibri"/>
          <w:b/>
          <w:bCs/>
          <w:i/>
          <w:iCs/>
          <w:color w:val="002060"/>
          <w:sz w:val="22"/>
          <w:szCs w:val="22"/>
          <w:lang w:val="nl-BE" w:eastAsia="en-US"/>
        </w:rPr>
        <w:t>beheersingsniveau</w:t>
      </w:r>
      <w:r w:rsidRPr="00CF28BB">
        <w:rPr>
          <w:rFonts w:eastAsia="Calibri"/>
          <w:color w:val="002060"/>
          <w:sz w:val="22"/>
          <w:szCs w:val="22"/>
          <w:lang w:val="nl-BE" w:eastAsia="en-US"/>
        </w:rPr>
        <w:t xml:space="preserve"> van elk opleidingsjaar wordt beschreven wat we verwachten van een student voor elk aspect van het leraar zijn: </w:t>
      </w:r>
    </w:p>
    <w:p w14:paraId="61763E0F"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Niet alleen een inhoudelijk expert, maar ook een sterke begeleider van kinderen wanneer zij leren, niet alleen iemand die zicht heeft op zijn sterktes en zwaktes, maar ook iemand die weet wat leeft in de wereld... Maar bovenal en daarom steeds centraal: iemand die zelf verantwoordelijkheid opneemt voor zijn praktijk, die initiatief neemt, open en onderzoekend aan de slag is. </w:t>
      </w:r>
    </w:p>
    <w:p w14:paraId="1037AAAE"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Deze kwaliteiten herken je in alle beheersingsniveaus, van elke opleidingsfase dus, maar de mate waarin een student zich steeds verder verdiept, verschilt. Laat de beheersingsniveaus daarom een hulp zijn bij het observeren, begeleiden en beoordelen van onze studenten. </w:t>
      </w:r>
    </w:p>
    <w:p w14:paraId="429B97E6"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Achteraan in de bundel vind je het </w:t>
      </w:r>
      <w:r w:rsidRPr="00CF28BB">
        <w:rPr>
          <w:rFonts w:eastAsia="Calibri"/>
          <w:b/>
          <w:bCs/>
          <w:i/>
          <w:iCs/>
          <w:color w:val="002060"/>
          <w:sz w:val="22"/>
          <w:szCs w:val="22"/>
          <w:lang w:val="nl-BE" w:eastAsia="en-US"/>
        </w:rPr>
        <w:t>invuldocument</w:t>
      </w:r>
      <w:r w:rsidRPr="00CF28BB">
        <w:rPr>
          <w:rFonts w:eastAsia="Calibri"/>
          <w:color w:val="002060"/>
          <w:sz w:val="22"/>
          <w:szCs w:val="22"/>
          <w:lang w:val="nl-BE" w:eastAsia="en-US"/>
        </w:rPr>
        <w:t xml:space="preserve"> waarin we je vragen om jouw evaluatie uit te schrijven. Op die manier wordt het beeld over de student steeds concreter.</w:t>
      </w:r>
    </w:p>
    <w:p w14:paraId="661F1F5B"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Erg bedankt voor je engagement om dat zo zorgvuldig te doen!</w:t>
      </w:r>
    </w:p>
    <w:p w14:paraId="5302C6DD" w14:textId="01510DA2" w:rsidR="00CF28BB" w:rsidRDefault="00CF28BB" w:rsidP="00CF28BB">
      <w:pPr>
        <w:spacing w:after="160" w:line="259" w:lineRule="auto"/>
        <w:rPr>
          <w:rFonts w:eastAsia="Calibri"/>
          <w:color w:val="002060"/>
          <w:sz w:val="22"/>
          <w:szCs w:val="22"/>
          <w:lang w:val="nl-BE" w:eastAsia="en-US"/>
        </w:rPr>
      </w:pPr>
    </w:p>
    <w:p w14:paraId="1D84AE29" w14:textId="77777777" w:rsidR="00A35BF5" w:rsidRPr="00CF28BB" w:rsidRDefault="00A35BF5" w:rsidP="00CF28BB">
      <w:pPr>
        <w:spacing w:after="160" w:line="259" w:lineRule="auto"/>
        <w:rPr>
          <w:rFonts w:eastAsia="Calibri"/>
          <w:color w:val="002060"/>
          <w:sz w:val="22"/>
          <w:szCs w:val="22"/>
          <w:lang w:val="nl-BE" w:eastAsia="en-US"/>
        </w:rPr>
      </w:pPr>
    </w:p>
    <w:p w14:paraId="4160686C" w14:textId="14BF42D7" w:rsidR="00CF28BB" w:rsidRDefault="00CF28BB" w:rsidP="00CF28BB">
      <w:r w:rsidRPr="00CF28BB">
        <w:rPr>
          <w:rFonts w:eastAsia="Calibri"/>
          <w:noProof/>
          <w:sz w:val="22"/>
          <w:szCs w:val="22"/>
          <w:lang w:val="nl-BE" w:eastAsia="en-US"/>
        </w:rPr>
        <w:drawing>
          <wp:inline distT="0" distB="0" distL="0" distR="0" wp14:anchorId="44D87E4B" wp14:editId="4071CDF3">
            <wp:extent cx="5889458" cy="4132380"/>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49" t="23135" r="22599" b="11062"/>
                    <a:stretch/>
                  </pic:blipFill>
                  <pic:spPr bwMode="auto">
                    <a:xfrm>
                      <a:off x="0" y="0"/>
                      <a:ext cx="5928874" cy="4160036"/>
                    </a:xfrm>
                    <a:prstGeom prst="rect">
                      <a:avLst/>
                    </a:prstGeom>
                    <a:ln>
                      <a:noFill/>
                    </a:ln>
                    <a:extLst>
                      <a:ext uri="{53640926-AAD7-44D8-BBD7-CCE9431645EC}">
                        <a14:shadowObscured xmlns:a14="http://schemas.microsoft.com/office/drawing/2010/main"/>
                      </a:ext>
                    </a:extLst>
                  </pic:spPr>
                </pic:pic>
              </a:graphicData>
            </a:graphic>
          </wp:inline>
        </w:drawing>
      </w:r>
    </w:p>
    <w:p w14:paraId="0873DFAA" w14:textId="77777777" w:rsidR="00A35BF5" w:rsidRDefault="00A35BF5" w:rsidP="00CF28BB"/>
    <w:p w14:paraId="197089A1" w14:textId="4C1A96D5" w:rsidR="00CF28BB" w:rsidRDefault="00CF28BB" w:rsidP="002D05DE">
      <w:pPr>
        <w:ind w:left="-709"/>
      </w:pPr>
    </w:p>
    <w:p w14:paraId="0EF78B12" w14:textId="77777777" w:rsidR="00CF28BB" w:rsidRDefault="00CF28BB" w:rsidP="00CF28BB">
      <w:pPr>
        <w:ind w:left="-426"/>
        <w:sectPr w:rsidR="00CF28BB" w:rsidSect="002D05DE">
          <w:footerReference w:type="default" r:id="rId10"/>
          <w:pgSz w:w="11906" w:h="16838" w:code="9"/>
          <w:pgMar w:top="426" w:right="1134" w:bottom="851" w:left="1134"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p w14:paraId="499EEE28" w14:textId="77777777" w:rsidR="00CF28BB" w:rsidRDefault="00CF28BB" w:rsidP="00CF28BB">
      <w:pPr>
        <w:ind w:left="-426"/>
        <w:sectPr w:rsidR="00CF28BB" w:rsidSect="00F44847">
          <w:pgSz w:w="16838" w:h="11906" w:orient="landscape" w:code="9"/>
          <w:pgMar w:top="426" w:right="851" w:bottom="1134" w:left="851"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pPr>
      <w:r>
        <w:rPr>
          <w:noProof/>
        </w:rPr>
        <w:lastRenderedPageBreak/>
        <w:drawing>
          <wp:inline distT="0" distB="0" distL="0" distR="0" wp14:anchorId="3A840379" wp14:editId="3334EC88">
            <wp:extent cx="10050843" cy="7080160"/>
            <wp:effectExtent l="0" t="0" r="762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770" t="18284" r="19013" b="6302"/>
                    <a:stretch/>
                  </pic:blipFill>
                  <pic:spPr bwMode="auto">
                    <a:xfrm>
                      <a:off x="0" y="0"/>
                      <a:ext cx="10154987" cy="7153523"/>
                    </a:xfrm>
                    <a:prstGeom prst="rect">
                      <a:avLst/>
                    </a:prstGeom>
                    <a:ln>
                      <a:noFill/>
                    </a:ln>
                    <a:extLst>
                      <a:ext uri="{53640926-AAD7-44D8-BBD7-CCE9431645EC}">
                        <a14:shadowObscured xmlns:a14="http://schemas.microsoft.com/office/drawing/2010/main"/>
                      </a:ext>
                    </a:extLst>
                  </pic:spPr>
                </pic:pic>
              </a:graphicData>
            </a:graphic>
          </wp:inline>
        </w:drawing>
      </w:r>
    </w:p>
    <w:p w14:paraId="2641495D" w14:textId="77777777" w:rsidR="00CF28BB" w:rsidRDefault="00CF28BB" w:rsidP="00CF28BB">
      <w:pPr>
        <w:ind w:left="-426"/>
      </w:pPr>
      <w:r>
        <w:rPr>
          <w:noProof/>
        </w:rPr>
        <w:lastRenderedPageBreak/>
        <w:drawing>
          <wp:inline distT="0" distB="0" distL="0" distR="0" wp14:anchorId="3183A531" wp14:editId="566A01E5">
            <wp:extent cx="10118856" cy="710761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33" t="18282" r="18685" b="5691"/>
                    <a:stretch/>
                  </pic:blipFill>
                  <pic:spPr bwMode="auto">
                    <a:xfrm>
                      <a:off x="0" y="0"/>
                      <a:ext cx="10173418" cy="714594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ype="page"/>
      </w:r>
    </w:p>
    <w:p w14:paraId="31A84688" w14:textId="77777777" w:rsidR="00CF28BB" w:rsidRDefault="00CF28BB" w:rsidP="00CF28BB">
      <w:pPr>
        <w:ind w:left="-426"/>
      </w:pPr>
      <w:r>
        <w:rPr>
          <w:noProof/>
        </w:rPr>
        <w:lastRenderedPageBreak/>
        <w:drawing>
          <wp:inline distT="0" distB="0" distL="0" distR="0" wp14:anchorId="19AD24C2" wp14:editId="43EF797F">
            <wp:extent cx="10126413" cy="7095477"/>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65" t="17799" r="18415" b="5937"/>
                    <a:stretch/>
                  </pic:blipFill>
                  <pic:spPr bwMode="auto">
                    <a:xfrm>
                      <a:off x="0" y="0"/>
                      <a:ext cx="10177102" cy="713099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ype="page"/>
      </w:r>
    </w:p>
    <w:p w14:paraId="1FA6AFC4" w14:textId="77777777" w:rsidR="00CF28BB" w:rsidRDefault="00CF28BB" w:rsidP="00CF28BB">
      <w:pPr>
        <w:ind w:left="-426"/>
      </w:pPr>
      <w:r>
        <w:rPr>
          <w:noProof/>
        </w:rPr>
        <w:lastRenderedPageBreak/>
        <w:drawing>
          <wp:inline distT="0" distB="0" distL="0" distR="0" wp14:anchorId="05F02E01" wp14:editId="59B7D8A1">
            <wp:extent cx="10141527" cy="711469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64" t="17441" r="18211" b="5948"/>
                    <a:stretch/>
                  </pic:blipFill>
                  <pic:spPr bwMode="auto">
                    <a:xfrm>
                      <a:off x="0" y="0"/>
                      <a:ext cx="10180837" cy="7142274"/>
                    </a:xfrm>
                    <a:prstGeom prst="rect">
                      <a:avLst/>
                    </a:prstGeom>
                    <a:ln>
                      <a:noFill/>
                    </a:ln>
                    <a:extLst>
                      <a:ext uri="{53640926-AAD7-44D8-BBD7-CCE9431645EC}">
                        <a14:shadowObscured xmlns:a14="http://schemas.microsoft.com/office/drawing/2010/main"/>
                      </a:ext>
                    </a:extLst>
                  </pic:spPr>
                </pic:pic>
              </a:graphicData>
            </a:graphic>
          </wp:inline>
        </w:drawing>
      </w:r>
    </w:p>
    <w:p w14:paraId="58B1BC4E" w14:textId="77777777" w:rsidR="00CF28BB" w:rsidRDefault="00CF28BB" w:rsidP="00CF28BB">
      <w:pPr>
        <w:ind w:left="-284"/>
      </w:pPr>
      <w:r>
        <w:rPr>
          <w:noProof/>
        </w:rPr>
        <w:lastRenderedPageBreak/>
        <w:drawing>
          <wp:inline distT="0" distB="0" distL="0" distR="0" wp14:anchorId="260DABF8" wp14:editId="41CFE09F">
            <wp:extent cx="9975273" cy="7050670"/>
            <wp:effectExtent l="0" t="0" r="698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837" t="17801" r="18482" b="5947"/>
                    <a:stretch/>
                  </pic:blipFill>
                  <pic:spPr bwMode="auto">
                    <a:xfrm>
                      <a:off x="0" y="0"/>
                      <a:ext cx="10027550" cy="7087620"/>
                    </a:xfrm>
                    <a:prstGeom prst="rect">
                      <a:avLst/>
                    </a:prstGeom>
                    <a:ln>
                      <a:noFill/>
                    </a:ln>
                    <a:extLst>
                      <a:ext uri="{53640926-AAD7-44D8-BBD7-CCE9431645EC}">
                        <a14:shadowObscured xmlns:a14="http://schemas.microsoft.com/office/drawing/2010/main"/>
                      </a:ext>
                    </a:extLst>
                  </pic:spPr>
                </pic:pic>
              </a:graphicData>
            </a:graphic>
          </wp:inline>
        </w:drawing>
      </w:r>
    </w:p>
    <w:p w14:paraId="3591EED4" w14:textId="77777777" w:rsidR="00CF28BB" w:rsidRDefault="00CF28BB" w:rsidP="00CF28BB">
      <w:pPr>
        <w:ind w:left="-426"/>
      </w:pPr>
      <w:r>
        <w:rPr>
          <w:noProof/>
        </w:rPr>
        <w:lastRenderedPageBreak/>
        <w:drawing>
          <wp:inline distT="0" distB="0" distL="0" distR="0" wp14:anchorId="702ABD28" wp14:editId="1F898C15">
            <wp:extent cx="10065533" cy="705070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67" t="17803" r="18479" b="6290"/>
                    <a:stretch/>
                  </pic:blipFill>
                  <pic:spPr bwMode="auto">
                    <a:xfrm>
                      <a:off x="0" y="0"/>
                      <a:ext cx="10129138" cy="7095258"/>
                    </a:xfrm>
                    <a:prstGeom prst="rect">
                      <a:avLst/>
                    </a:prstGeom>
                    <a:ln>
                      <a:noFill/>
                    </a:ln>
                    <a:extLst>
                      <a:ext uri="{53640926-AAD7-44D8-BBD7-CCE9431645EC}">
                        <a14:shadowObscured xmlns:a14="http://schemas.microsoft.com/office/drawing/2010/main"/>
                      </a:ext>
                    </a:extLst>
                  </pic:spPr>
                </pic:pic>
              </a:graphicData>
            </a:graphic>
          </wp:inline>
        </w:drawing>
      </w:r>
    </w:p>
    <w:p w14:paraId="7C0D95AD" w14:textId="77777777" w:rsidR="00CF28BB" w:rsidRDefault="00CF28BB">
      <w:pPr>
        <w:sectPr w:rsidR="00CF28BB" w:rsidSect="00F44847">
          <w:pgSz w:w="16838" w:h="11906" w:orient="landscape" w:code="9"/>
          <w:pgMar w:top="426" w:right="851" w:bottom="1134" w:left="851"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tbl>
      <w:tblPr>
        <w:tblW w:w="0" w:type="auto"/>
        <w:tblLook w:val="04A0" w:firstRow="1" w:lastRow="0" w:firstColumn="1" w:lastColumn="0" w:noHBand="0" w:noVBand="1"/>
      </w:tblPr>
      <w:tblGrid>
        <w:gridCol w:w="2466"/>
        <w:gridCol w:w="3814"/>
        <w:gridCol w:w="3358"/>
      </w:tblGrid>
      <w:tr w:rsidR="00CF28BB" w14:paraId="027A1981" w14:textId="34DE1D85" w:rsidTr="00582DBF">
        <w:tc>
          <w:tcPr>
            <w:tcW w:w="2466" w:type="dxa"/>
            <w:vAlign w:val="center"/>
          </w:tcPr>
          <w:p w14:paraId="6FCBD5FD" w14:textId="74563D67" w:rsidR="00CF28BB" w:rsidRDefault="00CF28BB" w:rsidP="005D4239">
            <w:r>
              <w:lastRenderedPageBreak/>
              <w:br w:type="page"/>
            </w:r>
            <w:r>
              <w:br w:type="page"/>
            </w:r>
            <w:r w:rsidRPr="00D6530A">
              <w:rPr>
                <w:rFonts w:cs="Tahoma"/>
                <w:noProof/>
                <w:lang w:val="nl-BE" w:eastAsia="nl-BE"/>
              </w:rPr>
              <w:drawing>
                <wp:inline distT="0" distB="0" distL="0" distR="0" wp14:anchorId="23C6D700" wp14:editId="1E32ECF9">
                  <wp:extent cx="1428750" cy="628650"/>
                  <wp:effectExtent l="0" t="0" r="0" b="0"/>
                  <wp:docPr id="2" name="Afbeelding 1" descr="https://gallery.mailchimp.com/6d6afac4f546351752a1f1f54/images/f866437d-6e0e-47b8-8a8c-0df851073d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gallery.mailchimp.com/6d6afac4f546351752a1f1f54/images/f866437d-6e0e-47b8-8a8c-0df851073d6c.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628650"/>
                          </a:xfrm>
                          <a:prstGeom prst="rect">
                            <a:avLst/>
                          </a:prstGeom>
                          <a:noFill/>
                          <a:ln>
                            <a:noFill/>
                          </a:ln>
                        </pic:spPr>
                      </pic:pic>
                    </a:graphicData>
                  </a:graphic>
                </wp:inline>
              </w:drawing>
            </w:r>
          </w:p>
        </w:tc>
        <w:tc>
          <w:tcPr>
            <w:tcW w:w="6123" w:type="dxa"/>
            <w:vAlign w:val="bottom"/>
          </w:tcPr>
          <w:p w14:paraId="79DD2F3C" w14:textId="651883C9" w:rsidR="00CF28BB" w:rsidRPr="00B6132E" w:rsidRDefault="00CF28BB" w:rsidP="00816329">
            <w:pPr>
              <w:pStyle w:val="Kop1"/>
              <w:shd w:val="clear" w:color="auto" w:fill="FFFFFF"/>
              <w:rPr>
                <w:rFonts w:asciiTheme="minorHAnsi" w:hAnsiTheme="minorHAnsi"/>
                <w:bCs/>
                <w:color w:val="E00049"/>
                <w:szCs w:val="22"/>
                <w:u w:val="none"/>
              </w:rPr>
            </w:pPr>
            <w:r>
              <w:rPr>
                <w:rFonts w:asciiTheme="minorHAnsi" w:hAnsiTheme="minorHAnsi"/>
                <w:bCs/>
                <w:color w:val="E00049"/>
                <w:szCs w:val="22"/>
                <w:u w:val="none"/>
              </w:rPr>
              <w:t>Educatieve</w:t>
            </w:r>
            <w:r w:rsidRPr="00B6132E">
              <w:rPr>
                <w:rFonts w:asciiTheme="minorHAnsi" w:hAnsiTheme="minorHAnsi"/>
                <w:bCs/>
                <w:color w:val="E00049"/>
                <w:szCs w:val="22"/>
                <w:u w:val="none"/>
              </w:rPr>
              <w:t xml:space="preserve"> Bachelor Lager onderwijs</w:t>
            </w:r>
          </w:p>
          <w:p w14:paraId="356A1964" w14:textId="77777777" w:rsidR="00CF28BB" w:rsidRDefault="00CF28BB" w:rsidP="00816329">
            <w:pPr>
              <w:pStyle w:val="Kop1"/>
              <w:shd w:val="clear" w:color="auto" w:fill="FFFFFF"/>
              <w:rPr>
                <w:rFonts w:asciiTheme="minorHAnsi" w:hAnsiTheme="minorHAnsi" w:cs="Tahoma"/>
                <w:color w:val="262626"/>
                <w:sz w:val="18"/>
                <w:szCs w:val="18"/>
                <w:u w:val="none"/>
              </w:rPr>
            </w:pPr>
            <w:r>
              <w:rPr>
                <w:rFonts w:asciiTheme="minorHAnsi" w:hAnsiTheme="minorHAnsi" w:cs="Tahoma"/>
                <w:color w:val="262626"/>
                <w:sz w:val="18"/>
                <w:szCs w:val="18"/>
                <w:u w:val="none"/>
              </w:rPr>
              <w:t>Campus Diepenbeek, Agoralaan gebouw B, bus 4 - 3590 Diepenbeek</w:t>
            </w:r>
          </w:p>
          <w:p w14:paraId="425CF043" w14:textId="7F30C0EB" w:rsidR="00CF28BB" w:rsidRPr="00816329" w:rsidRDefault="00CF28BB" w:rsidP="00816329">
            <w:pPr>
              <w:pStyle w:val="Kop1"/>
              <w:shd w:val="clear" w:color="auto" w:fill="FFFFFF"/>
              <w:rPr>
                <w:u w:val="none"/>
              </w:rPr>
            </w:pPr>
            <w:r w:rsidRPr="00816329">
              <w:rPr>
                <w:rFonts w:asciiTheme="minorHAnsi" w:hAnsiTheme="minorHAnsi" w:cs="Tahoma"/>
                <w:color w:val="262626"/>
                <w:sz w:val="18"/>
                <w:szCs w:val="18"/>
                <w:u w:val="none"/>
              </w:rPr>
              <w:t>Tel. 011 18 0</w:t>
            </w:r>
            <w:r>
              <w:rPr>
                <w:rFonts w:asciiTheme="minorHAnsi" w:hAnsiTheme="minorHAnsi" w:cs="Tahoma"/>
                <w:color w:val="262626"/>
                <w:sz w:val="18"/>
                <w:szCs w:val="18"/>
                <w:u w:val="none"/>
              </w:rPr>
              <w:t>0</w:t>
            </w:r>
            <w:r w:rsidRPr="00816329">
              <w:rPr>
                <w:rFonts w:asciiTheme="minorHAnsi" w:hAnsiTheme="minorHAnsi" w:cs="Tahoma"/>
                <w:color w:val="262626"/>
                <w:sz w:val="18"/>
                <w:szCs w:val="18"/>
                <w:u w:val="none"/>
              </w:rPr>
              <w:t xml:space="preserve"> 00</w:t>
            </w:r>
          </w:p>
        </w:tc>
        <w:tc>
          <w:tcPr>
            <w:tcW w:w="6123" w:type="dxa"/>
          </w:tcPr>
          <w:p w14:paraId="481F3894" w14:textId="77777777" w:rsidR="00CF28BB" w:rsidRDefault="00CF28BB" w:rsidP="00816329">
            <w:pPr>
              <w:pStyle w:val="Kop1"/>
              <w:shd w:val="clear" w:color="auto" w:fill="FFFFFF"/>
              <w:rPr>
                <w:rFonts w:asciiTheme="minorHAnsi" w:hAnsiTheme="minorHAnsi"/>
                <w:bCs/>
                <w:color w:val="E00049"/>
                <w:szCs w:val="22"/>
                <w:u w:val="none"/>
              </w:rPr>
            </w:pPr>
          </w:p>
        </w:tc>
      </w:tr>
    </w:tbl>
    <w:p w14:paraId="21311134" w14:textId="77777777" w:rsidR="00D6530A" w:rsidRPr="002121DB" w:rsidRDefault="00D6530A" w:rsidP="005D4239">
      <w:pPr>
        <w:spacing w:line="360" w:lineRule="auto"/>
        <w:rPr>
          <w:rFonts w:cs="Arial"/>
          <w:sz w:val="16"/>
          <w:szCs w:val="16"/>
        </w:rPr>
      </w:pPr>
    </w:p>
    <w:p w14:paraId="726DB93A" w14:textId="201F691D" w:rsidR="00BB41EA" w:rsidRDefault="0002593E" w:rsidP="00A66D2B">
      <w:pPr>
        <w:rPr>
          <w:rFonts w:cs="Arial"/>
          <w:b/>
          <w:color w:val="C70F4C"/>
        </w:rPr>
      </w:pPr>
      <w:r w:rsidRPr="009157FE">
        <w:rPr>
          <w:rFonts w:cs="Arial"/>
          <w:b/>
          <w:color w:val="C70F4C"/>
        </w:rPr>
        <w:t>EVALUATIEDOCUMENT</w:t>
      </w:r>
      <w:r w:rsidR="007D6429">
        <w:rPr>
          <w:rFonts w:cs="Arial"/>
          <w:color w:val="C70F4C"/>
        </w:rPr>
        <w:t xml:space="preserve"> </w:t>
      </w:r>
      <w:r w:rsidR="00B63625" w:rsidRPr="00B63625">
        <w:rPr>
          <w:rFonts w:cs="Arial"/>
          <w:b/>
          <w:color w:val="C70F4C"/>
        </w:rPr>
        <w:t>BALO</w:t>
      </w:r>
      <w:r w:rsidR="00B63625">
        <w:rPr>
          <w:rFonts w:cs="Arial"/>
          <w:color w:val="C70F4C"/>
        </w:rPr>
        <w:t xml:space="preserve"> </w:t>
      </w:r>
      <w:r w:rsidR="00833299">
        <w:rPr>
          <w:rFonts w:cs="Arial"/>
          <w:b/>
          <w:color w:val="C70F4C"/>
        </w:rPr>
        <w:t>202</w:t>
      </w:r>
      <w:r w:rsidR="00453900">
        <w:rPr>
          <w:rFonts w:cs="Arial"/>
          <w:b/>
          <w:color w:val="C70F4C"/>
        </w:rPr>
        <w:t>5</w:t>
      </w:r>
      <w:r w:rsidR="00833299">
        <w:rPr>
          <w:rFonts w:cs="Arial"/>
          <w:b/>
          <w:color w:val="C70F4C"/>
        </w:rPr>
        <w:t>-202</w:t>
      </w:r>
      <w:r w:rsidR="00453900">
        <w:rPr>
          <w:rFonts w:cs="Arial"/>
          <w:b/>
          <w:color w:val="C70F4C"/>
        </w:rPr>
        <w:t>6</w:t>
      </w:r>
    </w:p>
    <w:p w14:paraId="7667E5E5" w14:textId="334BE900" w:rsidR="00E86CF5" w:rsidRDefault="00E86CF5" w:rsidP="00A66D2B">
      <w:pPr>
        <w:rPr>
          <w:rFonts w:cs="Arial"/>
          <w:b/>
          <w:color w:val="C70F4C"/>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A50C9F" w:rsidRPr="00DE73F6" w14:paraId="0749B634" w14:textId="77777777" w:rsidTr="00143E42">
        <w:tc>
          <w:tcPr>
            <w:tcW w:w="9638" w:type="dxa"/>
          </w:tcPr>
          <w:p w14:paraId="0AEB7DE7" w14:textId="77777777" w:rsidR="00A50C9F" w:rsidRPr="00DE73F6" w:rsidRDefault="00A50C9F" w:rsidP="00143E42">
            <w:pPr>
              <w:rPr>
                <w:rFonts w:cs="Arial"/>
                <w:sz w:val="22"/>
                <w:szCs w:val="22"/>
              </w:rPr>
            </w:pPr>
            <w:r w:rsidRPr="00A023F7">
              <w:rPr>
                <w:rFonts w:cs="Arial"/>
                <w:b/>
                <w:color w:val="C70F4C"/>
                <w:szCs w:val="20"/>
              </w:rPr>
              <w:t>Student</w:t>
            </w:r>
          </w:p>
        </w:tc>
      </w:tr>
      <w:tr w:rsidR="00A50C9F" w:rsidRPr="00DE73F6" w14:paraId="38CA3C38" w14:textId="77777777" w:rsidTr="00143E42">
        <w:tc>
          <w:tcPr>
            <w:tcW w:w="9638" w:type="dxa"/>
          </w:tcPr>
          <w:p w14:paraId="31DF8D9B" w14:textId="7BFD7C0F" w:rsidR="00A50C9F" w:rsidRPr="00DE73F6" w:rsidRDefault="00A50C9F" w:rsidP="00143E42">
            <w:pPr>
              <w:tabs>
                <w:tab w:val="left" w:pos="4712"/>
              </w:tabs>
              <w:spacing w:before="40" w:after="40"/>
              <w:rPr>
                <w:rFonts w:cs="Arial"/>
                <w:sz w:val="22"/>
                <w:szCs w:val="22"/>
              </w:rPr>
            </w:pPr>
            <w:r>
              <w:rPr>
                <w:rFonts w:cs="Arial"/>
                <w:sz w:val="22"/>
                <w:szCs w:val="22"/>
              </w:rPr>
              <w:t xml:space="preserve">Voornaam en naam: </w:t>
            </w:r>
            <w:sdt>
              <w:sdtPr>
                <w:rPr>
                  <w:rFonts w:cs="Arial"/>
                  <w:sz w:val="22"/>
                  <w:szCs w:val="22"/>
                </w:rPr>
                <w:id w:val="-652756480"/>
                <w:placeholder>
                  <w:docPart w:val="2C8096F74B5341238E28A89939EC3D05"/>
                </w:placeholder>
                <w:showingPlcHdr/>
              </w:sdtPr>
              <w:sdtEndPr/>
              <w:sdtContent>
                <w:r w:rsidR="00D033E3">
                  <w:rPr>
                    <w:rStyle w:val="Tekstvantijdelijkeaanduiding"/>
                  </w:rPr>
                  <w:t>voornaam en naam</w:t>
                </w:r>
              </w:sdtContent>
            </w:sdt>
            <w:r w:rsidR="006B17DA">
              <w:rPr>
                <w:rFonts w:cs="Arial"/>
                <w:sz w:val="22"/>
                <w:szCs w:val="22"/>
              </w:rPr>
              <w:tab/>
              <w:t>Opleidingsfase</w:t>
            </w:r>
            <w:r w:rsidR="00816329">
              <w:rPr>
                <w:rFonts w:cs="Arial"/>
                <w:sz w:val="22"/>
                <w:szCs w:val="22"/>
              </w:rPr>
              <w:t>/k</w:t>
            </w:r>
            <w:r w:rsidRPr="00DE73F6">
              <w:rPr>
                <w:rFonts w:cs="Arial"/>
                <w:sz w:val="22"/>
                <w:szCs w:val="22"/>
              </w:rPr>
              <w:t xml:space="preserve">las: </w:t>
            </w:r>
          </w:p>
          <w:p w14:paraId="68484D4C" w14:textId="63BEDC19" w:rsidR="00A50C9F" w:rsidRPr="00DE73F6" w:rsidRDefault="006B17DA" w:rsidP="00143E42">
            <w:pPr>
              <w:tabs>
                <w:tab w:val="left" w:pos="2268"/>
                <w:tab w:val="left" w:pos="4712"/>
              </w:tabs>
              <w:spacing w:before="40" w:after="40"/>
              <w:rPr>
                <w:rFonts w:cs="Arial"/>
                <w:sz w:val="22"/>
                <w:szCs w:val="22"/>
              </w:rPr>
            </w:pPr>
            <w:r>
              <w:rPr>
                <w:rFonts w:cs="Arial"/>
                <w:sz w:val="22"/>
                <w:szCs w:val="22"/>
              </w:rPr>
              <w:t>Studentencoach</w:t>
            </w:r>
            <w:r w:rsidR="00A50C9F" w:rsidRPr="00DE73F6">
              <w:rPr>
                <w:rFonts w:cs="Arial"/>
                <w:sz w:val="22"/>
                <w:szCs w:val="22"/>
              </w:rPr>
              <w:t>:</w:t>
            </w:r>
            <w:r w:rsidR="00A50C9F" w:rsidRPr="00DE73F6">
              <w:rPr>
                <w:rFonts w:cs="Arial"/>
                <w:sz w:val="22"/>
                <w:szCs w:val="22"/>
              </w:rPr>
              <w:tab/>
            </w:r>
          </w:p>
        </w:tc>
      </w:tr>
    </w:tbl>
    <w:p w14:paraId="4175017E" w14:textId="77777777" w:rsidR="00A50C9F" w:rsidRDefault="00A50C9F" w:rsidP="00A50C9F">
      <w:pPr>
        <w:rPr>
          <w:rFonts w:cs="Arial"/>
          <w:b/>
          <w:color w:val="C70F4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898"/>
        <w:gridCol w:w="3146"/>
      </w:tblGrid>
      <w:tr w:rsidR="00A50C9F" w:rsidRPr="00D03C93" w14:paraId="6C78F143" w14:textId="77777777" w:rsidTr="00A25D75">
        <w:trPr>
          <w:trHeight w:val="787"/>
        </w:trPr>
        <w:tc>
          <w:tcPr>
            <w:tcW w:w="3394" w:type="dxa"/>
            <w:tcBorders>
              <w:bottom w:val="single" w:sz="4" w:space="0" w:color="auto"/>
              <w:right w:val="nil"/>
            </w:tcBorders>
            <w:vAlign w:val="center"/>
          </w:tcPr>
          <w:p w14:paraId="40C70DC0" w14:textId="77777777" w:rsidR="00A50C9F" w:rsidRPr="00D47B1D" w:rsidRDefault="00A50C9F" w:rsidP="00143E42">
            <w:pPr>
              <w:rPr>
                <w:rFonts w:cs="Arial"/>
                <w:b/>
                <w:sz w:val="22"/>
                <w:szCs w:val="22"/>
              </w:rPr>
            </w:pPr>
            <w:r w:rsidRPr="00D47B1D">
              <w:rPr>
                <w:rFonts w:cs="Arial"/>
                <w:b/>
                <w:color w:val="C70F4C"/>
                <w:sz w:val="22"/>
                <w:szCs w:val="22"/>
              </w:rPr>
              <w:t>Evaluatiedocument</w:t>
            </w:r>
            <w:r>
              <w:rPr>
                <w:rFonts w:cs="Arial"/>
                <w:b/>
                <w:color w:val="C70F4C"/>
                <w:sz w:val="22"/>
                <w:szCs w:val="22"/>
              </w:rPr>
              <w:t xml:space="preserve"> ingevuld door: </w:t>
            </w:r>
            <w:r w:rsidRPr="00372F25">
              <w:rPr>
                <w:rFonts w:cs="Arial"/>
                <w:i/>
                <w:sz w:val="18"/>
                <w:szCs w:val="20"/>
              </w:rPr>
              <w:t>(vink de gepaste optie aan</w:t>
            </w:r>
            <w:r w:rsidRPr="00A023F7">
              <w:rPr>
                <w:rFonts w:cs="Arial"/>
                <w:b/>
                <w:i/>
                <w:sz w:val="18"/>
                <w:szCs w:val="20"/>
              </w:rPr>
              <w:t>)</w:t>
            </w:r>
          </w:p>
        </w:tc>
        <w:tc>
          <w:tcPr>
            <w:tcW w:w="2898" w:type="dxa"/>
            <w:tcBorders>
              <w:left w:val="nil"/>
              <w:bottom w:val="single" w:sz="4" w:space="0" w:color="auto"/>
              <w:right w:val="nil"/>
            </w:tcBorders>
            <w:vAlign w:val="center"/>
          </w:tcPr>
          <w:p w14:paraId="2F674376" w14:textId="77777777" w:rsidR="00A50C9F" w:rsidRPr="00D03C93" w:rsidRDefault="00A50C9F" w:rsidP="00143E42">
            <w:pPr>
              <w:spacing w:line="360" w:lineRule="auto"/>
              <w:rPr>
                <w:rFonts w:cs="Arial"/>
                <w:sz w:val="22"/>
                <w:szCs w:val="22"/>
              </w:rPr>
            </w:pPr>
          </w:p>
        </w:tc>
        <w:tc>
          <w:tcPr>
            <w:tcW w:w="3145" w:type="dxa"/>
            <w:tcBorders>
              <w:left w:val="nil"/>
              <w:bottom w:val="single" w:sz="4" w:space="0" w:color="auto"/>
            </w:tcBorders>
            <w:vAlign w:val="center"/>
          </w:tcPr>
          <w:p w14:paraId="2793CF00" w14:textId="15056BDC" w:rsidR="00A50C9F" w:rsidRPr="00D03C93" w:rsidRDefault="00691417" w:rsidP="00143E42">
            <w:pPr>
              <w:spacing w:line="360" w:lineRule="auto"/>
              <w:rPr>
                <w:rFonts w:cs="Arial"/>
                <w:sz w:val="22"/>
                <w:szCs w:val="22"/>
              </w:rPr>
            </w:pPr>
            <w:r>
              <w:rPr>
                <w:rFonts w:cs="Arial"/>
                <w:b/>
                <w:color w:val="C70F4C"/>
                <w:sz w:val="22"/>
                <w:szCs w:val="22"/>
              </w:rPr>
              <w:t>Datum:</w:t>
            </w:r>
            <w:r>
              <w:t xml:space="preserve"> </w:t>
            </w:r>
            <w:sdt>
              <w:sdtPr>
                <w:id w:val="-1715345351"/>
                <w:placeholder>
                  <w:docPart w:val="747583D72C374DA1A30C193BD0D751A4"/>
                </w:placeholder>
                <w:showingPlcHdr/>
                <w:date w:fullDate="2024-05-19T00:00:00Z">
                  <w:dateFormat w:val="d/MM/yyyy"/>
                  <w:lid w:val="nl-BE"/>
                  <w:storeMappedDataAs w:val="dateTime"/>
                  <w:calendar w:val="gregorian"/>
                </w:date>
              </w:sdtPr>
              <w:sdtEndPr/>
              <w:sdtContent>
                <w:r w:rsidR="00D033E3">
                  <w:rPr>
                    <w:rStyle w:val="Tekstvantijdelijkeaanduiding"/>
                  </w:rPr>
                  <w:t>Kies een datum</w:t>
                </w:r>
              </w:sdtContent>
            </w:sdt>
          </w:p>
        </w:tc>
      </w:tr>
      <w:tr w:rsidR="00A50C9F" w:rsidRPr="00D03C93" w14:paraId="40867F15" w14:textId="77777777" w:rsidTr="00A25D75">
        <w:trPr>
          <w:trHeight w:val="946"/>
        </w:trPr>
        <w:tc>
          <w:tcPr>
            <w:tcW w:w="3394" w:type="dxa"/>
            <w:tcBorders>
              <w:bottom w:val="single" w:sz="4" w:space="0" w:color="auto"/>
              <w:right w:val="nil"/>
            </w:tcBorders>
            <w:vAlign w:val="center"/>
          </w:tcPr>
          <w:p w14:paraId="76CC955E" w14:textId="77777777" w:rsidR="00A50C9F" w:rsidRPr="00D03C93" w:rsidRDefault="00453900" w:rsidP="00143E42">
            <w:pPr>
              <w:spacing w:line="360" w:lineRule="auto"/>
              <w:rPr>
                <w:rFonts w:cs="Arial"/>
                <w:sz w:val="22"/>
                <w:szCs w:val="22"/>
              </w:rPr>
            </w:pPr>
            <w:sdt>
              <w:sdtPr>
                <w:rPr>
                  <w:rFonts w:cs="Arial"/>
                  <w:sz w:val="22"/>
                  <w:szCs w:val="22"/>
                </w:rPr>
                <w:id w:val="-1947148137"/>
                <w14:checkbox>
                  <w14:checked w14:val="0"/>
                  <w14:checkedState w14:val="2612" w14:font="MS Gothic"/>
                  <w14:uncheckedState w14:val="2610" w14:font="MS Gothic"/>
                </w14:checkbox>
              </w:sdtPr>
              <w:sdtEndPr/>
              <w:sdtContent>
                <w:r w:rsidR="00A50C9F">
                  <w:rPr>
                    <w:rFonts w:ascii="MS Gothic" w:eastAsia="MS Gothic" w:hAnsi="MS Gothic" w:cs="Arial" w:hint="eastAsia"/>
                    <w:sz w:val="22"/>
                    <w:szCs w:val="22"/>
                  </w:rPr>
                  <w:t>☐</w:t>
                </w:r>
              </w:sdtContent>
            </w:sdt>
            <w:r w:rsidR="00A50C9F">
              <w:rPr>
                <w:rFonts w:cs="Arial"/>
                <w:sz w:val="22"/>
                <w:szCs w:val="22"/>
              </w:rPr>
              <w:t xml:space="preserve"> </w:t>
            </w:r>
            <w:r w:rsidR="00A50C9F" w:rsidRPr="00D03C93">
              <w:rPr>
                <w:rFonts w:cs="Arial"/>
                <w:sz w:val="22"/>
                <w:szCs w:val="22"/>
              </w:rPr>
              <w:t>stageschool</w:t>
            </w:r>
          </w:p>
        </w:tc>
        <w:tc>
          <w:tcPr>
            <w:tcW w:w="6044" w:type="dxa"/>
            <w:gridSpan w:val="2"/>
            <w:tcBorders>
              <w:left w:val="nil"/>
              <w:bottom w:val="single" w:sz="4" w:space="0" w:color="auto"/>
            </w:tcBorders>
            <w:vAlign w:val="center"/>
          </w:tcPr>
          <w:p w14:paraId="218B2512" w14:textId="77777777" w:rsidR="00A50C9F" w:rsidRPr="00DE73F6" w:rsidRDefault="00A50C9F" w:rsidP="00143E42">
            <w:pPr>
              <w:tabs>
                <w:tab w:val="left" w:leader="dot" w:pos="5760"/>
              </w:tabs>
              <w:spacing w:before="40" w:after="40"/>
              <w:rPr>
                <w:rFonts w:cs="Arial"/>
                <w:sz w:val="22"/>
                <w:szCs w:val="22"/>
              </w:rPr>
            </w:pPr>
            <w:r w:rsidRPr="00DE73F6">
              <w:rPr>
                <w:rFonts w:cs="Arial"/>
                <w:sz w:val="22"/>
                <w:szCs w:val="22"/>
              </w:rPr>
              <w:t xml:space="preserve">Stageschool: </w:t>
            </w:r>
            <w:sdt>
              <w:sdtPr>
                <w:rPr>
                  <w:rFonts w:cs="Arial"/>
                  <w:sz w:val="22"/>
                  <w:szCs w:val="22"/>
                </w:rPr>
                <w:id w:val="1335965188"/>
                <w:placeholder>
                  <w:docPart w:val="837C538248F54CF3B21DFE9011FFE4D0"/>
                </w:placeholder>
                <w:showingPlcHdr/>
              </w:sdtPr>
              <w:sdtEndPr/>
              <w:sdtContent>
                <w:r w:rsidRPr="001F2C83">
                  <w:rPr>
                    <w:rStyle w:val="Tekstvantijdelijkeaanduiding"/>
                    <w:rFonts w:asciiTheme="minorHAnsi" w:hAnsiTheme="minorHAnsi"/>
                    <w:color w:val="7F7F7F" w:themeColor="text1" w:themeTint="80"/>
                    <w:szCs w:val="20"/>
                  </w:rPr>
                  <w:t>naam van stageplaats ingeven</w:t>
                </w:r>
                <w:r w:rsidRPr="001F2C83">
                  <w:rPr>
                    <w:rStyle w:val="Tekstvantijdelijkeaanduiding"/>
                    <w:color w:val="7F7F7F" w:themeColor="text1" w:themeTint="80"/>
                  </w:rPr>
                  <w:t>.</w:t>
                </w:r>
              </w:sdtContent>
            </w:sdt>
          </w:p>
          <w:p w14:paraId="7219E8FF" w14:textId="77777777" w:rsidR="00A50C9F" w:rsidRPr="00DE73F6" w:rsidRDefault="00A50C9F" w:rsidP="00143E42">
            <w:pPr>
              <w:tabs>
                <w:tab w:val="left" w:leader="dot" w:pos="5760"/>
              </w:tabs>
              <w:spacing w:before="40" w:after="40"/>
              <w:rPr>
                <w:rFonts w:cs="Arial"/>
                <w:sz w:val="22"/>
                <w:szCs w:val="22"/>
              </w:rPr>
            </w:pPr>
            <w:r w:rsidRPr="00DE73F6">
              <w:rPr>
                <w:rFonts w:cs="Arial"/>
                <w:sz w:val="22"/>
                <w:szCs w:val="22"/>
              </w:rPr>
              <w:t xml:space="preserve">Adres: </w:t>
            </w:r>
            <w:sdt>
              <w:sdtPr>
                <w:rPr>
                  <w:rFonts w:cs="Arial"/>
                  <w:sz w:val="22"/>
                  <w:szCs w:val="22"/>
                </w:rPr>
                <w:id w:val="1738735009"/>
                <w:placeholder>
                  <w:docPart w:val="0354ECB2A13846A49864AA93A656ECFB"/>
                </w:placeholder>
                <w:showingPlcHdr/>
              </w:sdtPr>
              <w:sdtEndPr/>
              <w:sdtContent>
                <w:r w:rsidRPr="001F2C83">
                  <w:rPr>
                    <w:rStyle w:val="Tekstvantijdelijkeaanduiding"/>
                    <w:rFonts w:asciiTheme="minorHAnsi" w:hAnsiTheme="minorHAnsi"/>
                    <w:color w:val="7F7F7F" w:themeColor="text1" w:themeTint="80"/>
                    <w:szCs w:val="20"/>
                  </w:rPr>
                  <w:t xml:space="preserve">straat </w:t>
                </w:r>
                <w:r>
                  <w:rPr>
                    <w:rStyle w:val="Tekstvantijdelijkeaanduiding"/>
                    <w:rFonts w:asciiTheme="minorHAnsi" w:hAnsiTheme="minorHAnsi"/>
                    <w:color w:val="7F7F7F" w:themeColor="text1" w:themeTint="80"/>
                    <w:szCs w:val="20"/>
                  </w:rPr>
                  <w:t xml:space="preserve">en </w:t>
                </w:r>
                <w:r w:rsidRPr="001F2C83">
                  <w:rPr>
                    <w:rStyle w:val="Tekstvantijdelijkeaanduiding"/>
                    <w:rFonts w:asciiTheme="minorHAnsi" w:hAnsiTheme="minorHAnsi"/>
                    <w:color w:val="7F7F7F" w:themeColor="text1" w:themeTint="80"/>
                    <w:szCs w:val="20"/>
                  </w:rPr>
                  <w:t>nummer, postcode gemeente</w:t>
                </w:r>
              </w:sdtContent>
            </w:sdt>
          </w:p>
          <w:p w14:paraId="670C6716" w14:textId="77777777" w:rsidR="00A50C9F" w:rsidRPr="00DE73F6" w:rsidRDefault="00A50C9F" w:rsidP="00143E42">
            <w:pPr>
              <w:tabs>
                <w:tab w:val="left" w:leader="dot" w:pos="5760"/>
              </w:tabs>
              <w:spacing w:before="40" w:after="40"/>
              <w:rPr>
                <w:rFonts w:cs="Arial"/>
                <w:sz w:val="22"/>
                <w:szCs w:val="22"/>
              </w:rPr>
            </w:pPr>
            <w:r w:rsidRPr="00DE73F6">
              <w:rPr>
                <w:rFonts w:cs="Arial"/>
                <w:sz w:val="22"/>
                <w:szCs w:val="22"/>
              </w:rPr>
              <w:t xml:space="preserve">Stagementor(en): </w:t>
            </w:r>
            <w:sdt>
              <w:sdtPr>
                <w:rPr>
                  <w:rFonts w:cs="Arial"/>
                  <w:sz w:val="22"/>
                  <w:szCs w:val="22"/>
                </w:rPr>
                <w:id w:val="-1687283074"/>
                <w:placeholder>
                  <w:docPart w:val="FA3AD8DF03D24B78A16E876F168F11AE"/>
                </w:placeholder>
                <w:showingPlcHdr/>
              </w:sdtPr>
              <w:sdtEndPr/>
              <w:sdtContent>
                <w:r w:rsidRPr="001F2C83">
                  <w:rPr>
                    <w:rStyle w:val="Tekstvantijdelijkeaanduiding"/>
                    <w:rFonts w:asciiTheme="minorHAnsi" w:hAnsiTheme="minorHAnsi"/>
                    <w:color w:val="7F7F7F" w:themeColor="text1" w:themeTint="80"/>
                    <w:szCs w:val="20"/>
                  </w:rPr>
                  <w:t>voornaam</w:t>
                </w:r>
                <w:r>
                  <w:rPr>
                    <w:rStyle w:val="Tekstvantijdelijkeaanduiding"/>
                    <w:rFonts w:asciiTheme="minorHAnsi" w:hAnsiTheme="minorHAnsi"/>
                    <w:color w:val="7F7F7F" w:themeColor="text1" w:themeTint="80"/>
                    <w:szCs w:val="20"/>
                  </w:rPr>
                  <w:t xml:space="preserve"> en naam</w:t>
                </w:r>
              </w:sdtContent>
            </w:sdt>
          </w:p>
          <w:p w14:paraId="38FD8D51" w14:textId="77777777" w:rsidR="00A50C9F" w:rsidRDefault="00A50C9F" w:rsidP="00143E42">
            <w:pPr>
              <w:spacing w:before="40" w:after="40"/>
              <w:rPr>
                <w:rFonts w:cs="Arial"/>
                <w:sz w:val="22"/>
                <w:szCs w:val="22"/>
              </w:rPr>
            </w:pPr>
            <w:r w:rsidRPr="00DE73F6">
              <w:rPr>
                <w:rFonts w:cs="Arial"/>
                <w:sz w:val="22"/>
                <w:szCs w:val="22"/>
              </w:rPr>
              <w:t xml:space="preserve">Stageklas: </w:t>
            </w:r>
            <w:sdt>
              <w:sdtPr>
                <w:rPr>
                  <w:rFonts w:cs="Arial"/>
                  <w:sz w:val="22"/>
                  <w:szCs w:val="22"/>
                </w:rPr>
                <w:id w:val="-783111417"/>
                <w:placeholder>
                  <w:docPart w:val="7648E08CCCA74705934F094CE50CDDE8"/>
                </w:placeholder>
                <w:showingPlcHdr/>
              </w:sdtPr>
              <w:sdtEndPr/>
              <w:sdtContent>
                <w:r w:rsidRPr="001F2C83">
                  <w:rPr>
                    <w:rStyle w:val="Tekstvantijdelijkeaanduiding"/>
                    <w:rFonts w:asciiTheme="minorHAnsi" w:hAnsiTheme="minorHAnsi"/>
                    <w:color w:val="7F7F7F" w:themeColor="text1" w:themeTint="80"/>
                    <w:szCs w:val="20"/>
                  </w:rPr>
                  <w:t>klas vermelden</w:t>
                </w:r>
              </w:sdtContent>
            </w:sdt>
          </w:p>
          <w:p w14:paraId="61DB98EC" w14:textId="58F61567" w:rsidR="001D65CF" w:rsidRPr="00D03C93" w:rsidRDefault="001D65CF" w:rsidP="00143E42">
            <w:pPr>
              <w:spacing w:before="40" w:after="40"/>
              <w:rPr>
                <w:rFonts w:cs="Arial"/>
                <w:sz w:val="22"/>
                <w:szCs w:val="22"/>
              </w:rPr>
            </w:pPr>
            <w:r>
              <w:rPr>
                <w:rFonts w:cs="Arial"/>
                <w:sz w:val="22"/>
                <w:szCs w:val="22"/>
              </w:rPr>
              <w:t xml:space="preserve">Aantal leerlingen: </w:t>
            </w:r>
          </w:p>
        </w:tc>
      </w:tr>
      <w:tr w:rsidR="00A50C9F" w:rsidRPr="00D03C93" w14:paraId="44E7C716" w14:textId="77777777" w:rsidTr="00A25D75">
        <w:trPr>
          <w:trHeight w:val="1105"/>
        </w:trPr>
        <w:tc>
          <w:tcPr>
            <w:tcW w:w="3394" w:type="dxa"/>
            <w:tcBorders>
              <w:top w:val="single" w:sz="4" w:space="0" w:color="auto"/>
              <w:bottom w:val="nil"/>
              <w:right w:val="nil"/>
            </w:tcBorders>
            <w:vAlign w:val="center"/>
          </w:tcPr>
          <w:p w14:paraId="02C6314F" w14:textId="61905198" w:rsidR="00A50C9F" w:rsidRPr="00D03C93" w:rsidRDefault="00453900" w:rsidP="00143E42">
            <w:pPr>
              <w:spacing w:line="360" w:lineRule="auto"/>
              <w:rPr>
                <w:rFonts w:cs="Arial"/>
                <w:sz w:val="22"/>
                <w:szCs w:val="22"/>
              </w:rPr>
            </w:pPr>
            <w:sdt>
              <w:sdtPr>
                <w:rPr>
                  <w:rFonts w:cs="Arial"/>
                  <w:sz w:val="22"/>
                  <w:szCs w:val="22"/>
                </w:rPr>
                <w:id w:val="63764002"/>
                <w14:checkbox>
                  <w14:checked w14:val="0"/>
                  <w14:checkedState w14:val="2612" w14:font="MS Gothic"/>
                  <w14:uncheckedState w14:val="2610" w14:font="MS Gothic"/>
                </w14:checkbox>
              </w:sdtPr>
              <w:sdtEndPr/>
              <w:sdtContent>
                <w:r w:rsidR="006E3A97">
                  <w:rPr>
                    <w:rFonts w:ascii="MS Gothic" w:eastAsia="MS Gothic" w:hAnsi="MS Gothic" w:cs="Arial" w:hint="eastAsia"/>
                    <w:sz w:val="22"/>
                    <w:szCs w:val="22"/>
                  </w:rPr>
                  <w:t>☐</w:t>
                </w:r>
              </w:sdtContent>
            </w:sdt>
            <w:r w:rsidR="00A50C9F" w:rsidRPr="00D03C93">
              <w:rPr>
                <w:rFonts w:cs="Arial"/>
                <w:sz w:val="22"/>
                <w:szCs w:val="22"/>
              </w:rPr>
              <w:t xml:space="preserve"> opleiding </w:t>
            </w:r>
          </w:p>
        </w:tc>
        <w:tc>
          <w:tcPr>
            <w:tcW w:w="6044" w:type="dxa"/>
            <w:gridSpan w:val="2"/>
            <w:tcBorders>
              <w:top w:val="single" w:sz="4" w:space="0" w:color="auto"/>
              <w:left w:val="nil"/>
              <w:bottom w:val="nil"/>
            </w:tcBorders>
            <w:vAlign w:val="center"/>
          </w:tcPr>
          <w:p w14:paraId="085E4DAA" w14:textId="65D270BA" w:rsidR="00A50C9F" w:rsidRPr="009066F5" w:rsidRDefault="00A50C9F" w:rsidP="00143E42">
            <w:pPr>
              <w:spacing w:before="40" w:after="40"/>
              <w:rPr>
                <w:rFonts w:cs="Arial"/>
                <w:sz w:val="22"/>
                <w:szCs w:val="22"/>
              </w:rPr>
            </w:pPr>
            <w:r w:rsidRPr="00B538E7">
              <w:rPr>
                <w:rFonts w:cs="Arial"/>
                <w:sz w:val="22"/>
                <w:szCs w:val="22"/>
              </w:rPr>
              <w:t>Bezoekende docent</w:t>
            </w:r>
            <w:r w:rsidRPr="009066F5">
              <w:rPr>
                <w:rFonts w:cs="Arial"/>
                <w:sz w:val="22"/>
                <w:szCs w:val="22"/>
              </w:rPr>
              <w:t xml:space="preserve">: </w:t>
            </w:r>
          </w:p>
          <w:p w14:paraId="52BE90A7" w14:textId="144980C0" w:rsidR="008B1F68" w:rsidRDefault="008B1F68" w:rsidP="00143E42">
            <w:pPr>
              <w:spacing w:before="40" w:after="40"/>
              <w:rPr>
                <w:rFonts w:cs="Arial"/>
                <w:sz w:val="22"/>
                <w:szCs w:val="22"/>
              </w:rPr>
            </w:pPr>
            <w:r>
              <w:rPr>
                <w:rFonts w:cs="Arial"/>
                <w:sz w:val="22"/>
                <w:szCs w:val="22"/>
              </w:rPr>
              <w:t>Lesonderwerp:</w:t>
            </w:r>
          </w:p>
          <w:p w14:paraId="24D61B73" w14:textId="0FD89475" w:rsidR="00A50C9F" w:rsidRPr="009066F5" w:rsidRDefault="00055684" w:rsidP="00143E42">
            <w:pPr>
              <w:spacing w:before="40" w:after="40"/>
            </w:pPr>
            <w:r w:rsidRPr="00B538E7">
              <w:rPr>
                <w:rFonts w:cs="Arial"/>
                <w:sz w:val="22"/>
                <w:szCs w:val="22"/>
              </w:rPr>
              <w:t>Datum bezoek:</w:t>
            </w:r>
            <w:r>
              <w:rPr>
                <w:rFonts w:cs="Arial"/>
                <w:sz w:val="22"/>
                <w:szCs w:val="22"/>
              </w:rPr>
              <w:t xml:space="preserve"> </w:t>
            </w:r>
          </w:p>
        </w:tc>
      </w:tr>
      <w:tr w:rsidR="00A50C9F" w:rsidRPr="00D03C93" w14:paraId="597765F1" w14:textId="77777777" w:rsidTr="00A25D75">
        <w:trPr>
          <w:trHeight w:val="1105"/>
        </w:trPr>
        <w:tc>
          <w:tcPr>
            <w:tcW w:w="3394" w:type="dxa"/>
            <w:tcBorders>
              <w:top w:val="single" w:sz="4" w:space="0" w:color="auto"/>
              <w:right w:val="nil"/>
            </w:tcBorders>
            <w:vAlign w:val="center"/>
          </w:tcPr>
          <w:p w14:paraId="0ACD6A0E" w14:textId="3868CF6F" w:rsidR="00A50C9F" w:rsidRPr="00D03C93" w:rsidRDefault="00453900" w:rsidP="00143E42">
            <w:pPr>
              <w:rPr>
                <w:rFonts w:cs="Arial"/>
                <w:sz w:val="22"/>
                <w:szCs w:val="22"/>
              </w:rPr>
            </w:pPr>
            <w:sdt>
              <w:sdtPr>
                <w:rPr>
                  <w:rFonts w:cs="Arial"/>
                  <w:sz w:val="22"/>
                  <w:szCs w:val="22"/>
                </w:rPr>
                <w:id w:val="993984161"/>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00A50C9F">
              <w:rPr>
                <w:rFonts w:cs="Arial"/>
                <w:sz w:val="22"/>
                <w:szCs w:val="22"/>
              </w:rPr>
              <w:t xml:space="preserve"> </w:t>
            </w:r>
            <w:r w:rsidR="00A50C9F" w:rsidRPr="00D03C93">
              <w:rPr>
                <w:rFonts w:cs="Arial"/>
                <w:sz w:val="22"/>
                <w:szCs w:val="22"/>
              </w:rPr>
              <w:t>student</w:t>
            </w:r>
          </w:p>
        </w:tc>
        <w:tc>
          <w:tcPr>
            <w:tcW w:w="6044" w:type="dxa"/>
            <w:gridSpan w:val="2"/>
            <w:tcBorders>
              <w:top w:val="single" w:sz="4" w:space="0" w:color="auto"/>
              <w:left w:val="nil"/>
            </w:tcBorders>
            <w:vAlign w:val="center"/>
          </w:tcPr>
          <w:p w14:paraId="056A48CC" w14:textId="77777777" w:rsidR="00A50C9F" w:rsidRPr="00D03C93" w:rsidRDefault="00A50C9F" w:rsidP="00143E42">
            <w:pPr>
              <w:rPr>
                <w:rFonts w:cs="Arial"/>
                <w:sz w:val="22"/>
                <w:szCs w:val="22"/>
              </w:rPr>
            </w:pPr>
          </w:p>
        </w:tc>
      </w:tr>
    </w:tbl>
    <w:p w14:paraId="548EB25B" w14:textId="77777777" w:rsidR="00C000D6" w:rsidRDefault="00944B7E" w:rsidP="00944B7E">
      <w:pPr>
        <w:tabs>
          <w:tab w:val="left" w:pos="142"/>
        </w:tabs>
        <w:jc w:val="center"/>
        <w:rPr>
          <w:rFonts w:cs="Arial"/>
          <w:b/>
          <w:color w:val="C70F4C"/>
          <w:sz w:val="24"/>
        </w:rPr>
      </w:pPr>
      <w:r>
        <w:rPr>
          <w:rFonts w:cs="Arial"/>
          <w:b/>
          <w:color w:val="C70F4C"/>
          <w:sz w:val="24"/>
        </w:rPr>
        <w:tab/>
      </w:r>
    </w:p>
    <w:p w14:paraId="221F2891" w14:textId="77777777" w:rsidR="00A25D75" w:rsidRDefault="00A25D75" w:rsidP="00A25D75">
      <w:pPr>
        <w:rPr>
          <w:rFonts w:cs="Arial"/>
          <w:szCs w:val="20"/>
          <w:lang w:val="nl-BE"/>
        </w:rPr>
      </w:pPr>
      <w:r>
        <w:rPr>
          <w:rFonts w:cs="Arial"/>
          <w:szCs w:val="20"/>
          <w:lang w:val="nl-BE"/>
        </w:rPr>
        <w:t>*</w:t>
      </w:r>
      <w:r w:rsidRPr="00A25D75">
        <w:rPr>
          <w:rFonts w:cs="Arial"/>
          <w:i/>
          <w:iCs/>
          <w:szCs w:val="20"/>
          <w:lang w:val="nl-BE"/>
        </w:rPr>
        <w:t>Bij het invullen van dit evaluatiedocument</w:t>
      </w:r>
      <w:r>
        <w:rPr>
          <w:rFonts w:cs="Arial"/>
          <w:szCs w:val="20"/>
          <w:lang w:val="nl-BE"/>
        </w:rPr>
        <w:t>:</w:t>
      </w:r>
    </w:p>
    <w:p w14:paraId="3B6A27FB" w14:textId="77777777" w:rsidR="00A25D75" w:rsidRDefault="00A25D75" w:rsidP="00A25D75">
      <w:pPr>
        <w:jc w:val="both"/>
        <w:rPr>
          <w:rFonts w:cs="Arial"/>
          <w:szCs w:val="20"/>
          <w:lang w:val="nl-BE"/>
        </w:rPr>
      </w:pPr>
    </w:p>
    <w:p w14:paraId="4B39ED39" w14:textId="53E9623A" w:rsidR="00A25D75" w:rsidRDefault="00A25D75" w:rsidP="00A25D75">
      <w:pPr>
        <w:jc w:val="both"/>
        <w:rPr>
          <w:rFonts w:cs="Arial"/>
          <w:szCs w:val="20"/>
          <w:lang w:val="nl-BE"/>
        </w:rPr>
      </w:pPr>
      <w:r>
        <w:rPr>
          <w:rFonts w:cs="Arial"/>
          <w:szCs w:val="20"/>
          <w:lang w:val="nl-BE"/>
        </w:rPr>
        <w:t xml:space="preserve">Het beheersingsniveau van de student is afhankelijk van de opleidingsfase. Neem daarom het juiste beheersingsniveau door, vooraleer je dit document invult. </w:t>
      </w:r>
    </w:p>
    <w:p w14:paraId="443F0C09" w14:textId="77777777" w:rsidR="00A25D75" w:rsidRDefault="00A25D75" w:rsidP="00A25D75">
      <w:pPr>
        <w:rPr>
          <w:rFonts w:cs="Arial"/>
          <w:szCs w:val="20"/>
          <w:lang w:val="nl-BE"/>
        </w:rPr>
      </w:pPr>
    </w:p>
    <w:p w14:paraId="41BD82D2" w14:textId="6066F1F5" w:rsidR="00A25D75" w:rsidRPr="00A25D75" w:rsidRDefault="00A25D75" w:rsidP="00A25D75">
      <w:pPr>
        <w:jc w:val="both"/>
        <w:rPr>
          <w:rFonts w:cs="Arial"/>
          <w:szCs w:val="22"/>
        </w:rPr>
      </w:pPr>
      <w:r w:rsidRPr="00A25D75">
        <w:rPr>
          <w:rFonts w:cs="Arial"/>
          <w:szCs w:val="22"/>
        </w:rPr>
        <w:t xml:space="preserve">Aan de mentor </w:t>
      </w:r>
      <w:r>
        <w:rPr>
          <w:rFonts w:cs="Arial"/>
          <w:szCs w:val="22"/>
        </w:rPr>
        <w:t>vragen we om het ingevulde document</w:t>
      </w:r>
      <w:r w:rsidRPr="00A25D75">
        <w:rPr>
          <w:rFonts w:cs="Arial"/>
          <w:szCs w:val="22"/>
        </w:rPr>
        <w:t xml:space="preserve"> door te nemen met de student en</w:t>
      </w:r>
      <w:r>
        <w:rPr>
          <w:rFonts w:cs="Arial"/>
          <w:szCs w:val="22"/>
        </w:rPr>
        <w:t xml:space="preserve"> het</w:t>
      </w:r>
      <w:r w:rsidRPr="00A25D75">
        <w:rPr>
          <w:rFonts w:cs="Arial"/>
          <w:szCs w:val="22"/>
        </w:rPr>
        <w:t xml:space="preserve"> te mailen naar de studentencoach van de student.</w:t>
      </w:r>
    </w:p>
    <w:p w14:paraId="38F0AB9C" w14:textId="084E7083" w:rsidR="00CE1222" w:rsidRPr="00A25D75" w:rsidRDefault="00CE1222" w:rsidP="00A25D75">
      <w:pPr>
        <w:rPr>
          <w:rFonts w:cs="Arial"/>
          <w:szCs w:val="20"/>
          <w:lang w:val="nl-BE"/>
        </w:rPr>
      </w:pPr>
      <w:r w:rsidRPr="00A25D75">
        <w:rPr>
          <w:rFonts w:cs="Arial"/>
          <w:szCs w:val="20"/>
          <w:lang w:val="nl-BE"/>
        </w:rPr>
        <w:br w:type="page"/>
      </w:r>
    </w:p>
    <w:tbl>
      <w:tblPr>
        <w:tblStyle w:val="Tabelraster"/>
        <w:tblW w:w="10205" w:type="dxa"/>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ook w:val="04A0" w:firstRow="1" w:lastRow="0" w:firstColumn="1" w:lastColumn="0" w:noHBand="0" w:noVBand="1"/>
      </w:tblPr>
      <w:tblGrid>
        <w:gridCol w:w="10205"/>
      </w:tblGrid>
      <w:tr w:rsidR="00AE34D0" w14:paraId="4C40D49F" w14:textId="77777777" w:rsidTr="00AE34D0">
        <w:trPr>
          <w:trHeight w:val="170"/>
        </w:trPr>
        <w:tc>
          <w:tcPr>
            <w:tcW w:w="10205" w:type="dxa"/>
            <w:vAlign w:val="center"/>
          </w:tcPr>
          <w:p w14:paraId="03F43FD1" w14:textId="06C13284" w:rsidR="00AE34D0" w:rsidRPr="0014029E" w:rsidRDefault="00AE34D0" w:rsidP="00816329">
            <w:pPr>
              <w:spacing w:before="60" w:after="60"/>
              <w:ind w:right="312"/>
              <w:jc w:val="both"/>
              <w:rPr>
                <w:rFonts w:cs="Arial"/>
                <w:b/>
                <w:sz w:val="18"/>
                <w:szCs w:val="20"/>
              </w:rPr>
            </w:pPr>
            <w:r w:rsidRPr="003B31AA">
              <w:rPr>
                <w:rFonts w:cs="Arial"/>
                <w:b/>
                <w:color w:val="C70F4C"/>
                <w:szCs w:val="20"/>
              </w:rPr>
              <w:lastRenderedPageBreak/>
              <w:t>Leraars bewegen voor kinderen</w:t>
            </w:r>
            <w:r w:rsidR="00D64E28">
              <w:rPr>
                <w:rFonts w:cs="Arial"/>
                <w:b/>
                <w:color w:val="C70F4C"/>
                <w:szCs w:val="20"/>
              </w:rPr>
              <w:t xml:space="preserve"> en jongeren</w:t>
            </w:r>
          </w:p>
        </w:tc>
      </w:tr>
      <w:tr w:rsidR="001D65CF" w14:paraId="776402D2" w14:textId="77777777" w:rsidTr="000A44A8">
        <w:trPr>
          <w:trHeight w:val="7143"/>
        </w:trPr>
        <w:tc>
          <w:tcPr>
            <w:tcW w:w="10205" w:type="dxa"/>
          </w:tcPr>
          <w:p w14:paraId="65A2A6F2" w14:textId="165C14CE" w:rsidR="002647DE" w:rsidRDefault="001D65CF" w:rsidP="002647DE">
            <w:pPr>
              <w:ind w:right="312"/>
            </w:pPr>
            <w:r w:rsidRPr="00D6530A">
              <w:rPr>
                <w:rFonts w:cs="Arial"/>
                <w:bCs/>
                <w:i/>
                <w:sz w:val="18"/>
                <w:szCs w:val="20"/>
                <w:lang w:val="nl-BE"/>
              </w:rPr>
              <w:t>Beschrijf</w:t>
            </w:r>
            <w:r w:rsidRPr="005A3FF0">
              <w:rPr>
                <w:rFonts w:cs="Arial"/>
                <w:bCs/>
                <w:i/>
                <w:sz w:val="18"/>
                <w:szCs w:val="20"/>
                <w:lang w:val="nl-BE"/>
              </w:rPr>
              <w:t xml:space="preserve"> jouw</w:t>
            </w:r>
            <w:r>
              <w:rPr>
                <w:rFonts w:cs="Arial"/>
                <w:bCs/>
                <w:i/>
                <w:sz w:val="18"/>
                <w:szCs w:val="20"/>
                <w:lang w:val="nl-BE"/>
              </w:rPr>
              <w:t xml:space="preserve"> beeld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p w14:paraId="4266A8BC" w14:textId="6C70A10E" w:rsidR="00B24A75" w:rsidRPr="002758A2" w:rsidRDefault="00453900" w:rsidP="00A50C9F">
            <w:pPr>
              <w:ind w:right="34"/>
              <w:rPr>
                <w:rFonts w:cs="Arial"/>
                <w:bCs/>
                <w:i/>
                <w:sz w:val="28"/>
                <w:szCs w:val="28"/>
                <w:lang w:val="nl-BE"/>
              </w:rPr>
            </w:pPr>
            <w:sdt>
              <w:sdtPr>
                <w:rPr>
                  <w:rFonts w:cs="Arial"/>
                  <w:bCs/>
                  <w:i/>
                  <w:sz w:val="18"/>
                  <w:szCs w:val="20"/>
                  <w:lang w:val="nl-BE"/>
                </w:rPr>
                <w:id w:val="-1089544721"/>
                <w:placeholder>
                  <w:docPart w:val="C371A53A2715418C87B5017EA6A579BA"/>
                </w:placeholder>
              </w:sdtPr>
              <w:sdtEndPr>
                <w:rPr>
                  <w:rFonts w:cs="Times New Roman"/>
                  <w:bCs w:val="0"/>
                  <w:i w:val="0"/>
                  <w:sz w:val="20"/>
                  <w:szCs w:val="24"/>
                </w:rPr>
              </w:sdtEndPr>
              <w:sdtContent>
                <w:r w:rsidR="00B24A75">
                  <w:rPr>
                    <w:rFonts w:cs="Arial"/>
                    <w:bCs/>
                    <w:i/>
                    <w:sz w:val="28"/>
                    <w:szCs w:val="28"/>
                    <w:lang w:val="nl-BE"/>
                  </w:rPr>
                  <w:t xml:space="preserve"> </w:t>
                </w:r>
              </w:sdtContent>
            </w:sdt>
          </w:p>
        </w:tc>
      </w:tr>
      <w:tr w:rsidR="005C6B76" w14:paraId="24DA8050" w14:textId="77777777" w:rsidTr="00AE34D0">
        <w:trPr>
          <w:trHeight w:val="340"/>
        </w:trPr>
        <w:tc>
          <w:tcPr>
            <w:tcW w:w="10205" w:type="dxa"/>
            <w:vAlign w:val="center"/>
          </w:tcPr>
          <w:p w14:paraId="52CD30EB" w14:textId="77777777" w:rsidR="005C6B76" w:rsidRPr="0014029E" w:rsidRDefault="005C6B76" w:rsidP="006F036E">
            <w:pPr>
              <w:spacing w:before="60" w:after="60"/>
              <w:ind w:right="312"/>
              <w:jc w:val="both"/>
              <w:rPr>
                <w:rFonts w:cs="Arial"/>
                <w:b/>
                <w:sz w:val="18"/>
                <w:szCs w:val="20"/>
              </w:rPr>
            </w:pPr>
            <w:r w:rsidRPr="003B31AA">
              <w:rPr>
                <w:rFonts w:cs="Arial"/>
                <w:b/>
                <w:color w:val="C70F4C"/>
                <w:szCs w:val="20"/>
              </w:rPr>
              <w:t xml:space="preserve">Leraars bewegen </w:t>
            </w:r>
            <w:r>
              <w:rPr>
                <w:rFonts w:cs="Arial"/>
                <w:b/>
                <w:color w:val="C70F4C"/>
                <w:szCs w:val="20"/>
              </w:rPr>
              <w:t>met hun hele zijn</w:t>
            </w:r>
          </w:p>
        </w:tc>
      </w:tr>
      <w:tr w:rsidR="008B1F68" w14:paraId="3586D4DF" w14:textId="77777777" w:rsidTr="005A4C56">
        <w:trPr>
          <w:trHeight w:val="6973"/>
        </w:trPr>
        <w:tc>
          <w:tcPr>
            <w:tcW w:w="10205" w:type="dxa"/>
          </w:tcPr>
          <w:p w14:paraId="600180E7" w14:textId="77777777" w:rsidR="008B1F68" w:rsidRPr="00D6530A" w:rsidRDefault="008B1F68" w:rsidP="00A50C9F">
            <w:pPr>
              <w:ind w:right="312"/>
              <w:rPr>
                <w:rFonts w:cs="Arial"/>
                <w:b/>
                <w:bCs/>
                <w:i/>
                <w:sz w:val="18"/>
                <w:szCs w:val="20"/>
                <w:lang w:val="nl-BE"/>
              </w:rPr>
            </w:pPr>
            <w:r w:rsidRPr="005A3FF0">
              <w:rPr>
                <w:rFonts w:cs="Arial"/>
                <w:bCs/>
                <w:i/>
                <w:sz w:val="18"/>
                <w:szCs w:val="20"/>
                <w:lang w:val="nl-BE"/>
              </w:rPr>
              <w:t>Beschrijf jouw beeld</w:t>
            </w:r>
            <w:r>
              <w:rPr>
                <w:rFonts w:cs="Arial"/>
                <w:bCs/>
                <w:i/>
                <w:sz w:val="18"/>
                <w:szCs w:val="20"/>
                <w:lang w:val="nl-BE"/>
              </w:rPr>
              <w:t xml:space="preserve">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p w14:paraId="34BB1AC0" w14:textId="77777777" w:rsidR="008B1F68" w:rsidRPr="009066F5" w:rsidRDefault="008B1F68" w:rsidP="00A50C9F">
            <w:pPr>
              <w:tabs>
                <w:tab w:val="left" w:pos="5103"/>
              </w:tabs>
              <w:jc w:val="both"/>
              <w:rPr>
                <w:rFonts w:cs="Arial"/>
                <w:bCs/>
                <w:i/>
                <w:sz w:val="14"/>
                <w:szCs w:val="20"/>
                <w:lang w:val="nl-BE"/>
              </w:rPr>
            </w:pPr>
          </w:p>
          <w:sdt>
            <w:sdtPr>
              <w:rPr>
                <w:sz w:val="28"/>
                <w:szCs w:val="40"/>
                <w:lang w:val="nl-BE"/>
              </w:rPr>
              <w:id w:val="-1976213278"/>
              <w:placeholder>
                <w:docPart w:val="8EAE319F81CE4B268CABC804DD256B60"/>
              </w:placeholder>
            </w:sdtPr>
            <w:sdtEndPr/>
            <w:sdtContent>
              <w:p w14:paraId="536AF7BF" w14:textId="3165F5A6" w:rsidR="002647DE" w:rsidRDefault="002647DE" w:rsidP="002647DE">
                <w:pPr>
                  <w:ind w:right="35"/>
                </w:pPr>
              </w:p>
              <w:p w14:paraId="04B88304" w14:textId="7262B010" w:rsidR="002A7847" w:rsidRPr="002A7847" w:rsidRDefault="00453900" w:rsidP="00A50C9F">
                <w:pPr>
                  <w:ind w:right="35"/>
                  <w:rPr>
                    <w:sz w:val="28"/>
                    <w:szCs w:val="40"/>
                    <w:lang w:val="nl-BE"/>
                  </w:rPr>
                </w:pPr>
              </w:p>
            </w:sdtContent>
          </w:sdt>
        </w:tc>
      </w:tr>
      <w:tr w:rsidR="005C6B76" w14:paraId="124D14B9" w14:textId="77777777" w:rsidTr="00AE34D0">
        <w:trPr>
          <w:trHeight w:val="170"/>
        </w:trPr>
        <w:tc>
          <w:tcPr>
            <w:tcW w:w="10205" w:type="dxa"/>
          </w:tcPr>
          <w:p w14:paraId="10A12D21" w14:textId="77777777" w:rsidR="005C6B76" w:rsidRPr="006F036E" w:rsidRDefault="005C6B76" w:rsidP="005C6B76">
            <w:pPr>
              <w:spacing w:before="60" w:after="60"/>
              <w:ind w:right="34"/>
              <w:jc w:val="both"/>
              <w:rPr>
                <w:rFonts w:cs="Arial"/>
                <w:bCs/>
                <w:i/>
                <w:sz w:val="16"/>
                <w:szCs w:val="20"/>
                <w:lang w:val="nl-BE"/>
              </w:rPr>
            </w:pPr>
            <w:r w:rsidRPr="003B31AA">
              <w:rPr>
                <w:rFonts w:cs="Arial"/>
                <w:b/>
                <w:color w:val="C70F4C"/>
                <w:szCs w:val="20"/>
              </w:rPr>
              <w:lastRenderedPageBreak/>
              <w:t xml:space="preserve">Leraars bewegen </w:t>
            </w:r>
            <w:r>
              <w:rPr>
                <w:rFonts w:cs="Arial"/>
                <w:b/>
                <w:color w:val="C70F4C"/>
                <w:szCs w:val="20"/>
              </w:rPr>
              <w:t>met kennis van zaken</w:t>
            </w:r>
          </w:p>
        </w:tc>
      </w:tr>
      <w:tr w:rsidR="008B1F68" w14:paraId="7997391B" w14:textId="77777777" w:rsidTr="0057532B">
        <w:trPr>
          <w:trHeight w:val="6803"/>
        </w:trPr>
        <w:tc>
          <w:tcPr>
            <w:tcW w:w="10205" w:type="dxa"/>
          </w:tcPr>
          <w:p w14:paraId="7B5E4A3F" w14:textId="77777777" w:rsidR="008B1F68" w:rsidRPr="00D6530A" w:rsidRDefault="008B1F68" w:rsidP="00A50C9F">
            <w:pPr>
              <w:ind w:right="312"/>
              <w:rPr>
                <w:rFonts w:cs="Arial"/>
                <w:b/>
                <w:bCs/>
                <w:i/>
                <w:sz w:val="18"/>
                <w:szCs w:val="20"/>
                <w:lang w:val="nl-BE"/>
              </w:rPr>
            </w:pPr>
            <w:r w:rsidRPr="005A3FF0">
              <w:rPr>
                <w:rFonts w:cs="Arial"/>
                <w:bCs/>
                <w:i/>
                <w:sz w:val="18"/>
                <w:szCs w:val="20"/>
                <w:lang w:val="nl-BE"/>
              </w:rPr>
              <w:t>Beschrijf jouw</w:t>
            </w:r>
            <w:r>
              <w:rPr>
                <w:rFonts w:cs="Arial"/>
                <w:bCs/>
                <w:i/>
                <w:sz w:val="18"/>
                <w:szCs w:val="20"/>
                <w:lang w:val="nl-BE"/>
              </w:rPr>
              <w:t xml:space="preserve"> beeld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p w14:paraId="6B5348AC" w14:textId="77777777" w:rsidR="008B1F68" w:rsidRPr="009066F5" w:rsidRDefault="008B1F68" w:rsidP="00A50C9F">
            <w:pPr>
              <w:tabs>
                <w:tab w:val="left" w:pos="5103"/>
              </w:tabs>
              <w:jc w:val="both"/>
              <w:rPr>
                <w:rFonts w:cs="Arial"/>
                <w:bCs/>
                <w:i/>
                <w:sz w:val="14"/>
                <w:szCs w:val="20"/>
                <w:lang w:val="nl-BE"/>
              </w:rPr>
            </w:pPr>
          </w:p>
          <w:p w14:paraId="7C7A4432" w14:textId="6680B72A" w:rsidR="008B1F68" w:rsidRPr="006F036E" w:rsidRDefault="008B1F68" w:rsidP="00A50C9F">
            <w:pPr>
              <w:pBdr>
                <w:left w:val="dotted" w:sz="4" w:space="4" w:color="auto"/>
              </w:pBdr>
              <w:ind w:right="35"/>
              <w:rPr>
                <w:rFonts w:cs="Arial"/>
                <w:bCs/>
                <w:i/>
                <w:sz w:val="16"/>
                <w:szCs w:val="20"/>
                <w:lang w:val="nl-BE"/>
              </w:rPr>
            </w:pPr>
          </w:p>
        </w:tc>
      </w:tr>
      <w:tr w:rsidR="005C6B76" w14:paraId="1CA098C9" w14:textId="77777777" w:rsidTr="00AE34D0">
        <w:trPr>
          <w:trHeight w:val="170"/>
        </w:trPr>
        <w:tc>
          <w:tcPr>
            <w:tcW w:w="10205" w:type="dxa"/>
          </w:tcPr>
          <w:p w14:paraId="3976C642" w14:textId="77777777" w:rsidR="005C6B76" w:rsidRPr="006F036E" w:rsidRDefault="005C6B76" w:rsidP="005C6B76">
            <w:pPr>
              <w:spacing w:before="60" w:after="60"/>
              <w:ind w:right="34"/>
              <w:jc w:val="both"/>
              <w:rPr>
                <w:rFonts w:cs="Arial"/>
                <w:bCs/>
                <w:i/>
                <w:sz w:val="16"/>
                <w:szCs w:val="20"/>
                <w:lang w:val="nl-BE"/>
              </w:rPr>
            </w:pPr>
            <w:r w:rsidRPr="003B31AA">
              <w:rPr>
                <w:rFonts w:cs="Arial"/>
                <w:b/>
                <w:color w:val="C70F4C"/>
                <w:szCs w:val="20"/>
              </w:rPr>
              <w:t xml:space="preserve">Leraars bewegen </w:t>
            </w:r>
            <w:r>
              <w:rPr>
                <w:rFonts w:cs="Arial"/>
                <w:b/>
                <w:color w:val="C70F4C"/>
                <w:szCs w:val="20"/>
              </w:rPr>
              <w:t>samen</w:t>
            </w:r>
          </w:p>
        </w:tc>
      </w:tr>
      <w:tr w:rsidR="008B1F68" w14:paraId="30163215" w14:textId="77777777" w:rsidTr="00F312F4">
        <w:trPr>
          <w:trHeight w:val="6803"/>
        </w:trPr>
        <w:tc>
          <w:tcPr>
            <w:tcW w:w="10205" w:type="dxa"/>
          </w:tcPr>
          <w:p w14:paraId="303F8E2D" w14:textId="77777777" w:rsidR="008B1F68" w:rsidRPr="00D6530A" w:rsidRDefault="008B1F68" w:rsidP="00A50C9F">
            <w:pPr>
              <w:ind w:right="312"/>
              <w:rPr>
                <w:rFonts w:cs="Arial"/>
                <w:b/>
                <w:bCs/>
                <w:i/>
                <w:sz w:val="18"/>
                <w:szCs w:val="20"/>
                <w:lang w:val="nl-BE"/>
              </w:rPr>
            </w:pPr>
            <w:r w:rsidRPr="005A3FF0">
              <w:rPr>
                <w:rFonts w:cs="Arial"/>
                <w:bCs/>
                <w:i/>
                <w:sz w:val="18"/>
                <w:szCs w:val="20"/>
                <w:lang w:val="nl-BE"/>
              </w:rPr>
              <w:t>Beschrijf jouw</w:t>
            </w:r>
            <w:r>
              <w:rPr>
                <w:rFonts w:cs="Arial"/>
                <w:bCs/>
                <w:i/>
                <w:sz w:val="18"/>
                <w:szCs w:val="20"/>
                <w:lang w:val="nl-BE"/>
              </w:rPr>
              <w:t xml:space="preserve"> beeld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p w14:paraId="113E1A1C" w14:textId="77777777" w:rsidR="008B1F68" w:rsidRPr="009066F5" w:rsidRDefault="008B1F68" w:rsidP="00A50C9F">
            <w:pPr>
              <w:tabs>
                <w:tab w:val="left" w:pos="5103"/>
              </w:tabs>
              <w:jc w:val="both"/>
              <w:rPr>
                <w:rFonts w:cs="Arial"/>
                <w:bCs/>
                <w:i/>
                <w:sz w:val="14"/>
                <w:szCs w:val="20"/>
                <w:lang w:val="nl-BE"/>
              </w:rPr>
            </w:pPr>
          </w:p>
          <w:sdt>
            <w:sdtPr>
              <w:rPr>
                <w:lang w:val="nl-BE"/>
              </w:rPr>
              <w:id w:val="1286846947"/>
              <w:placeholder>
                <w:docPart w:val="CC8C184C84194E868880DE554463EE46"/>
              </w:placeholder>
            </w:sdtPr>
            <w:sdtEndPr/>
            <w:sdtContent>
              <w:p w14:paraId="341BF86D" w14:textId="4097B5D8" w:rsidR="008B1F68" w:rsidRPr="006F036E" w:rsidRDefault="00453900" w:rsidP="00D64E28">
                <w:pPr>
                  <w:rPr>
                    <w:rFonts w:cs="Arial"/>
                    <w:bCs/>
                    <w:i/>
                    <w:sz w:val="16"/>
                    <w:szCs w:val="20"/>
                    <w:lang w:val="nl-BE"/>
                  </w:rPr>
                </w:pPr>
              </w:p>
            </w:sdtContent>
          </w:sdt>
        </w:tc>
      </w:tr>
    </w:tbl>
    <w:p w14:paraId="5E8C2A37" w14:textId="77777777" w:rsidR="00E177C2" w:rsidRDefault="00E177C2" w:rsidP="00D47B1D">
      <w:pPr>
        <w:tabs>
          <w:tab w:val="left" w:pos="5103"/>
        </w:tabs>
        <w:jc w:val="both"/>
        <w:rPr>
          <w:rFonts w:cs="Arial"/>
          <w:szCs w:val="20"/>
          <w:lang w:val="nl-BE"/>
        </w:rPr>
      </w:pPr>
    </w:p>
    <w:sectPr w:rsidR="00E177C2" w:rsidSect="00CF28BB">
      <w:pgSz w:w="11906" w:h="16838" w:code="9"/>
      <w:pgMar w:top="851" w:right="1134" w:bottom="851" w:left="1134"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1FA40" w14:textId="77777777" w:rsidR="007A7419" w:rsidRDefault="007A7419">
      <w:r>
        <w:separator/>
      </w:r>
    </w:p>
  </w:endnote>
  <w:endnote w:type="continuationSeparator" w:id="0">
    <w:p w14:paraId="0653C582" w14:textId="77777777" w:rsidR="007A7419" w:rsidRDefault="007A7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4211D" w14:textId="77777777" w:rsidR="0036347E" w:rsidRPr="00DA6686" w:rsidRDefault="00FB50D0" w:rsidP="00DA6686">
    <w:pPr>
      <w:pStyle w:val="Voettekst"/>
      <w:tabs>
        <w:tab w:val="clear" w:pos="4536"/>
        <w:tab w:val="clear" w:pos="9072"/>
      </w:tabs>
      <w:ind w:right="424"/>
    </w:pPr>
    <w:r>
      <w:rPr>
        <w:noProof/>
        <w:lang w:val="nl-BE" w:eastAsia="nl-BE"/>
      </w:rPr>
      <mc:AlternateContent>
        <mc:Choice Requires="wps">
          <w:drawing>
            <wp:anchor distT="0" distB="0" distL="114300" distR="114300" simplePos="0" relativeHeight="251659776" behindDoc="0" locked="0" layoutInCell="1" allowOverlap="1" wp14:anchorId="3C2FD3AA" wp14:editId="11D7EEE9">
              <wp:simplePos x="0" y="0"/>
              <wp:positionH relativeFrom="page">
                <wp:posOffset>598170</wp:posOffset>
              </wp:positionH>
              <wp:positionV relativeFrom="page">
                <wp:posOffset>10233023</wp:posOffset>
              </wp:positionV>
              <wp:extent cx="1280160" cy="176531"/>
              <wp:effectExtent l="0" t="0" r="0" b="13970"/>
              <wp:wrapNone/>
              <wp:docPr id="10737418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280160" cy="176531"/>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0C6C8F6" w14:textId="641D36AF" w:rsidR="00FB50D0" w:rsidRPr="004168E8" w:rsidRDefault="00FB50D0" w:rsidP="00FB50D0">
                          <w:pPr>
                            <w:rPr>
                              <w:sz w:val="16"/>
                              <w:szCs w:val="16"/>
                              <w:lang w:val="nl-BE"/>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C2FD3AA" id="Rectangle 1" o:spid="_x0000_s1026" style="position:absolute;margin-left:47.1pt;margin-top:805.75pt;width:100.8pt;height:13.9pt;rotation:180;flip:x;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" filled="f" fillcolor="#c0504d" stroked="f" strokecolor="#5c83b4" strokeweight="2.25pt">
              <v:textbox inset=",0,,0">
                <w:txbxContent>
                  <w:p w14:paraId="20C6C8F6" w14:textId="641D36AF" w:rsidR="00FB50D0" w:rsidRPr="004168E8" w:rsidRDefault="00FB50D0" w:rsidP="00FB50D0">
                    <w:pPr>
                      <w:rPr>
                        <w:sz w:val="16"/>
                        <w:szCs w:val="16"/>
                        <w:lang w:val="nl-BE"/>
                      </w:rPr>
                    </w:pPr>
                  </w:p>
                </w:txbxContent>
              </v:textbox>
              <w10:wrap anchorx="page" anchory="page"/>
            </v:rect>
          </w:pict>
        </mc:Fallback>
      </mc:AlternateContent>
    </w:r>
    <w:r w:rsidR="00A06B30">
      <w:rPr>
        <w:noProof/>
        <w:lang w:val="nl-BE" w:eastAsia="nl-BE"/>
      </w:rPr>
      <mc:AlternateContent>
        <mc:Choice Requires="wps">
          <w:drawing>
            <wp:anchor distT="0" distB="0" distL="114300" distR="114300" simplePos="0" relativeHeight="251657728" behindDoc="0" locked="0" layoutInCell="1" allowOverlap="1" wp14:anchorId="23F5256E" wp14:editId="0EA9BD10">
              <wp:simplePos x="0" y="0"/>
              <wp:positionH relativeFrom="page">
                <wp:posOffset>6917690</wp:posOffset>
              </wp:positionH>
              <wp:positionV relativeFrom="page">
                <wp:posOffset>10236200</wp:posOffset>
              </wp:positionV>
              <wp:extent cx="565785" cy="191770"/>
              <wp:effectExtent l="2540" t="0" r="3175"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D048B3F" w14:textId="77777777" w:rsidR="00DA6686" w:rsidRPr="00DA6686" w:rsidRDefault="00DA6686" w:rsidP="00DA6686">
                          <w:pPr>
                            <w:pBdr>
                              <w:top w:val="single" w:sz="4" w:space="1" w:color="7F7F7F"/>
                            </w:pBdr>
                            <w:jc w:val="center"/>
                            <w:rPr>
                              <w:szCs w:val="20"/>
                            </w:rPr>
                          </w:pPr>
                          <w:r w:rsidRPr="00DA6686">
                            <w:rPr>
                              <w:szCs w:val="20"/>
                            </w:rPr>
                            <w:fldChar w:fldCharType="begin"/>
                          </w:r>
                          <w:r w:rsidRPr="00DA6686">
                            <w:rPr>
                              <w:szCs w:val="20"/>
                            </w:rPr>
                            <w:instrText>PAGE   \* MERGEFORMAT</w:instrText>
                          </w:r>
                          <w:r w:rsidRPr="00DA6686">
                            <w:rPr>
                              <w:szCs w:val="20"/>
                            </w:rPr>
                            <w:fldChar w:fldCharType="separate"/>
                          </w:r>
                          <w:r w:rsidR="00E42739">
                            <w:rPr>
                              <w:noProof/>
                              <w:szCs w:val="20"/>
                            </w:rPr>
                            <w:t>3</w:t>
                          </w:r>
                          <w:r w:rsidRPr="00DA6686">
                            <w:rPr>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3F5256E" id="_x0000_s1027" style="position:absolute;margin-left:544.7pt;margin-top:806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" filled="f" fillcolor="#c0504d" stroked="f" strokecolor="#5c83b4" strokeweight="2.25pt">
              <v:textbox inset=",0,,0">
                <w:txbxContent>
                  <w:p w14:paraId="0D048B3F" w14:textId="77777777" w:rsidR="00DA6686" w:rsidRPr="00DA6686" w:rsidRDefault="00DA6686" w:rsidP="00DA6686">
                    <w:pPr>
                      <w:pBdr>
                        <w:top w:val="single" w:sz="4" w:space="1" w:color="7F7F7F"/>
                      </w:pBdr>
                      <w:jc w:val="center"/>
                      <w:rPr>
                        <w:szCs w:val="20"/>
                      </w:rPr>
                    </w:pPr>
                    <w:r w:rsidRPr="00DA6686">
                      <w:rPr>
                        <w:szCs w:val="20"/>
                      </w:rPr>
                      <w:fldChar w:fldCharType="begin"/>
                    </w:r>
                    <w:r w:rsidRPr="00DA6686">
                      <w:rPr>
                        <w:szCs w:val="20"/>
                      </w:rPr>
                      <w:instrText>PAGE   \* MERGEFORMAT</w:instrText>
                    </w:r>
                    <w:r w:rsidRPr="00DA6686">
                      <w:rPr>
                        <w:szCs w:val="20"/>
                      </w:rPr>
                      <w:fldChar w:fldCharType="separate"/>
                    </w:r>
                    <w:r w:rsidR="00E42739">
                      <w:rPr>
                        <w:noProof/>
                        <w:szCs w:val="20"/>
                      </w:rPr>
                      <w:t>3</w:t>
                    </w:r>
                    <w:r w:rsidRPr="00DA6686">
                      <w:rPr>
                        <w:szCs w:val="20"/>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2FE99" w14:textId="77777777" w:rsidR="007A7419" w:rsidRDefault="007A7419">
      <w:r>
        <w:separator/>
      </w:r>
    </w:p>
  </w:footnote>
  <w:footnote w:type="continuationSeparator" w:id="0">
    <w:p w14:paraId="6ECA259E" w14:textId="77777777" w:rsidR="007A7419" w:rsidRDefault="007A74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678BA"/>
    <w:multiLevelType w:val="multilevel"/>
    <w:tmpl w:val="B900A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7A2B3A"/>
    <w:multiLevelType w:val="hybridMultilevel"/>
    <w:tmpl w:val="72CEB328"/>
    <w:lvl w:ilvl="0" w:tplc="FC2E11B4">
      <w:numFmt w:val="bullet"/>
      <w:lvlText w:val="-"/>
      <w:lvlJc w:val="left"/>
      <w:pPr>
        <w:ind w:left="720" w:hanging="360"/>
      </w:pPr>
      <w:rPr>
        <w:rFonts w:ascii="Calibri" w:eastAsia="Calibri" w:hAnsi="Calibri" w:cs="Times New Roman" w:hint="default"/>
      </w:rPr>
    </w:lvl>
    <w:lvl w:ilvl="1" w:tplc="FC2E11B4">
      <w:numFmt w:val="bullet"/>
      <w:lvlText w:val="-"/>
      <w:lvlJc w:val="left"/>
      <w:pPr>
        <w:ind w:left="1440" w:hanging="360"/>
      </w:pPr>
      <w:rPr>
        <w:rFonts w:ascii="Calibri" w:eastAsia="Calibri" w:hAnsi="Calibri"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0C870D4"/>
    <w:multiLevelType w:val="hybridMultilevel"/>
    <w:tmpl w:val="15EA0EA6"/>
    <w:lvl w:ilvl="0" w:tplc="3B185D70">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69F0599"/>
    <w:multiLevelType w:val="multilevel"/>
    <w:tmpl w:val="EF343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C96DB7"/>
    <w:multiLevelType w:val="multilevel"/>
    <w:tmpl w:val="C9E85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86301266">
    <w:abstractNumId w:val="0"/>
  </w:num>
  <w:num w:numId="2" w16cid:durableId="1459032271">
    <w:abstractNumId w:val="3"/>
  </w:num>
  <w:num w:numId="3" w16cid:durableId="1227377184">
    <w:abstractNumId w:val="4"/>
  </w:num>
  <w:num w:numId="4" w16cid:durableId="1576814024">
    <w:abstractNumId w:val="1"/>
  </w:num>
  <w:num w:numId="5" w16cid:durableId="88796116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5"/>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FFB"/>
    <w:rsid w:val="00006193"/>
    <w:rsid w:val="00010DB0"/>
    <w:rsid w:val="000214A4"/>
    <w:rsid w:val="00025563"/>
    <w:rsid w:val="0002593E"/>
    <w:rsid w:val="000269D3"/>
    <w:rsid w:val="00034E53"/>
    <w:rsid w:val="00035505"/>
    <w:rsid w:val="00042CF2"/>
    <w:rsid w:val="00050048"/>
    <w:rsid w:val="00050338"/>
    <w:rsid w:val="00050F93"/>
    <w:rsid w:val="00055684"/>
    <w:rsid w:val="00060E77"/>
    <w:rsid w:val="000630EF"/>
    <w:rsid w:val="00063BF0"/>
    <w:rsid w:val="0007401C"/>
    <w:rsid w:val="00076BAB"/>
    <w:rsid w:val="00080432"/>
    <w:rsid w:val="00091C6E"/>
    <w:rsid w:val="00092546"/>
    <w:rsid w:val="000966BF"/>
    <w:rsid w:val="000A328A"/>
    <w:rsid w:val="000A75B9"/>
    <w:rsid w:val="000B19BB"/>
    <w:rsid w:val="000B1F6B"/>
    <w:rsid w:val="000B2268"/>
    <w:rsid w:val="000B3FCB"/>
    <w:rsid w:val="000B4C5C"/>
    <w:rsid w:val="000B6280"/>
    <w:rsid w:val="000B72F9"/>
    <w:rsid w:val="000C4BF1"/>
    <w:rsid w:val="000C7B69"/>
    <w:rsid w:val="000D1033"/>
    <w:rsid w:val="000D730B"/>
    <w:rsid w:val="000E2A43"/>
    <w:rsid w:val="000E349A"/>
    <w:rsid w:val="000E53BE"/>
    <w:rsid w:val="000E6AE8"/>
    <w:rsid w:val="000E7D99"/>
    <w:rsid w:val="000F0E2E"/>
    <w:rsid w:val="000F5846"/>
    <w:rsid w:val="000F7B37"/>
    <w:rsid w:val="00101840"/>
    <w:rsid w:val="00101BD1"/>
    <w:rsid w:val="00106D92"/>
    <w:rsid w:val="001132B9"/>
    <w:rsid w:val="0011498F"/>
    <w:rsid w:val="00120C44"/>
    <w:rsid w:val="00121AF2"/>
    <w:rsid w:val="00122ECB"/>
    <w:rsid w:val="00123B58"/>
    <w:rsid w:val="00125840"/>
    <w:rsid w:val="00133A33"/>
    <w:rsid w:val="00134C85"/>
    <w:rsid w:val="00136665"/>
    <w:rsid w:val="0014029E"/>
    <w:rsid w:val="001403B5"/>
    <w:rsid w:val="00142345"/>
    <w:rsid w:val="001449CD"/>
    <w:rsid w:val="001503EA"/>
    <w:rsid w:val="00155368"/>
    <w:rsid w:val="001557F4"/>
    <w:rsid w:val="00156C45"/>
    <w:rsid w:val="00160A68"/>
    <w:rsid w:val="001714D6"/>
    <w:rsid w:val="00172BD6"/>
    <w:rsid w:val="00174683"/>
    <w:rsid w:val="001746A0"/>
    <w:rsid w:val="00193543"/>
    <w:rsid w:val="001A1B91"/>
    <w:rsid w:val="001A2586"/>
    <w:rsid w:val="001A5A49"/>
    <w:rsid w:val="001B0E54"/>
    <w:rsid w:val="001B125A"/>
    <w:rsid w:val="001B130A"/>
    <w:rsid w:val="001B520A"/>
    <w:rsid w:val="001B5AB8"/>
    <w:rsid w:val="001C62F1"/>
    <w:rsid w:val="001D2FDE"/>
    <w:rsid w:val="001D65CF"/>
    <w:rsid w:val="001E6175"/>
    <w:rsid w:val="001F06EC"/>
    <w:rsid w:val="001F088A"/>
    <w:rsid w:val="001F2C83"/>
    <w:rsid w:val="002029A3"/>
    <w:rsid w:val="00204D4D"/>
    <w:rsid w:val="00204D9C"/>
    <w:rsid w:val="002121DB"/>
    <w:rsid w:val="00216A4A"/>
    <w:rsid w:val="00223B8A"/>
    <w:rsid w:val="002257EF"/>
    <w:rsid w:val="002269E5"/>
    <w:rsid w:val="00234825"/>
    <w:rsid w:val="002435C4"/>
    <w:rsid w:val="00244804"/>
    <w:rsid w:val="00250577"/>
    <w:rsid w:val="00251CDD"/>
    <w:rsid w:val="00252417"/>
    <w:rsid w:val="00264557"/>
    <w:rsid w:val="002647DE"/>
    <w:rsid w:val="002653B8"/>
    <w:rsid w:val="002758A2"/>
    <w:rsid w:val="00275E54"/>
    <w:rsid w:val="00276E84"/>
    <w:rsid w:val="00280A4A"/>
    <w:rsid w:val="00282405"/>
    <w:rsid w:val="002851EC"/>
    <w:rsid w:val="00285FCC"/>
    <w:rsid w:val="00295BD7"/>
    <w:rsid w:val="00295D23"/>
    <w:rsid w:val="002A3421"/>
    <w:rsid w:val="002A63CB"/>
    <w:rsid w:val="002A7716"/>
    <w:rsid w:val="002A7847"/>
    <w:rsid w:val="002B6563"/>
    <w:rsid w:val="002B6678"/>
    <w:rsid w:val="002D05DE"/>
    <w:rsid w:val="002D1600"/>
    <w:rsid w:val="002D170A"/>
    <w:rsid w:val="002D22C1"/>
    <w:rsid w:val="002D3121"/>
    <w:rsid w:val="002D3C29"/>
    <w:rsid w:val="002D5425"/>
    <w:rsid w:val="002D7A89"/>
    <w:rsid w:val="002E23E7"/>
    <w:rsid w:val="002E2A3A"/>
    <w:rsid w:val="002E4EC4"/>
    <w:rsid w:val="002F6F0B"/>
    <w:rsid w:val="002F7AEC"/>
    <w:rsid w:val="003017EC"/>
    <w:rsid w:val="00301E9C"/>
    <w:rsid w:val="003075E3"/>
    <w:rsid w:val="003135CE"/>
    <w:rsid w:val="003163E9"/>
    <w:rsid w:val="00316AF0"/>
    <w:rsid w:val="00320B6E"/>
    <w:rsid w:val="00322701"/>
    <w:rsid w:val="00322E8E"/>
    <w:rsid w:val="003237AE"/>
    <w:rsid w:val="00325EAD"/>
    <w:rsid w:val="003306F8"/>
    <w:rsid w:val="00331463"/>
    <w:rsid w:val="00331A4F"/>
    <w:rsid w:val="00333E2E"/>
    <w:rsid w:val="00334436"/>
    <w:rsid w:val="003365DB"/>
    <w:rsid w:val="00337227"/>
    <w:rsid w:val="00341815"/>
    <w:rsid w:val="00347A77"/>
    <w:rsid w:val="00351828"/>
    <w:rsid w:val="00351EA4"/>
    <w:rsid w:val="00354F4F"/>
    <w:rsid w:val="003609D8"/>
    <w:rsid w:val="003619E6"/>
    <w:rsid w:val="00363477"/>
    <w:rsid w:val="0036347E"/>
    <w:rsid w:val="00372F25"/>
    <w:rsid w:val="003751EE"/>
    <w:rsid w:val="0037664C"/>
    <w:rsid w:val="00377115"/>
    <w:rsid w:val="00384AA1"/>
    <w:rsid w:val="00384DF2"/>
    <w:rsid w:val="003865B0"/>
    <w:rsid w:val="00387619"/>
    <w:rsid w:val="00391B30"/>
    <w:rsid w:val="00393CFA"/>
    <w:rsid w:val="003962DD"/>
    <w:rsid w:val="00397419"/>
    <w:rsid w:val="003A65A3"/>
    <w:rsid w:val="003B1FDD"/>
    <w:rsid w:val="003B31AA"/>
    <w:rsid w:val="003B39E7"/>
    <w:rsid w:val="003B53AA"/>
    <w:rsid w:val="003C7801"/>
    <w:rsid w:val="003C796B"/>
    <w:rsid w:val="003D2424"/>
    <w:rsid w:val="003D4B29"/>
    <w:rsid w:val="003D50E8"/>
    <w:rsid w:val="003D781E"/>
    <w:rsid w:val="003E01DF"/>
    <w:rsid w:val="003E0A0D"/>
    <w:rsid w:val="003F1817"/>
    <w:rsid w:val="003F21A6"/>
    <w:rsid w:val="003F5F75"/>
    <w:rsid w:val="004004F3"/>
    <w:rsid w:val="004009BD"/>
    <w:rsid w:val="00414BDA"/>
    <w:rsid w:val="00422795"/>
    <w:rsid w:val="00422903"/>
    <w:rsid w:val="00425A87"/>
    <w:rsid w:val="00425F24"/>
    <w:rsid w:val="00426E10"/>
    <w:rsid w:val="0043177A"/>
    <w:rsid w:val="0043715F"/>
    <w:rsid w:val="00437542"/>
    <w:rsid w:val="004502D5"/>
    <w:rsid w:val="00450FDA"/>
    <w:rsid w:val="00453900"/>
    <w:rsid w:val="00453B68"/>
    <w:rsid w:val="0046197C"/>
    <w:rsid w:val="004629BE"/>
    <w:rsid w:val="004644F8"/>
    <w:rsid w:val="004656EC"/>
    <w:rsid w:val="004805D3"/>
    <w:rsid w:val="004819F4"/>
    <w:rsid w:val="00484008"/>
    <w:rsid w:val="0048600E"/>
    <w:rsid w:val="00487634"/>
    <w:rsid w:val="0049091B"/>
    <w:rsid w:val="004A0856"/>
    <w:rsid w:val="004A1307"/>
    <w:rsid w:val="004A405C"/>
    <w:rsid w:val="004A5AA9"/>
    <w:rsid w:val="004B09B1"/>
    <w:rsid w:val="004B2442"/>
    <w:rsid w:val="004B35A8"/>
    <w:rsid w:val="004C0358"/>
    <w:rsid w:val="004C18C1"/>
    <w:rsid w:val="004C7C5B"/>
    <w:rsid w:val="004D02DF"/>
    <w:rsid w:val="004D044D"/>
    <w:rsid w:val="004D15F3"/>
    <w:rsid w:val="004D2161"/>
    <w:rsid w:val="004D2FA7"/>
    <w:rsid w:val="004E11EA"/>
    <w:rsid w:val="004E289E"/>
    <w:rsid w:val="004E28A3"/>
    <w:rsid w:val="004E6E3E"/>
    <w:rsid w:val="004E7301"/>
    <w:rsid w:val="00500B28"/>
    <w:rsid w:val="00505202"/>
    <w:rsid w:val="00512D02"/>
    <w:rsid w:val="00513BFB"/>
    <w:rsid w:val="00522343"/>
    <w:rsid w:val="005224A6"/>
    <w:rsid w:val="00522E4D"/>
    <w:rsid w:val="005308F8"/>
    <w:rsid w:val="005325F9"/>
    <w:rsid w:val="00532B88"/>
    <w:rsid w:val="00541FF8"/>
    <w:rsid w:val="00543ADC"/>
    <w:rsid w:val="00545349"/>
    <w:rsid w:val="00547728"/>
    <w:rsid w:val="0055074E"/>
    <w:rsid w:val="00550E06"/>
    <w:rsid w:val="00551C5D"/>
    <w:rsid w:val="005545A6"/>
    <w:rsid w:val="005547AB"/>
    <w:rsid w:val="00561A65"/>
    <w:rsid w:val="0056326B"/>
    <w:rsid w:val="00567BE3"/>
    <w:rsid w:val="0057387C"/>
    <w:rsid w:val="005759BD"/>
    <w:rsid w:val="00576AD9"/>
    <w:rsid w:val="00576CEF"/>
    <w:rsid w:val="005801C9"/>
    <w:rsid w:val="005801CC"/>
    <w:rsid w:val="00581BE8"/>
    <w:rsid w:val="0058492A"/>
    <w:rsid w:val="0058755F"/>
    <w:rsid w:val="005954C4"/>
    <w:rsid w:val="005954F8"/>
    <w:rsid w:val="00595C56"/>
    <w:rsid w:val="005A1165"/>
    <w:rsid w:val="005A3248"/>
    <w:rsid w:val="005A37F6"/>
    <w:rsid w:val="005A3FF0"/>
    <w:rsid w:val="005A6691"/>
    <w:rsid w:val="005A7780"/>
    <w:rsid w:val="005B21AF"/>
    <w:rsid w:val="005B3976"/>
    <w:rsid w:val="005B5C09"/>
    <w:rsid w:val="005C184B"/>
    <w:rsid w:val="005C403D"/>
    <w:rsid w:val="005C6B76"/>
    <w:rsid w:val="005D4239"/>
    <w:rsid w:val="005D4CE0"/>
    <w:rsid w:val="005D72BB"/>
    <w:rsid w:val="005E45DC"/>
    <w:rsid w:val="005E4E71"/>
    <w:rsid w:val="005F2A16"/>
    <w:rsid w:val="005F66BF"/>
    <w:rsid w:val="0060057B"/>
    <w:rsid w:val="00604436"/>
    <w:rsid w:val="00604B80"/>
    <w:rsid w:val="00604F70"/>
    <w:rsid w:val="00614349"/>
    <w:rsid w:val="00625D0F"/>
    <w:rsid w:val="00626D3B"/>
    <w:rsid w:val="0063278E"/>
    <w:rsid w:val="00632B69"/>
    <w:rsid w:val="00632BBE"/>
    <w:rsid w:val="00634AA6"/>
    <w:rsid w:val="00634F94"/>
    <w:rsid w:val="00644EC1"/>
    <w:rsid w:val="00647DC6"/>
    <w:rsid w:val="00651DF9"/>
    <w:rsid w:val="006542C9"/>
    <w:rsid w:val="00661372"/>
    <w:rsid w:val="00667D96"/>
    <w:rsid w:val="00673BD4"/>
    <w:rsid w:val="006756C7"/>
    <w:rsid w:val="0069089C"/>
    <w:rsid w:val="00691417"/>
    <w:rsid w:val="006A07BD"/>
    <w:rsid w:val="006A2EBC"/>
    <w:rsid w:val="006B17DA"/>
    <w:rsid w:val="006B2F23"/>
    <w:rsid w:val="006B3398"/>
    <w:rsid w:val="006C38B3"/>
    <w:rsid w:val="006C7C0E"/>
    <w:rsid w:val="006C7D96"/>
    <w:rsid w:val="006D1E46"/>
    <w:rsid w:val="006D1EFA"/>
    <w:rsid w:val="006D473D"/>
    <w:rsid w:val="006D4EE7"/>
    <w:rsid w:val="006D720C"/>
    <w:rsid w:val="006E3060"/>
    <w:rsid w:val="006E3A97"/>
    <w:rsid w:val="006E731C"/>
    <w:rsid w:val="006F036E"/>
    <w:rsid w:val="006F14EB"/>
    <w:rsid w:val="006F3A6F"/>
    <w:rsid w:val="006F5D0B"/>
    <w:rsid w:val="007208F1"/>
    <w:rsid w:val="007248B7"/>
    <w:rsid w:val="00726F0B"/>
    <w:rsid w:val="00732E18"/>
    <w:rsid w:val="00734417"/>
    <w:rsid w:val="00736077"/>
    <w:rsid w:val="007414B8"/>
    <w:rsid w:val="007475D3"/>
    <w:rsid w:val="00751A37"/>
    <w:rsid w:val="00752EFF"/>
    <w:rsid w:val="00754083"/>
    <w:rsid w:val="00757C0B"/>
    <w:rsid w:val="00757CC5"/>
    <w:rsid w:val="00763AE0"/>
    <w:rsid w:val="007659E9"/>
    <w:rsid w:val="00765DCF"/>
    <w:rsid w:val="00767F35"/>
    <w:rsid w:val="00770B68"/>
    <w:rsid w:val="0077791A"/>
    <w:rsid w:val="007830A2"/>
    <w:rsid w:val="00790BFE"/>
    <w:rsid w:val="00796B95"/>
    <w:rsid w:val="007A2782"/>
    <w:rsid w:val="007A33A7"/>
    <w:rsid w:val="007A7419"/>
    <w:rsid w:val="007B59E1"/>
    <w:rsid w:val="007B7EA0"/>
    <w:rsid w:val="007C2CDF"/>
    <w:rsid w:val="007C3385"/>
    <w:rsid w:val="007C4290"/>
    <w:rsid w:val="007C546F"/>
    <w:rsid w:val="007C66E7"/>
    <w:rsid w:val="007D15ED"/>
    <w:rsid w:val="007D1676"/>
    <w:rsid w:val="007D2407"/>
    <w:rsid w:val="007D6429"/>
    <w:rsid w:val="007E0AC9"/>
    <w:rsid w:val="007E26EB"/>
    <w:rsid w:val="007F0FE3"/>
    <w:rsid w:val="007F10E9"/>
    <w:rsid w:val="007F525F"/>
    <w:rsid w:val="007F60D7"/>
    <w:rsid w:val="00803667"/>
    <w:rsid w:val="00804A53"/>
    <w:rsid w:val="0080765A"/>
    <w:rsid w:val="00807F0F"/>
    <w:rsid w:val="00814C23"/>
    <w:rsid w:val="008157B3"/>
    <w:rsid w:val="00816329"/>
    <w:rsid w:val="00817B59"/>
    <w:rsid w:val="00822EF0"/>
    <w:rsid w:val="00827B85"/>
    <w:rsid w:val="00833299"/>
    <w:rsid w:val="00834C1D"/>
    <w:rsid w:val="00837D71"/>
    <w:rsid w:val="00840164"/>
    <w:rsid w:val="00840997"/>
    <w:rsid w:val="008434E1"/>
    <w:rsid w:val="008453DB"/>
    <w:rsid w:val="00845F12"/>
    <w:rsid w:val="0085762A"/>
    <w:rsid w:val="0086435F"/>
    <w:rsid w:val="00864B81"/>
    <w:rsid w:val="0086780D"/>
    <w:rsid w:val="00870107"/>
    <w:rsid w:val="0087181D"/>
    <w:rsid w:val="008741CE"/>
    <w:rsid w:val="00874B3F"/>
    <w:rsid w:val="008761A3"/>
    <w:rsid w:val="008813EF"/>
    <w:rsid w:val="00881DDA"/>
    <w:rsid w:val="00884472"/>
    <w:rsid w:val="00884EDA"/>
    <w:rsid w:val="00886206"/>
    <w:rsid w:val="00890B96"/>
    <w:rsid w:val="00891E56"/>
    <w:rsid w:val="00895F3C"/>
    <w:rsid w:val="008A1572"/>
    <w:rsid w:val="008A16E4"/>
    <w:rsid w:val="008A7C9B"/>
    <w:rsid w:val="008A7F4E"/>
    <w:rsid w:val="008B0B63"/>
    <w:rsid w:val="008B1F68"/>
    <w:rsid w:val="008B38E9"/>
    <w:rsid w:val="008B393F"/>
    <w:rsid w:val="008C3053"/>
    <w:rsid w:val="008C3173"/>
    <w:rsid w:val="008C6BC0"/>
    <w:rsid w:val="008D1880"/>
    <w:rsid w:val="008D1ABB"/>
    <w:rsid w:val="008D3F45"/>
    <w:rsid w:val="008D5817"/>
    <w:rsid w:val="008D6ADA"/>
    <w:rsid w:val="008E07F4"/>
    <w:rsid w:val="008E25E2"/>
    <w:rsid w:val="008E6749"/>
    <w:rsid w:val="008F3656"/>
    <w:rsid w:val="00900A39"/>
    <w:rsid w:val="009157FE"/>
    <w:rsid w:val="00917988"/>
    <w:rsid w:val="009249F1"/>
    <w:rsid w:val="0092697F"/>
    <w:rsid w:val="0093425B"/>
    <w:rsid w:val="00936709"/>
    <w:rsid w:val="00937F23"/>
    <w:rsid w:val="00940BA2"/>
    <w:rsid w:val="00944B7E"/>
    <w:rsid w:val="00946118"/>
    <w:rsid w:val="0094752E"/>
    <w:rsid w:val="00950944"/>
    <w:rsid w:val="00953197"/>
    <w:rsid w:val="0096005A"/>
    <w:rsid w:val="00961E96"/>
    <w:rsid w:val="00963842"/>
    <w:rsid w:val="00965189"/>
    <w:rsid w:val="00983A10"/>
    <w:rsid w:val="009849D0"/>
    <w:rsid w:val="00984D4C"/>
    <w:rsid w:val="009904D0"/>
    <w:rsid w:val="009930A8"/>
    <w:rsid w:val="00994B51"/>
    <w:rsid w:val="00996156"/>
    <w:rsid w:val="009A2CE1"/>
    <w:rsid w:val="009B313D"/>
    <w:rsid w:val="009B4517"/>
    <w:rsid w:val="009B4537"/>
    <w:rsid w:val="009D777C"/>
    <w:rsid w:val="009E0C78"/>
    <w:rsid w:val="009E1AFB"/>
    <w:rsid w:val="009E2F55"/>
    <w:rsid w:val="009E3DA1"/>
    <w:rsid w:val="009E5A3B"/>
    <w:rsid w:val="009F4131"/>
    <w:rsid w:val="009F701A"/>
    <w:rsid w:val="00A023F7"/>
    <w:rsid w:val="00A05BB0"/>
    <w:rsid w:val="00A06B30"/>
    <w:rsid w:val="00A06B80"/>
    <w:rsid w:val="00A07F86"/>
    <w:rsid w:val="00A10069"/>
    <w:rsid w:val="00A10EFD"/>
    <w:rsid w:val="00A20B58"/>
    <w:rsid w:val="00A227D8"/>
    <w:rsid w:val="00A236B0"/>
    <w:rsid w:val="00A25D75"/>
    <w:rsid w:val="00A26C81"/>
    <w:rsid w:val="00A35BF5"/>
    <w:rsid w:val="00A362B9"/>
    <w:rsid w:val="00A36F0B"/>
    <w:rsid w:val="00A41185"/>
    <w:rsid w:val="00A411F0"/>
    <w:rsid w:val="00A50C9F"/>
    <w:rsid w:val="00A54027"/>
    <w:rsid w:val="00A575EA"/>
    <w:rsid w:val="00A66D2B"/>
    <w:rsid w:val="00A72E39"/>
    <w:rsid w:val="00A7352A"/>
    <w:rsid w:val="00A73CA6"/>
    <w:rsid w:val="00A75978"/>
    <w:rsid w:val="00A92135"/>
    <w:rsid w:val="00A92526"/>
    <w:rsid w:val="00A93B7C"/>
    <w:rsid w:val="00A972C5"/>
    <w:rsid w:val="00A97486"/>
    <w:rsid w:val="00AA220C"/>
    <w:rsid w:val="00AA2EA8"/>
    <w:rsid w:val="00AA3C70"/>
    <w:rsid w:val="00AB165F"/>
    <w:rsid w:val="00AB2468"/>
    <w:rsid w:val="00AC1C67"/>
    <w:rsid w:val="00AC2D39"/>
    <w:rsid w:val="00AC6688"/>
    <w:rsid w:val="00AC761A"/>
    <w:rsid w:val="00AD231D"/>
    <w:rsid w:val="00AD2D71"/>
    <w:rsid w:val="00AD48F2"/>
    <w:rsid w:val="00AE0EE9"/>
    <w:rsid w:val="00AE34D0"/>
    <w:rsid w:val="00AE47BE"/>
    <w:rsid w:val="00AF0C73"/>
    <w:rsid w:val="00AF67A5"/>
    <w:rsid w:val="00B00B56"/>
    <w:rsid w:val="00B028A7"/>
    <w:rsid w:val="00B02EA0"/>
    <w:rsid w:val="00B04C46"/>
    <w:rsid w:val="00B070B5"/>
    <w:rsid w:val="00B1206F"/>
    <w:rsid w:val="00B156FB"/>
    <w:rsid w:val="00B17BF3"/>
    <w:rsid w:val="00B20839"/>
    <w:rsid w:val="00B21DAC"/>
    <w:rsid w:val="00B24A75"/>
    <w:rsid w:val="00B269A2"/>
    <w:rsid w:val="00B307FB"/>
    <w:rsid w:val="00B3385B"/>
    <w:rsid w:val="00B35A84"/>
    <w:rsid w:val="00B400A6"/>
    <w:rsid w:val="00B43CD6"/>
    <w:rsid w:val="00B52424"/>
    <w:rsid w:val="00B5331F"/>
    <w:rsid w:val="00B60B01"/>
    <w:rsid w:val="00B6132E"/>
    <w:rsid w:val="00B619D7"/>
    <w:rsid w:val="00B61F9B"/>
    <w:rsid w:val="00B6203F"/>
    <w:rsid w:val="00B632E7"/>
    <w:rsid w:val="00B63625"/>
    <w:rsid w:val="00B678EF"/>
    <w:rsid w:val="00B679EF"/>
    <w:rsid w:val="00B74F4D"/>
    <w:rsid w:val="00B77EAD"/>
    <w:rsid w:val="00B82636"/>
    <w:rsid w:val="00B94278"/>
    <w:rsid w:val="00B9792D"/>
    <w:rsid w:val="00BA0CA1"/>
    <w:rsid w:val="00BA590A"/>
    <w:rsid w:val="00BA5CAC"/>
    <w:rsid w:val="00BB25B1"/>
    <w:rsid w:val="00BB3B40"/>
    <w:rsid w:val="00BB41EA"/>
    <w:rsid w:val="00BC2F9B"/>
    <w:rsid w:val="00BC3556"/>
    <w:rsid w:val="00BD124F"/>
    <w:rsid w:val="00BD2A0E"/>
    <w:rsid w:val="00BD2C7D"/>
    <w:rsid w:val="00BD4030"/>
    <w:rsid w:val="00BD5878"/>
    <w:rsid w:val="00BE4216"/>
    <w:rsid w:val="00BE79DE"/>
    <w:rsid w:val="00BF2E60"/>
    <w:rsid w:val="00BF3757"/>
    <w:rsid w:val="00BF4571"/>
    <w:rsid w:val="00BF55FB"/>
    <w:rsid w:val="00BF6F4F"/>
    <w:rsid w:val="00C000D6"/>
    <w:rsid w:val="00C02576"/>
    <w:rsid w:val="00C0773A"/>
    <w:rsid w:val="00C126ED"/>
    <w:rsid w:val="00C127C5"/>
    <w:rsid w:val="00C262F3"/>
    <w:rsid w:val="00C27D30"/>
    <w:rsid w:val="00C3585E"/>
    <w:rsid w:val="00C36335"/>
    <w:rsid w:val="00C4400A"/>
    <w:rsid w:val="00C446D6"/>
    <w:rsid w:val="00C4660D"/>
    <w:rsid w:val="00C47560"/>
    <w:rsid w:val="00C50A38"/>
    <w:rsid w:val="00C53E2D"/>
    <w:rsid w:val="00C558E6"/>
    <w:rsid w:val="00C63DFC"/>
    <w:rsid w:val="00C64137"/>
    <w:rsid w:val="00C641A7"/>
    <w:rsid w:val="00C64A7D"/>
    <w:rsid w:val="00C65D5E"/>
    <w:rsid w:val="00C67F36"/>
    <w:rsid w:val="00C75F8B"/>
    <w:rsid w:val="00C765EC"/>
    <w:rsid w:val="00C80752"/>
    <w:rsid w:val="00C80AB5"/>
    <w:rsid w:val="00C81435"/>
    <w:rsid w:val="00C869E4"/>
    <w:rsid w:val="00C8789E"/>
    <w:rsid w:val="00C900AE"/>
    <w:rsid w:val="00C90F95"/>
    <w:rsid w:val="00C976D9"/>
    <w:rsid w:val="00CA1644"/>
    <w:rsid w:val="00CA1D6F"/>
    <w:rsid w:val="00CA3058"/>
    <w:rsid w:val="00CA376F"/>
    <w:rsid w:val="00CB0A36"/>
    <w:rsid w:val="00CB0C42"/>
    <w:rsid w:val="00CC0728"/>
    <w:rsid w:val="00CC5326"/>
    <w:rsid w:val="00CC5856"/>
    <w:rsid w:val="00CD0D08"/>
    <w:rsid w:val="00CD50EC"/>
    <w:rsid w:val="00CE1222"/>
    <w:rsid w:val="00CE1C25"/>
    <w:rsid w:val="00CE73ED"/>
    <w:rsid w:val="00CF1940"/>
    <w:rsid w:val="00CF28BB"/>
    <w:rsid w:val="00CF383E"/>
    <w:rsid w:val="00CF3B42"/>
    <w:rsid w:val="00D033E3"/>
    <w:rsid w:val="00D03C93"/>
    <w:rsid w:val="00D14894"/>
    <w:rsid w:val="00D15660"/>
    <w:rsid w:val="00D31FB3"/>
    <w:rsid w:val="00D37F9D"/>
    <w:rsid w:val="00D4216A"/>
    <w:rsid w:val="00D42178"/>
    <w:rsid w:val="00D43FEE"/>
    <w:rsid w:val="00D47B1D"/>
    <w:rsid w:val="00D50940"/>
    <w:rsid w:val="00D5615B"/>
    <w:rsid w:val="00D56546"/>
    <w:rsid w:val="00D57FFB"/>
    <w:rsid w:val="00D637A1"/>
    <w:rsid w:val="00D64E28"/>
    <w:rsid w:val="00D64E93"/>
    <w:rsid w:val="00D6530A"/>
    <w:rsid w:val="00D7788A"/>
    <w:rsid w:val="00D8114C"/>
    <w:rsid w:val="00D8224B"/>
    <w:rsid w:val="00D85588"/>
    <w:rsid w:val="00D9241F"/>
    <w:rsid w:val="00D95E24"/>
    <w:rsid w:val="00DA009A"/>
    <w:rsid w:val="00DA02DB"/>
    <w:rsid w:val="00DA117C"/>
    <w:rsid w:val="00DA3419"/>
    <w:rsid w:val="00DA4E06"/>
    <w:rsid w:val="00DA6686"/>
    <w:rsid w:val="00DB7FA8"/>
    <w:rsid w:val="00DC1871"/>
    <w:rsid w:val="00DC3AAB"/>
    <w:rsid w:val="00DC7C3D"/>
    <w:rsid w:val="00DD0BF4"/>
    <w:rsid w:val="00DD4598"/>
    <w:rsid w:val="00DD5729"/>
    <w:rsid w:val="00DE0509"/>
    <w:rsid w:val="00DE66D5"/>
    <w:rsid w:val="00DE73F6"/>
    <w:rsid w:val="00DE781C"/>
    <w:rsid w:val="00DF442D"/>
    <w:rsid w:val="00DF6D3B"/>
    <w:rsid w:val="00E04B61"/>
    <w:rsid w:val="00E13C34"/>
    <w:rsid w:val="00E13CCB"/>
    <w:rsid w:val="00E1427E"/>
    <w:rsid w:val="00E177C2"/>
    <w:rsid w:val="00E17E4A"/>
    <w:rsid w:val="00E21D37"/>
    <w:rsid w:val="00E23E53"/>
    <w:rsid w:val="00E26B11"/>
    <w:rsid w:val="00E300DF"/>
    <w:rsid w:val="00E3336F"/>
    <w:rsid w:val="00E404C3"/>
    <w:rsid w:val="00E4194D"/>
    <w:rsid w:val="00E422A4"/>
    <w:rsid w:val="00E42739"/>
    <w:rsid w:val="00E44B29"/>
    <w:rsid w:val="00E46E7D"/>
    <w:rsid w:val="00E46F7D"/>
    <w:rsid w:val="00E54BDB"/>
    <w:rsid w:val="00E63034"/>
    <w:rsid w:val="00E70D7F"/>
    <w:rsid w:val="00E84182"/>
    <w:rsid w:val="00E847DF"/>
    <w:rsid w:val="00E86423"/>
    <w:rsid w:val="00E864FE"/>
    <w:rsid w:val="00E86CF5"/>
    <w:rsid w:val="00E9741D"/>
    <w:rsid w:val="00EA3401"/>
    <w:rsid w:val="00EB36E9"/>
    <w:rsid w:val="00EB3CB4"/>
    <w:rsid w:val="00ED066E"/>
    <w:rsid w:val="00EE56EF"/>
    <w:rsid w:val="00EF0F3D"/>
    <w:rsid w:val="00EF1D49"/>
    <w:rsid w:val="00EF282B"/>
    <w:rsid w:val="00EF2EA1"/>
    <w:rsid w:val="00EF5CD5"/>
    <w:rsid w:val="00F030A0"/>
    <w:rsid w:val="00F0594D"/>
    <w:rsid w:val="00F06E8F"/>
    <w:rsid w:val="00F10714"/>
    <w:rsid w:val="00F131E3"/>
    <w:rsid w:val="00F133A6"/>
    <w:rsid w:val="00F1444E"/>
    <w:rsid w:val="00F144B2"/>
    <w:rsid w:val="00F21B0B"/>
    <w:rsid w:val="00F27A88"/>
    <w:rsid w:val="00F30B30"/>
    <w:rsid w:val="00F34926"/>
    <w:rsid w:val="00F36A98"/>
    <w:rsid w:val="00F37A0E"/>
    <w:rsid w:val="00F42AAC"/>
    <w:rsid w:val="00F438A5"/>
    <w:rsid w:val="00F44847"/>
    <w:rsid w:val="00F4702B"/>
    <w:rsid w:val="00F47295"/>
    <w:rsid w:val="00F512D4"/>
    <w:rsid w:val="00F5134A"/>
    <w:rsid w:val="00F547BB"/>
    <w:rsid w:val="00F609CE"/>
    <w:rsid w:val="00F643FB"/>
    <w:rsid w:val="00F74CEF"/>
    <w:rsid w:val="00F76939"/>
    <w:rsid w:val="00F865AB"/>
    <w:rsid w:val="00F95C32"/>
    <w:rsid w:val="00FA2EF8"/>
    <w:rsid w:val="00FA4DA9"/>
    <w:rsid w:val="00FB1E08"/>
    <w:rsid w:val="00FB50D0"/>
    <w:rsid w:val="00FB6A38"/>
    <w:rsid w:val="00FC286D"/>
    <w:rsid w:val="00FC2E44"/>
    <w:rsid w:val="00FC43A1"/>
    <w:rsid w:val="00FD1C68"/>
    <w:rsid w:val="00FD2094"/>
    <w:rsid w:val="00FD5AC2"/>
    <w:rsid w:val="00FD5E4F"/>
    <w:rsid w:val="00FD61FE"/>
    <w:rsid w:val="00FD6B0C"/>
    <w:rsid w:val="00FD75A5"/>
    <w:rsid w:val="00FE4037"/>
    <w:rsid w:val="00FE5389"/>
    <w:rsid w:val="00FF0335"/>
    <w:rsid w:val="00FF1C5E"/>
    <w:rsid w:val="00FF4D2E"/>
    <w:rsid w:val="00FF5545"/>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C10637"/>
  <w15:chartTrackingRefBased/>
  <w15:docId w15:val="{EAEECDA7-5155-4CED-9B8F-4ADFE9D3C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F2C83"/>
    <w:rPr>
      <w:rFonts w:ascii="Calibri" w:hAnsi="Calibri"/>
      <w:szCs w:val="24"/>
    </w:rPr>
  </w:style>
  <w:style w:type="paragraph" w:styleId="Kop1">
    <w:name w:val="heading 1"/>
    <w:basedOn w:val="Standaard"/>
    <w:next w:val="Standaard"/>
    <w:qFormat/>
    <w:rsid w:val="00136665"/>
    <w:pPr>
      <w:keepNext/>
      <w:spacing w:line="288" w:lineRule="auto"/>
      <w:outlineLvl w:val="0"/>
    </w:pPr>
    <w:rPr>
      <w:rFonts w:ascii="Arial" w:hAnsi="Arial" w:cs="Arial"/>
      <w:sz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136665"/>
    <w:pPr>
      <w:tabs>
        <w:tab w:val="center" w:pos="4536"/>
        <w:tab w:val="right" w:pos="9072"/>
      </w:tabs>
    </w:pPr>
  </w:style>
  <w:style w:type="paragraph" w:styleId="Voettekst">
    <w:name w:val="footer"/>
    <w:basedOn w:val="Standaard"/>
    <w:link w:val="VoettekstChar"/>
    <w:uiPriority w:val="99"/>
    <w:rsid w:val="00136665"/>
    <w:pPr>
      <w:tabs>
        <w:tab w:val="center" w:pos="4536"/>
        <w:tab w:val="right" w:pos="9072"/>
      </w:tabs>
    </w:pPr>
  </w:style>
  <w:style w:type="character" w:styleId="Regelnummer">
    <w:name w:val="line number"/>
    <w:basedOn w:val="Standaardalinea-lettertype"/>
    <w:rsid w:val="00D8224B"/>
  </w:style>
  <w:style w:type="character" w:styleId="Paginanummer">
    <w:name w:val="page number"/>
    <w:basedOn w:val="Standaardalinea-lettertype"/>
    <w:rsid w:val="00D8224B"/>
  </w:style>
  <w:style w:type="table" w:styleId="Tabelraster">
    <w:name w:val="Table Grid"/>
    <w:basedOn w:val="Standaardtabel"/>
    <w:uiPriority w:val="59"/>
    <w:rsid w:val="00983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6542C9"/>
    <w:rPr>
      <w:rFonts w:ascii="Tahoma" w:hAnsi="Tahoma" w:cs="Tahoma"/>
      <w:sz w:val="16"/>
      <w:szCs w:val="16"/>
    </w:rPr>
  </w:style>
  <w:style w:type="paragraph" w:customStyle="1" w:styleId="Kleurrijkelijst-accent11">
    <w:name w:val="Kleurrijke lijst - accent 11"/>
    <w:basedOn w:val="Standaard"/>
    <w:uiPriority w:val="34"/>
    <w:qFormat/>
    <w:rsid w:val="00F643FB"/>
    <w:pPr>
      <w:ind w:left="708"/>
    </w:pPr>
  </w:style>
  <w:style w:type="character" w:customStyle="1" w:styleId="VoettekstChar">
    <w:name w:val="Voettekst Char"/>
    <w:link w:val="Voettekst"/>
    <w:uiPriority w:val="99"/>
    <w:rsid w:val="005C403D"/>
    <w:rPr>
      <w:sz w:val="24"/>
      <w:szCs w:val="24"/>
      <w:lang w:val="nl-NL" w:eastAsia="nl-NL"/>
    </w:rPr>
  </w:style>
  <w:style w:type="paragraph" w:customStyle="1" w:styleId="Kleurrijkelijst-accent12">
    <w:name w:val="Kleurrijke lijst - accent 12"/>
    <w:basedOn w:val="Standaard"/>
    <w:uiPriority w:val="34"/>
    <w:qFormat/>
    <w:rsid w:val="00DE781C"/>
    <w:pPr>
      <w:spacing w:after="200" w:line="276" w:lineRule="auto"/>
      <w:ind w:left="720"/>
      <w:contextualSpacing/>
    </w:pPr>
    <w:rPr>
      <w:rFonts w:eastAsia="Calibri"/>
      <w:sz w:val="22"/>
      <w:szCs w:val="22"/>
      <w:lang w:val="nl-BE" w:eastAsia="en-US"/>
    </w:rPr>
  </w:style>
  <w:style w:type="table" w:styleId="Gemiddeldraster3-accent5">
    <w:name w:val="Medium Grid 3 Accent 5"/>
    <w:basedOn w:val="Standaardtabel"/>
    <w:uiPriority w:val="60"/>
    <w:rsid w:val="00567BE3"/>
    <w:rPr>
      <w:rFonts w:ascii="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efault">
    <w:name w:val="Default"/>
    <w:rsid w:val="00F34926"/>
    <w:pPr>
      <w:autoSpaceDE w:val="0"/>
      <w:autoSpaceDN w:val="0"/>
      <w:adjustRightInd w:val="0"/>
    </w:pPr>
    <w:rPr>
      <w:rFonts w:ascii="Verdana" w:hAnsi="Verdana" w:cs="Verdana"/>
      <w:color w:val="000000"/>
      <w:sz w:val="24"/>
      <w:szCs w:val="24"/>
      <w:lang w:val="nl-BE" w:eastAsia="nl-BE"/>
    </w:rPr>
  </w:style>
  <w:style w:type="paragraph" w:customStyle="1" w:styleId="Rastertabel31">
    <w:name w:val="Rastertabel 31"/>
    <w:basedOn w:val="Kop1"/>
    <w:next w:val="Standaard"/>
    <w:uiPriority w:val="39"/>
    <w:unhideWhenUsed/>
    <w:qFormat/>
    <w:rsid w:val="00840997"/>
    <w:pPr>
      <w:keepLines/>
      <w:spacing w:before="240" w:line="259" w:lineRule="auto"/>
      <w:outlineLvl w:val="9"/>
    </w:pPr>
    <w:rPr>
      <w:rFonts w:ascii="Calibri Light" w:hAnsi="Calibri Light" w:cs="Times New Roman"/>
      <w:color w:val="2E74B5"/>
      <w:sz w:val="32"/>
      <w:szCs w:val="32"/>
      <w:u w:val="none"/>
      <w:lang w:val="nl-BE" w:eastAsia="nl-BE"/>
    </w:rPr>
  </w:style>
  <w:style w:type="character" w:customStyle="1" w:styleId="Gemiddeldraster11">
    <w:name w:val="Gemiddeld raster 11"/>
    <w:uiPriority w:val="99"/>
    <w:semiHidden/>
    <w:rsid w:val="00840997"/>
    <w:rPr>
      <w:color w:val="808080"/>
    </w:rPr>
  </w:style>
  <w:style w:type="paragraph" w:styleId="Voetnoottekst">
    <w:name w:val="footnote text"/>
    <w:basedOn w:val="Standaard"/>
    <w:link w:val="VoetnoottekstChar"/>
    <w:uiPriority w:val="99"/>
    <w:semiHidden/>
    <w:unhideWhenUsed/>
    <w:rsid w:val="00F47295"/>
    <w:rPr>
      <w:szCs w:val="20"/>
    </w:rPr>
  </w:style>
  <w:style w:type="character" w:customStyle="1" w:styleId="VoetnoottekstChar">
    <w:name w:val="Voetnoottekst Char"/>
    <w:link w:val="Voetnoottekst"/>
    <w:uiPriority w:val="99"/>
    <w:semiHidden/>
    <w:rsid w:val="00F47295"/>
    <w:rPr>
      <w:lang w:val="nl-NL" w:eastAsia="nl-NL"/>
    </w:rPr>
  </w:style>
  <w:style w:type="character" w:styleId="Voetnootmarkering">
    <w:name w:val="footnote reference"/>
    <w:uiPriority w:val="99"/>
    <w:semiHidden/>
    <w:unhideWhenUsed/>
    <w:rsid w:val="00F47295"/>
    <w:rPr>
      <w:vertAlign w:val="superscript"/>
    </w:rPr>
  </w:style>
  <w:style w:type="character" w:styleId="Hyperlink">
    <w:name w:val="Hyperlink"/>
    <w:uiPriority w:val="99"/>
    <w:unhideWhenUsed/>
    <w:rsid w:val="0069089C"/>
    <w:rPr>
      <w:color w:val="0563C1"/>
      <w:u w:val="single"/>
    </w:rPr>
  </w:style>
  <w:style w:type="character" w:styleId="Verwijzingopmerking">
    <w:name w:val="annotation reference"/>
    <w:uiPriority w:val="99"/>
    <w:semiHidden/>
    <w:unhideWhenUsed/>
    <w:rsid w:val="00DC7C3D"/>
    <w:rPr>
      <w:sz w:val="18"/>
      <w:szCs w:val="18"/>
    </w:rPr>
  </w:style>
  <w:style w:type="paragraph" w:styleId="Tekstopmerking">
    <w:name w:val="annotation text"/>
    <w:basedOn w:val="Standaard"/>
    <w:link w:val="TekstopmerkingChar"/>
    <w:uiPriority w:val="99"/>
    <w:semiHidden/>
    <w:unhideWhenUsed/>
    <w:rsid w:val="00DC7C3D"/>
  </w:style>
  <w:style w:type="character" w:customStyle="1" w:styleId="TekstopmerkingChar">
    <w:name w:val="Tekst opmerking Char"/>
    <w:link w:val="Tekstopmerking"/>
    <w:uiPriority w:val="99"/>
    <w:semiHidden/>
    <w:rsid w:val="00DC7C3D"/>
    <w:rPr>
      <w:sz w:val="24"/>
      <w:szCs w:val="24"/>
      <w:lang w:val="nl-NL"/>
    </w:rPr>
  </w:style>
  <w:style w:type="paragraph" w:styleId="Onderwerpvanopmerking">
    <w:name w:val="annotation subject"/>
    <w:basedOn w:val="Tekstopmerking"/>
    <w:next w:val="Tekstopmerking"/>
    <w:link w:val="OnderwerpvanopmerkingChar"/>
    <w:uiPriority w:val="99"/>
    <w:semiHidden/>
    <w:unhideWhenUsed/>
    <w:rsid w:val="00DC7C3D"/>
    <w:rPr>
      <w:b/>
      <w:bCs/>
      <w:szCs w:val="20"/>
    </w:rPr>
  </w:style>
  <w:style w:type="character" w:customStyle="1" w:styleId="OnderwerpvanopmerkingChar">
    <w:name w:val="Onderwerp van opmerking Char"/>
    <w:link w:val="Onderwerpvanopmerking"/>
    <w:uiPriority w:val="99"/>
    <w:semiHidden/>
    <w:rsid w:val="00DC7C3D"/>
    <w:rPr>
      <w:b/>
      <w:bCs/>
      <w:sz w:val="24"/>
      <w:szCs w:val="24"/>
      <w:lang w:val="nl-NL"/>
    </w:rPr>
  </w:style>
  <w:style w:type="paragraph" w:styleId="Normaalweb">
    <w:name w:val="Normal (Web)"/>
    <w:basedOn w:val="Standaard"/>
    <w:uiPriority w:val="99"/>
    <w:unhideWhenUsed/>
    <w:rsid w:val="007F10E9"/>
    <w:pPr>
      <w:spacing w:before="100" w:beforeAutospacing="1" w:after="100" w:afterAutospacing="1"/>
    </w:pPr>
  </w:style>
  <w:style w:type="character" w:styleId="Tekstvantijdelijkeaanduiding">
    <w:name w:val="Placeholder Text"/>
    <w:basedOn w:val="Standaardalinea-lettertype"/>
    <w:uiPriority w:val="99"/>
    <w:semiHidden/>
    <w:rsid w:val="00D8114C"/>
    <w:rPr>
      <w:color w:val="808080"/>
    </w:rPr>
  </w:style>
  <w:style w:type="paragraph" w:styleId="Lijstalinea">
    <w:name w:val="List Paragraph"/>
    <w:basedOn w:val="Standaard"/>
    <w:uiPriority w:val="34"/>
    <w:qFormat/>
    <w:rsid w:val="003D781E"/>
    <w:pPr>
      <w:ind w:left="720"/>
      <w:contextualSpacing/>
    </w:pPr>
  </w:style>
  <w:style w:type="character" w:customStyle="1" w:styleId="KoptekstChar">
    <w:name w:val="Koptekst Char"/>
    <w:basedOn w:val="Standaardalinea-lettertype"/>
    <w:link w:val="Koptekst"/>
    <w:uiPriority w:val="99"/>
    <w:rsid w:val="00A35BF5"/>
    <w:rPr>
      <w:rFonts w:ascii="Calibri" w:hAnsi="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673355">
      <w:bodyDiv w:val="1"/>
      <w:marLeft w:val="0"/>
      <w:marRight w:val="0"/>
      <w:marTop w:val="0"/>
      <w:marBottom w:val="0"/>
      <w:divBdr>
        <w:top w:val="none" w:sz="0" w:space="0" w:color="auto"/>
        <w:left w:val="none" w:sz="0" w:space="0" w:color="auto"/>
        <w:bottom w:val="none" w:sz="0" w:space="0" w:color="auto"/>
        <w:right w:val="none" w:sz="0" w:space="0" w:color="auto"/>
      </w:divBdr>
    </w:div>
    <w:div w:id="1319844703">
      <w:bodyDiv w:val="1"/>
      <w:marLeft w:val="0"/>
      <w:marRight w:val="0"/>
      <w:marTop w:val="0"/>
      <w:marBottom w:val="0"/>
      <w:divBdr>
        <w:top w:val="none" w:sz="0" w:space="0" w:color="auto"/>
        <w:left w:val="none" w:sz="0" w:space="0" w:color="auto"/>
        <w:bottom w:val="none" w:sz="0" w:space="0" w:color="auto"/>
        <w:right w:val="none" w:sz="0" w:space="0" w:color="auto"/>
      </w:divBdr>
    </w:div>
    <w:div w:id="1571189875">
      <w:bodyDiv w:val="1"/>
      <w:marLeft w:val="0"/>
      <w:marRight w:val="0"/>
      <w:marTop w:val="0"/>
      <w:marBottom w:val="0"/>
      <w:divBdr>
        <w:top w:val="none" w:sz="0" w:space="0" w:color="auto"/>
        <w:left w:val="none" w:sz="0" w:space="0" w:color="auto"/>
        <w:bottom w:val="none" w:sz="0" w:space="0" w:color="auto"/>
        <w:right w:val="none" w:sz="0" w:space="0" w:color="auto"/>
      </w:divBdr>
    </w:div>
    <w:div w:id="205549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1718%20WEBSITE\1718%20BEGELEIDEN%20EN%20BEOORDELEN\1718_BALO_EVALUATIEFORMULIEREN\20170921%20EVALUATIEFORMULIER%20PRAKTIJK%202%20BAL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8096F74B5341238E28A89939EC3D05"/>
        <w:category>
          <w:name w:val="Algemeen"/>
          <w:gallery w:val="placeholder"/>
        </w:category>
        <w:types>
          <w:type w:val="bbPlcHdr"/>
        </w:types>
        <w:behaviors>
          <w:behavior w:val="content"/>
        </w:behaviors>
        <w:guid w:val="{96F530E8-AE8F-4431-8016-A680C771E287}"/>
      </w:docPartPr>
      <w:docPartBody>
        <w:p w:rsidR="00EA42B8" w:rsidRDefault="00102920">
          <w:pPr>
            <w:pStyle w:val="2C8096F74B5341238E28A89939EC3D05"/>
          </w:pPr>
          <w:r>
            <w:rPr>
              <w:rStyle w:val="Tekstvantijdelijkeaanduiding"/>
            </w:rPr>
            <w:t>voornaam en naam</w:t>
          </w:r>
        </w:p>
      </w:docPartBody>
    </w:docPart>
    <w:docPart>
      <w:docPartPr>
        <w:name w:val="747583D72C374DA1A30C193BD0D751A4"/>
        <w:category>
          <w:name w:val="Algemeen"/>
          <w:gallery w:val="placeholder"/>
        </w:category>
        <w:types>
          <w:type w:val="bbPlcHdr"/>
        </w:types>
        <w:behaviors>
          <w:behavior w:val="content"/>
        </w:behaviors>
        <w:guid w:val="{F8915100-C54C-45CD-B0E3-92E35B862C98}"/>
      </w:docPartPr>
      <w:docPartBody>
        <w:p w:rsidR="00EA42B8" w:rsidRDefault="00102920">
          <w:pPr>
            <w:pStyle w:val="747583D72C374DA1A30C193BD0D751A4"/>
          </w:pPr>
          <w:r>
            <w:rPr>
              <w:rStyle w:val="Tekstvantijdelijkeaanduiding"/>
            </w:rPr>
            <w:t>Kies een datum</w:t>
          </w:r>
        </w:p>
      </w:docPartBody>
    </w:docPart>
    <w:docPart>
      <w:docPartPr>
        <w:name w:val="837C538248F54CF3B21DFE9011FFE4D0"/>
        <w:category>
          <w:name w:val="Algemeen"/>
          <w:gallery w:val="placeholder"/>
        </w:category>
        <w:types>
          <w:type w:val="bbPlcHdr"/>
        </w:types>
        <w:behaviors>
          <w:behavior w:val="content"/>
        </w:behaviors>
        <w:guid w:val="{0B62CC7B-0AC8-4E81-8232-40CACCCD59C6}"/>
      </w:docPartPr>
      <w:docPartBody>
        <w:p w:rsidR="00EA42B8" w:rsidRDefault="00102920">
          <w:pPr>
            <w:pStyle w:val="837C538248F54CF3B21DFE9011FFE4D0"/>
          </w:pPr>
          <w:r w:rsidRPr="001F2C83">
            <w:rPr>
              <w:rStyle w:val="Tekstvantijdelijkeaanduiding"/>
              <w:color w:val="7F7F7F" w:themeColor="text1" w:themeTint="80"/>
              <w:szCs w:val="20"/>
            </w:rPr>
            <w:t>naam van stageplaats ingeven</w:t>
          </w:r>
          <w:r w:rsidRPr="001F2C83">
            <w:rPr>
              <w:rStyle w:val="Tekstvantijdelijkeaanduiding"/>
              <w:color w:val="7F7F7F" w:themeColor="text1" w:themeTint="80"/>
            </w:rPr>
            <w:t>.</w:t>
          </w:r>
        </w:p>
      </w:docPartBody>
    </w:docPart>
    <w:docPart>
      <w:docPartPr>
        <w:name w:val="0354ECB2A13846A49864AA93A656ECFB"/>
        <w:category>
          <w:name w:val="Algemeen"/>
          <w:gallery w:val="placeholder"/>
        </w:category>
        <w:types>
          <w:type w:val="bbPlcHdr"/>
        </w:types>
        <w:behaviors>
          <w:behavior w:val="content"/>
        </w:behaviors>
        <w:guid w:val="{4DE29847-4E4C-4B29-B46A-F01F90C6299C}"/>
      </w:docPartPr>
      <w:docPartBody>
        <w:p w:rsidR="00EA42B8" w:rsidRDefault="00102920">
          <w:pPr>
            <w:pStyle w:val="0354ECB2A13846A49864AA93A656ECFB"/>
          </w:pPr>
          <w:r w:rsidRPr="001F2C83">
            <w:rPr>
              <w:rStyle w:val="Tekstvantijdelijkeaanduiding"/>
              <w:color w:val="7F7F7F" w:themeColor="text1" w:themeTint="80"/>
              <w:szCs w:val="20"/>
            </w:rPr>
            <w:t xml:space="preserve">straat </w:t>
          </w:r>
          <w:r>
            <w:rPr>
              <w:rStyle w:val="Tekstvantijdelijkeaanduiding"/>
              <w:color w:val="7F7F7F" w:themeColor="text1" w:themeTint="80"/>
              <w:szCs w:val="20"/>
            </w:rPr>
            <w:t xml:space="preserve">en </w:t>
          </w:r>
          <w:r w:rsidRPr="001F2C83">
            <w:rPr>
              <w:rStyle w:val="Tekstvantijdelijkeaanduiding"/>
              <w:color w:val="7F7F7F" w:themeColor="text1" w:themeTint="80"/>
              <w:szCs w:val="20"/>
            </w:rPr>
            <w:t>nummer, postcode gemeente</w:t>
          </w:r>
        </w:p>
      </w:docPartBody>
    </w:docPart>
    <w:docPart>
      <w:docPartPr>
        <w:name w:val="FA3AD8DF03D24B78A16E876F168F11AE"/>
        <w:category>
          <w:name w:val="Algemeen"/>
          <w:gallery w:val="placeholder"/>
        </w:category>
        <w:types>
          <w:type w:val="bbPlcHdr"/>
        </w:types>
        <w:behaviors>
          <w:behavior w:val="content"/>
        </w:behaviors>
        <w:guid w:val="{A2AE68E2-1BBB-4BCC-B4E7-80B5B6E2AACE}"/>
      </w:docPartPr>
      <w:docPartBody>
        <w:p w:rsidR="00EA42B8" w:rsidRDefault="00102920">
          <w:pPr>
            <w:pStyle w:val="FA3AD8DF03D24B78A16E876F168F11AE"/>
          </w:pPr>
          <w:r w:rsidRPr="001F2C83">
            <w:rPr>
              <w:rStyle w:val="Tekstvantijdelijkeaanduiding"/>
              <w:color w:val="7F7F7F" w:themeColor="text1" w:themeTint="80"/>
              <w:szCs w:val="20"/>
            </w:rPr>
            <w:t>voornaam</w:t>
          </w:r>
          <w:r>
            <w:rPr>
              <w:rStyle w:val="Tekstvantijdelijkeaanduiding"/>
              <w:color w:val="7F7F7F" w:themeColor="text1" w:themeTint="80"/>
              <w:szCs w:val="20"/>
            </w:rPr>
            <w:t xml:space="preserve"> en naam</w:t>
          </w:r>
        </w:p>
      </w:docPartBody>
    </w:docPart>
    <w:docPart>
      <w:docPartPr>
        <w:name w:val="7648E08CCCA74705934F094CE50CDDE8"/>
        <w:category>
          <w:name w:val="Algemeen"/>
          <w:gallery w:val="placeholder"/>
        </w:category>
        <w:types>
          <w:type w:val="bbPlcHdr"/>
        </w:types>
        <w:behaviors>
          <w:behavior w:val="content"/>
        </w:behaviors>
        <w:guid w:val="{F46E046D-8C47-4BD8-BA76-44E15A248B7F}"/>
      </w:docPartPr>
      <w:docPartBody>
        <w:p w:rsidR="00EA42B8" w:rsidRDefault="00102920">
          <w:pPr>
            <w:pStyle w:val="7648E08CCCA74705934F094CE50CDDE8"/>
          </w:pPr>
          <w:r w:rsidRPr="001F2C83">
            <w:rPr>
              <w:rStyle w:val="Tekstvantijdelijkeaanduiding"/>
              <w:color w:val="7F7F7F" w:themeColor="text1" w:themeTint="80"/>
              <w:szCs w:val="20"/>
            </w:rPr>
            <w:t>klas vermelden</w:t>
          </w:r>
        </w:p>
      </w:docPartBody>
    </w:docPart>
    <w:docPart>
      <w:docPartPr>
        <w:name w:val="C371A53A2715418C87B5017EA6A579BA"/>
        <w:category>
          <w:name w:val="Algemeen"/>
          <w:gallery w:val="placeholder"/>
        </w:category>
        <w:types>
          <w:type w:val="bbPlcHdr"/>
        </w:types>
        <w:behaviors>
          <w:behavior w:val="content"/>
        </w:behaviors>
        <w:guid w:val="{22502692-85EC-4D0F-A251-BEA62907E3EA}"/>
      </w:docPartPr>
      <w:docPartBody>
        <w:p w:rsidR="00BB7EF0" w:rsidRDefault="00C8578A" w:rsidP="00C8578A">
          <w:pPr>
            <w:pStyle w:val="C371A53A2715418C87B5017EA6A579BA"/>
          </w:pPr>
          <w:r w:rsidRPr="00C728F6">
            <w:rPr>
              <w:rStyle w:val="Tekstvantijdelijkeaanduiding"/>
            </w:rPr>
            <w:t>Klik of tik om tekst in te voeren</w:t>
          </w:r>
        </w:p>
      </w:docPartBody>
    </w:docPart>
    <w:docPart>
      <w:docPartPr>
        <w:name w:val="8EAE319F81CE4B268CABC804DD256B60"/>
        <w:category>
          <w:name w:val="Algemeen"/>
          <w:gallery w:val="placeholder"/>
        </w:category>
        <w:types>
          <w:type w:val="bbPlcHdr"/>
        </w:types>
        <w:behaviors>
          <w:behavior w:val="content"/>
        </w:behaviors>
        <w:guid w:val="{21FC0531-2121-4567-8FCC-76338F4F488F}"/>
      </w:docPartPr>
      <w:docPartBody>
        <w:p w:rsidR="00BB7EF0" w:rsidRDefault="00C8578A" w:rsidP="00C8578A">
          <w:pPr>
            <w:pStyle w:val="8EAE319F81CE4B268CABC804DD256B60"/>
          </w:pPr>
          <w:r w:rsidRPr="00C728F6">
            <w:rPr>
              <w:rStyle w:val="Tekstvantijdelijkeaanduiding"/>
            </w:rPr>
            <w:t>Klik of tik om tekst in te voeren</w:t>
          </w:r>
        </w:p>
      </w:docPartBody>
    </w:docPart>
    <w:docPart>
      <w:docPartPr>
        <w:name w:val="CC8C184C84194E868880DE554463EE46"/>
        <w:category>
          <w:name w:val="Algemeen"/>
          <w:gallery w:val="placeholder"/>
        </w:category>
        <w:types>
          <w:type w:val="bbPlcHdr"/>
        </w:types>
        <w:behaviors>
          <w:behavior w:val="content"/>
        </w:behaviors>
        <w:guid w:val="{31DFBFE1-8602-4284-AE95-A9B36E4A8A85}"/>
      </w:docPartPr>
      <w:docPartBody>
        <w:p w:rsidR="00BB7EF0" w:rsidRDefault="00C8578A" w:rsidP="00C8578A">
          <w:pPr>
            <w:pStyle w:val="CC8C184C84194E868880DE554463EE46"/>
          </w:pPr>
          <w:r w:rsidRPr="00C728F6">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920"/>
    <w:rsid w:val="00047791"/>
    <w:rsid w:val="00102920"/>
    <w:rsid w:val="00267110"/>
    <w:rsid w:val="00522908"/>
    <w:rsid w:val="006240C5"/>
    <w:rsid w:val="00637475"/>
    <w:rsid w:val="006A68B5"/>
    <w:rsid w:val="006C4100"/>
    <w:rsid w:val="006E7162"/>
    <w:rsid w:val="00776B25"/>
    <w:rsid w:val="008F3BA6"/>
    <w:rsid w:val="00994154"/>
    <w:rsid w:val="00A41F0C"/>
    <w:rsid w:val="00AE62E7"/>
    <w:rsid w:val="00BB7EF0"/>
    <w:rsid w:val="00BD2C7D"/>
    <w:rsid w:val="00C8578A"/>
    <w:rsid w:val="00C976D9"/>
    <w:rsid w:val="00D42161"/>
    <w:rsid w:val="00EA42B8"/>
    <w:rsid w:val="00ED56F6"/>
    <w:rsid w:val="00F070B2"/>
    <w:rsid w:val="00F133A6"/>
    <w:rsid w:val="00FB28F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8578A"/>
    <w:rPr>
      <w:color w:val="808080"/>
    </w:rPr>
  </w:style>
  <w:style w:type="paragraph" w:customStyle="1" w:styleId="2C8096F74B5341238E28A89939EC3D05">
    <w:name w:val="2C8096F74B5341238E28A89939EC3D05"/>
  </w:style>
  <w:style w:type="paragraph" w:customStyle="1" w:styleId="747583D72C374DA1A30C193BD0D751A4">
    <w:name w:val="747583D72C374DA1A30C193BD0D751A4"/>
  </w:style>
  <w:style w:type="paragraph" w:customStyle="1" w:styleId="837C538248F54CF3B21DFE9011FFE4D0">
    <w:name w:val="837C538248F54CF3B21DFE9011FFE4D0"/>
  </w:style>
  <w:style w:type="paragraph" w:customStyle="1" w:styleId="0354ECB2A13846A49864AA93A656ECFB">
    <w:name w:val="0354ECB2A13846A49864AA93A656ECFB"/>
  </w:style>
  <w:style w:type="paragraph" w:customStyle="1" w:styleId="FA3AD8DF03D24B78A16E876F168F11AE">
    <w:name w:val="FA3AD8DF03D24B78A16E876F168F11AE"/>
  </w:style>
  <w:style w:type="paragraph" w:customStyle="1" w:styleId="7648E08CCCA74705934F094CE50CDDE8">
    <w:name w:val="7648E08CCCA74705934F094CE50CDDE8"/>
  </w:style>
  <w:style w:type="paragraph" w:customStyle="1" w:styleId="C371A53A2715418C87B5017EA6A579BA">
    <w:name w:val="C371A53A2715418C87B5017EA6A579BA"/>
    <w:rsid w:val="00C8578A"/>
  </w:style>
  <w:style w:type="paragraph" w:customStyle="1" w:styleId="8EAE319F81CE4B268CABC804DD256B60">
    <w:name w:val="8EAE319F81CE4B268CABC804DD256B60"/>
    <w:rsid w:val="00C8578A"/>
  </w:style>
  <w:style w:type="paragraph" w:customStyle="1" w:styleId="CC8C184C84194E868880DE554463EE46">
    <w:name w:val="CC8C184C84194E868880DE554463EE46"/>
    <w:rsid w:val="00C857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C5E9CBF7506C4BB390AA8D5346ABD4" ma:contentTypeVersion="19" ma:contentTypeDescription="Een nieuw document maken." ma:contentTypeScope="" ma:versionID="407f15044fc9009176288620fb3d20bc">
  <xsd:schema xmlns:xsd="http://www.w3.org/2001/XMLSchema" xmlns:xs="http://www.w3.org/2001/XMLSchema" xmlns:p="http://schemas.microsoft.com/office/2006/metadata/properties" xmlns:ns2="75dd5827-6e5a-4db8-b29e-20f97241b204" xmlns:ns3="2eef88c4-64c5-4397-97e1-49e984457759" targetNamespace="http://schemas.microsoft.com/office/2006/metadata/properties" ma:root="true" ma:fieldsID="1792f6e51adf8e4a76411313b7745a3c" ns2:_="" ns3:_="">
    <xsd:import namespace="75dd5827-6e5a-4db8-b29e-20f97241b204"/>
    <xsd:import namespace="2eef88c4-64c5-4397-97e1-49e9844577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d5827-6e5a-4db8-b29e-20f97241b2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ef88c4-64c5-4397-97e1-49e984457759"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93061e3-4526-45dd-aae8-34d7116d8260}" ma:internalName="TaxCatchAll" ma:showField="CatchAllData" ma:web="2eef88c4-64c5-4397-97e1-49e9844577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dd5827-6e5a-4db8-b29e-20f97241b204">
      <Terms xmlns="http://schemas.microsoft.com/office/infopath/2007/PartnerControls"/>
    </lcf76f155ced4ddcb4097134ff3c332f>
    <TaxCatchAll xmlns="2eef88c4-64c5-4397-97e1-49e984457759" xsi:nil="true"/>
  </documentManagement>
</p:properties>
</file>

<file path=customXml/itemProps1.xml><?xml version="1.0" encoding="utf-8"?>
<ds:datastoreItem xmlns:ds="http://schemas.openxmlformats.org/officeDocument/2006/customXml" ds:itemID="{6870FA0B-17C9-4188-B6F4-DAC8DE944AA7}">
  <ds:schemaRefs>
    <ds:schemaRef ds:uri="http://schemas.openxmlformats.org/officeDocument/2006/bibliography"/>
  </ds:schemaRefs>
</ds:datastoreItem>
</file>

<file path=customXml/itemProps2.xml><?xml version="1.0" encoding="utf-8"?>
<ds:datastoreItem xmlns:ds="http://schemas.openxmlformats.org/officeDocument/2006/customXml" ds:itemID="{BB00958F-111E-4FE8-B9D3-128117EF49F4}"/>
</file>

<file path=customXml/itemProps3.xml><?xml version="1.0" encoding="utf-8"?>
<ds:datastoreItem xmlns:ds="http://schemas.openxmlformats.org/officeDocument/2006/customXml" ds:itemID="{4A903C6B-F269-4C53-B688-360FAC22B0ED}"/>
</file>

<file path=customXml/itemProps4.xml><?xml version="1.0" encoding="utf-8"?>
<ds:datastoreItem xmlns:ds="http://schemas.openxmlformats.org/officeDocument/2006/customXml" ds:itemID="{80C04895-43F0-489A-99BA-9AABADA8BB57}"/>
</file>

<file path=docProps/app.xml><?xml version="1.0" encoding="utf-8"?>
<Properties xmlns="http://schemas.openxmlformats.org/officeDocument/2006/extended-properties" xmlns:vt="http://schemas.openxmlformats.org/officeDocument/2006/docPropsVTypes">
  <Template>20170921 EVALUATIEFORMULIER PRAKTIJK 2 BALO</Template>
  <TotalTime>1</TotalTime>
  <Pages>10</Pages>
  <Words>454</Words>
  <Characters>2630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EVALUATIEFORMULIER PRAKTIJK Proeftuin</vt:lpstr>
    </vt:vector>
  </TitlesOfParts>
  <Company>KHLim</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EVALUATIEFORMULIER PRAKTIJK Proeftuin</dc:title>
  <dc:subject/>
  <dc:creator>Marleen Stiers</dc:creator>
  <cp:keywords/>
  <dc:description/>
  <cp:lastModifiedBy>Wendy Boes</cp:lastModifiedBy>
  <cp:revision>3</cp:revision>
  <cp:lastPrinted>2022-09-15T12:46:00Z</cp:lastPrinted>
  <dcterms:created xsi:type="dcterms:W3CDTF">2025-09-01T09:47:00Z</dcterms:created>
  <dcterms:modified xsi:type="dcterms:W3CDTF">2025-09-01T09:47:00Z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0x01010049C5E9CBF7506C4BB390AA8D5346ABD4</vt:lpwstr>
  </property>
</Properties>
</file>