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4138" w14:textId="60BCE226" w:rsidR="0085241B" w:rsidRDefault="00126A61" w:rsidP="00572C4F">
      <w:pPr>
        <w:pStyle w:val="Titel"/>
      </w:pPr>
      <w:sdt>
        <w:sdtPr>
          <w:alias w:val="Title"/>
          <w:tag w:val=""/>
          <w:id w:val="1552501305"/>
          <w:placeholder>
            <w:docPart w:val="68F59CB43C1E47B69684A74AF5227E2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83045">
            <w:t>Leidraad</w:t>
          </w:r>
          <w:r w:rsidR="00EF07B5">
            <w:t xml:space="preserve"> voor het aanvragen van </w:t>
          </w:r>
          <w:r w:rsidR="00B35D76">
            <w:t>een verkort traject</w:t>
          </w:r>
          <w:r w:rsidR="00FA0445">
            <w:t xml:space="preserve"> - </w:t>
          </w:r>
          <w:r w:rsidR="00A26774">
            <w:t>SRW</w:t>
          </w:r>
        </w:sdtContent>
      </w:sdt>
    </w:p>
    <w:p w14:paraId="5654EC15" w14:textId="47CCA70A" w:rsidR="00E15463" w:rsidRDefault="00C44F62" w:rsidP="00E15463">
      <w:pPr>
        <w:pStyle w:val="Kop1"/>
      </w:pPr>
      <w:r>
        <w:t xml:space="preserve">Wat is een </w:t>
      </w:r>
      <w:r w:rsidR="00B35D76">
        <w:t>verkort traject?</w:t>
      </w:r>
    </w:p>
    <w:p w14:paraId="1BA6D740" w14:textId="77777777" w:rsidR="004778BE" w:rsidRPr="004778BE" w:rsidRDefault="004778BE" w:rsidP="004778BE">
      <w:pPr>
        <w:rPr>
          <w:lang w:eastAsia="nl-BE"/>
        </w:rPr>
      </w:pPr>
      <w:bookmarkStart w:id="0" w:name="_Toc152427010"/>
      <w:r w:rsidRPr="004778BE">
        <w:rPr>
          <w:lang w:eastAsia="nl-BE"/>
        </w:rPr>
        <w:t xml:space="preserve">Een verkort traject is een </w:t>
      </w:r>
      <w:r w:rsidRPr="004778BE">
        <w:rPr>
          <w:b/>
          <w:bCs/>
          <w:lang w:eastAsia="nl-BE"/>
        </w:rPr>
        <w:t>vooraf samengesteld studieprogramma</w:t>
      </w:r>
      <w:r w:rsidRPr="004778BE">
        <w:rPr>
          <w:lang w:eastAsia="nl-BE"/>
        </w:rPr>
        <w:t xml:space="preserve"> voor studenten die reeds een relevant diploma in het hoger onderwijs hebben behaald.</w:t>
      </w:r>
    </w:p>
    <w:p w14:paraId="6A9C7E86" w14:textId="362349F4" w:rsidR="004778BE" w:rsidRPr="004778BE" w:rsidRDefault="004778BE" w:rsidP="004778BE">
      <w:pPr>
        <w:rPr>
          <w:lang w:eastAsia="nl-BE"/>
        </w:rPr>
      </w:pPr>
      <w:r w:rsidRPr="004778BE">
        <w:rPr>
          <w:lang w:eastAsia="nl-BE"/>
        </w:rPr>
        <w:t>In dit traject:</w:t>
      </w:r>
    </w:p>
    <w:p w14:paraId="10AED770" w14:textId="0D593A1C" w:rsidR="004778BE" w:rsidRPr="004778BE" w:rsidRDefault="004778BE" w:rsidP="00CA74BB">
      <w:pPr>
        <w:pStyle w:val="Lijstalinea"/>
        <w:numPr>
          <w:ilvl w:val="0"/>
          <w:numId w:val="4"/>
        </w:numPr>
        <w:rPr>
          <w:lang w:eastAsia="nl-BE"/>
        </w:rPr>
      </w:pPr>
      <w:r w:rsidRPr="004778BE">
        <w:rPr>
          <w:lang w:eastAsia="nl-BE"/>
        </w:rPr>
        <w:t xml:space="preserve">krijg je een pakket van </w:t>
      </w:r>
      <w:r w:rsidR="009724E3">
        <w:rPr>
          <w:lang w:eastAsia="nl-BE"/>
        </w:rPr>
        <w:t xml:space="preserve">vooraf bepaalde </w:t>
      </w:r>
      <w:r w:rsidRPr="004778BE">
        <w:rPr>
          <w:lang w:eastAsia="nl-BE"/>
        </w:rPr>
        <w:t>vrijstellingen</w:t>
      </w:r>
    </w:p>
    <w:p w14:paraId="1E8BA7BA" w14:textId="401D675B" w:rsidR="004778BE" w:rsidRPr="004778BE" w:rsidRDefault="004778BE" w:rsidP="00CA74BB">
      <w:pPr>
        <w:pStyle w:val="Lijstalinea"/>
        <w:numPr>
          <w:ilvl w:val="0"/>
          <w:numId w:val="4"/>
        </w:numPr>
        <w:rPr>
          <w:lang w:eastAsia="nl-BE"/>
        </w:rPr>
      </w:pPr>
      <w:r w:rsidRPr="004778BE">
        <w:rPr>
          <w:lang w:eastAsia="nl-BE"/>
        </w:rPr>
        <w:t>volg je een aangepast programma</w:t>
      </w:r>
      <w:r w:rsidR="00FB61E4">
        <w:rPr>
          <w:lang w:eastAsia="nl-BE"/>
        </w:rPr>
        <w:t xml:space="preserve"> dat je gericht </w:t>
      </w:r>
      <w:r w:rsidR="00542563">
        <w:rPr>
          <w:lang w:eastAsia="nl-BE"/>
        </w:rPr>
        <w:t>voorbereid op het werkveld van SRW</w:t>
      </w:r>
    </w:p>
    <w:p w14:paraId="6EAE3B59" w14:textId="77777777" w:rsidR="004778BE" w:rsidRPr="004778BE" w:rsidRDefault="004778BE" w:rsidP="00CA74BB">
      <w:pPr>
        <w:pStyle w:val="Lijstalinea"/>
        <w:numPr>
          <w:ilvl w:val="0"/>
          <w:numId w:val="4"/>
        </w:numPr>
        <w:rPr>
          <w:lang w:eastAsia="nl-BE"/>
        </w:rPr>
      </w:pPr>
      <w:r w:rsidRPr="004778BE">
        <w:rPr>
          <w:lang w:eastAsia="nl-BE"/>
        </w:rPr>
        <w:t>kan je je diploma SRW sneller behalen</w:t>
      </w:r>
    </w:p>
    <w:p w14:paraId="68C4F3D3" w14:textId="77777777" w:rsidR="005A792C" w:rsidRPr="00CD5994" w:rsidRDefault="005A792C" w:rsidP="005A792C">
      <w:pPr>
        <w:rPr>
          <w:lang w:eastAsia="nl-BE"/>
        </w:rPr>
      </w:pPr>
      <w:r w:rsidRPr="00CD5994">
        <w:rPr>
          <w:lang w:eastAsia="nl-BE"/>
        </w:rPr>
        <w:t>De exacte invulling:</w:t>
      </w:r>
    </w:p>
    <w:p w14:paraId="66CAE627" w14:textId="40B9FAD2" w:rsidR="005A792C" w:rsidRPr="00CD5994" w:rsidRDefault="005A792C" w:rsidP="005A792C">
      <w:pPr>
        <w:numPr>
          <w:ilvl w:val="0"/>
          <w:numId w:val="10"/>
        </w:numPr>
        <w:rPr>
          <w:lang w:eastAsia="nl-BE"/>
        </w:rPr>
      </w:pPr>
      <w:r w:rsidRPr="00CD5994">
        <w:rPr>
          <w:lang w:eastAsia="nl-BE"/>
        </w:rPr>
        <w:t>verschilt per vooropleiding</w:t>
      </w:r>
    </w:p>
    <w:p w14:paraId="65077750" w14:textId="62F5746A" w:rsidR="005A792C" w:rsidRPr="004778BE" w:rsidRDefault="005A792C" w:rsidP="00974566">
      <w:pPr>
        <w:numPr>
          <w:ilvl w:val="0"/>
          <w:numId w:val="10"/>
        </w:numPr>
        <w:rPr>
          <w:lang w:eastAsia="nl-BE"/>
        </w:rPr>
      </w:pPr>
      <w:r w:rsidRPr="00CD5994">
        <w:rPr>
          <w:lang w:eastAsia="nl-BE"/>
        </w:rPr>
        <w:t>is vastgelegd in</w:t>
      </w:r>
      <w:r w:rsidR="00AC4F40">
        <w:rPr>
          <w:lang w:eastAsia="nl-BE"/>
        </w:rPr>
        <w:t xml:space="preserve"> standaardtrajecten</w:t>
      </w:r>
      <w:r w:rsidR="00DA2F52">
        <w:rPr>
          <w:lang w:eastAsia="nl-BE"/>
        </w:rPr>
        <w:t xml:space="preserve"> (uitgewerkt op basis van eerdere </w:t>
      </w:r>
      <w:r w:rsidR="00DA2F52" w:rsidRPr="003A3896">
        <w:rPr>
          <w:lang w:eastAsia="nl-BE"/>
        </w:rPr>
        <w:t>vergelijkbaarheidsonderzoeken en precedente</w:t>
      </w:r>
      <w:r w:rsidR="00DA2F52">
        <w:rPr>
          <w:lang w:eastAsia="nl-BE"/>
        </w:rPr>
        <w:t>n)</w:t>
      </w:r>
    </w:p>
    <w:bookmarkEnd w:id="0"/>
    <w:p w14:paraId="4B3FE22E" w14:textId="3275CC6C" w:rsidR="001F6BE1" w:rsidRDefault="004778BE" w:rsidP="001F6BE1">
      <w:pPr>
        <w:pStyle w:val="Kop1"/>
      </w:pPr>
      <w:r>
        <w:t>Voor wie is een verkort traject bedoeld?</w:t>
      </w:r>
    </w:p>
    <w:p w14:paraId="17758DAF" w14:textId="5BB4FCA5" w:rsidR="003A3896" w:rsidRPr="003A3896" w:rsidRDefault="003A3896" w:rsidP="003A3896">
      <w:pPr>
        <w:rPr>
          <w:lang w:eastAsia="nl-BE"/>
        </w:rPr>
      </w:pPr>
      <w:r w:rsidRPr="003A3896">
        <w:rPr>
          <w:lang w:eastAsia="nl-BE"/>
        </w:rPr>
        <w:t xml:space="preserve">Je komt mogelijk in aanmerking voor een verkort traject als je een diploma hebt in een </w:t>
      </w:r>
      <w:r w:rsidRPr="003A3896">
        <w:rPr>
          <w:b/>
          <w:bCs/>
          <w:lang w:eastAsia="nl-BE"/>
        </w:rPr>
        <w:t>verwante opleiding</w:t>
      </w:r>
      <w:r w:rsidRPr="003A3896">
        <w:rPr>
          <w:lang w:eastAsia="nl-BE"/>
        </w:rPr>
        <w:t>, zoals:</w:t>
      </w:r>
    </w:p>
    <w:p w14:paraId="13C93557" w14:textId="1E5474E6" w:rsidR="003A3896" w:rsidRPr="00BE15BB" w:rsidRDefault="00C716F4" w:rsidP="00CA74BB">
      <w:pPr>
        <w:numPr>
          <w:ilvl w:val="0"/>
          <w:numId w:val="6"/>
        </w:numPr>
        <w:rPr>
          <w:lang w:val="en-GB" w:eastAsia="nl-BE"/>
        </w:rPr>
      </w:pPr>
      <w:proofErr w:type="spellStart"/>
      <w:r w:rsidRPr="009C7AE0">
        <w:rPr>
          <w:lang w:val="en-GB" w:eastAsia="nl-BE"/>
        </w:rPr>
        <w:t>P</w:t>
      </w:r>
      <w:r w:rsidR="00487335">
        <w:rPr>
          <w:lang w:val="en-GB" w:eastAsia="nl-BE"/>
        </w:rPr>
        <w:t>rofessionele</w:t>
      </w:r>
      <w:proofErr w:type="spellEnd"/>
      <w:r w:rsidR="00487335">
        <w:rPr>
          <w:lang w:val="en-GB" w:eastAsia="nl-BE"/>
        </w:rPr>
        <w:t xml:space="preserve"> </w:t>
      </w:r>
      <w:proofErr w:type="spellStart"/>
      <w:r w:rsidRPr="009C7AE0">
        <w:rPr>
          <w:lang w:val="en-GB" w:eastAsia="nl-BE"/>
        </w:rPr>
        <w:t>Ba</w:t>
      </w:r>
      <w:r w:rsidR="00487335">
        <w:rPr>
          <w:lang w:val="en-GB" w:eastAsia="nl-BE"/>
        </w:rPr>
        <w:t>cheloropleiding</w:t>
      </w:r>
      <w:proofErr w:type="spellEnd"/>
      <w:r w:rsidR="009C7AE0" w:rsidRPr="009C7AE0">
        <w:rPr>
          <w:lang w:val="en-GB" w:eastAsia="nl-BE"/>
        </w:rPr>
        <w:t xml:space="preserve"> </w:t>
      </w:r>
      <w:proofErr w:type="spellStart"/>
      <w:r w:rsidR="003A3896" w:rsidRPr="00FF1A5C">
        <w:rPr>
          <w:b/>
          <w:bCs/>
          <w:lang w:val="en-GB" w:eastAsia="nl-BE"/>
        </w:rPr>
        <w:t>Orthopedagogie</w:t>
      </w:r>
      <w:proofErr w:type="spellEnd"/>
    </w:p>
    <w:p w14:paraId="290FF804" w14:textId="4D735753" w:rsidR="003A3896" w:rsidRPr="001331F8" w:rsidRDefault="00487335" w:rsidP="00CA74BB">
      <w:pPr>
        <w:numPr>
          <w:ilvl w:val="0"/>
          <w:numId w:val="6"/>
        </w:numPr>
        <w:rPr>
          <w:lang w:eastAsia="nl-BE"/>
        </w:rPr>
      </w:pPr>
      <w:proofErr w:type="spellStart"/>
      <w:r w:rsidRPr="009C7AE0">
        <w:rPr>
          <w:lang w:val="en-GB" w:eastAsia="nl-BE"/>
        </w:rPr>
        <w:t>P</w:t>
      </w:r>
      <w:r>
        <w:rPr>
          <w:lang w:val="en-GB" w:eastAsia="nl-BE"/>
        </w:rPr>
        <w:t>rofessionele</w:t>
      </w:r>
      <w:proofErr w:type="spellEnd"/>
      <w:r>
        <w:rPr>
          <w:lang w:val="en-GB" w:eastAsia="nl-BE"/>
        </w:rPr>
        <w:t xml:space="preserve"> </w:t>
      </w:r>
      <w:proofErr w:type="spellStart"/>
      <w:r w:rsidRPr="009C7AE0">
        <w:rPr>
          <w:lang w:val="en-GB" w:eastAsia="nl-BE"/>
        </w:rPr>
        <w:t>Ba</w:t>
      </w:r>
      <w:r>
        <w:rPr>
          <w:lang w:val="en-GB" w:eastAsia="nl-BE"/>
        </w:rPr>
        <w:t>cheloropleiding</w:t>
      </w:r>
      <w:proofErr w:type="spellEnd"/>
      <w:r w:rsidR="009C7AE0">
        <w:rPr>
          <w:lang w:eastAsia="nl-BE"/>
        </w:rPr>
        <w:t xml:space="preserve"> </w:t>
      </w:r>
      <w:r w:rsidR="003A3896" w:rsidRPr="00FF1A5C">
        <w:rPr>
          <w:b/>
          <w:bCs/>
          <w:lang w:eastAsia="nl-BE"/>
        </w:rPr>
        <w:t>Sociaal werk</w:t>
      </w:r>
    </w:p>
    <w:p w14:paraId="785C0B37" w14:textId="16A9176D" w:rsidR="003A3896" w:rsidRPr="001331F8" w:rsidRDefault="00487335" w:rsidP="00CA74BB">
      <w:pPr>
        <w:numPr>
          <w:ilvl w:val="0"/>
          <w:numId w:val="6"/>
        </w:numPr>
        <w:rPr>
          <w:lang w:eastAsia="nl-BE"/>
        </w:rPr>
      </w:pPr>
      <w:proofErr w:type="spellStart"/>
      <w:r w:rsidRPr="009C7AE0">
        <w:rPr>
          <w:lang w:val="en-GB" w:eastAsia="nl-BE"/>
        </w:rPr>
        <w:t>P</w:t>
      </w:r>
      <w:r>
        <w:rPr>
          <w:lang w:val="en-GB" w:eastAsia="nl-BE"/>
        </w:rPr>
        <w:t>rofessionele</w:t>
      </w:r>
      <w:proofErr w:type="spellEnd"/>
      <w:r>
        <w:rPr>
          <w:lang w:val="en-GB" w:eastAsia="nl-BE"/>
        </w:rPr>
        <w:t xml:space="preserve"> </w:t>
      </w:r>
      <w:proofErr w:type="spellStart"/>
      <w:r w:rsidRPr="009C7AE0">
        <w:rPr>
          <w:lang w:val="en-GB" w:eastAsia="nl-BE"/>
        </w:rPr>
        <w:t>Ba</w:t>
      </w:r>
      <w:r>
        <w:rPr>
          <w:lang w:val="en-GB" w:eastAsia="nl-BE"/>
        </w:rPr>
        <w:t>cheloropleiding</w:t>
      </w:r>
      <w:proofErr w:type="spellEnd"/>
      <w:r w:rsidR="003A3896">
        <w:rPr>
          <w:lang w:eastAsia="nl-BE"/>
        </w:rPr>
        <w:t xml:space="preserve"> </w:t>
      </w:r>
      <w:r w:rsidR="003A3896" w:rsidRPr="00FF1A5C">
        <w:rPr>
          <w:b/>
          <w:bCs/>
          <w:lang w:eastAsia="nl-BE"/>
        </w:rPr>
        <w:t>Toegepaste psychologie</w:t>
      </w:r>
    </w:p>
    <w:p w14:paraId="6B40D290" w14:textId="1159146B" w:rsidR="009C7AE0" w:rsidRPr="001331F8" w:rsidRDefault="00487335" w:rsidP="009C7AE0">
      <w:pPr>
        <w:numPr>
          <w:ilvl w:val="0"/>
          <w:numId w:val="6"/>
        </w:numPr>
        <w:rPr>
          <w:lang w:eastAsia="nl-BE"/>
        </w:rPr>
      </w:pPr>
      <w:r w:rsidRPr="00487335">
        <w:rPr>
          <w:lang w:eastAsia="nl-BE"/>
        </w:rPr>
        <w:t>Professionele Bacheloropleiding</w:t>
      </w:r>
      <w:r w:rsidR="009C7AE0">
        <w:rPr>
          <w:lang w:eastAsia="nl-BE"/>
        </w:rPr>
        <w:t xml:space="preserve"> </w:t>
      </w:r>
      <w:r w:rsidR="009C7AE0" w:rsidRPr="00FF1A5C">
        <w:rPr>
          <w:b/>
          <w:bCs/>
          <w:lang w:eastAsia="nl-BE"/>
        </w:rPr>
        <w:t>Onderwijs (kleuter, lager of secundair)</w:t>
      </w:r>
    </w:p>
    <w:p w14:paraId="7E273995" w14:textId="06F92A14" w:rsidR="003A3896" w:rsidRPr="001331F8" w:rsidRDefault="00487335" w:rsidP="00CA74BB">
      <w:pPr>
        <w:numPr>
          <w:ilvl w:val="0"/>
          <w:numId w:val="6"/>
        </w:numPr>
        <w:rPr>
          <w:lang w:eastAsia="nl-BE"/>
        </w:rPr>
      </w:pPr>
      <w:proofErr w:type="spellStart"/>
      <w:r w:rsidRPr="009C7AE0">
        <w:rPr>
          <w:lang w:val="en-GB" w:eastAsia="nl-BE"/>
        </w:rPr>
        <w:t>P</w:t>
      </w:r>
      <w:r>
        <w:rPr>
          <w:lang w:val="en-GB" w:eastAsia="nl-BE"/>
        </w:rPr>
        <w:t>rofessionele</w:t>
      </w:r>
      <w:proofErr w:type="spellEnd"/>
      <w:r>
        <w:rPr>
          <w:lang w:val="en-GB" w:eastAsia="nl-BE"/>
        </w:rPr>
        <w:t xml:space="preserve"> </w:t>
      </w:r>
      <w:proofErr w:type="spellStart"/>
      <w:r w:rsidRPr="009C7AE0">
        <w:rPr>
          <w:lang w:val="en-GB" w:eastAsia="nl-BE"/>
        </w:rPr>
        <w:t>Ba</w:t>
      </w:r>
      <w:r>
        <w:rPr>
          <w:lang w:val="en-GB" w:eastAsia="nl-BE"/>
        </w:rPr>
        <w:t>cheloropleiding</w:t>
      </w:r>
      <w:proofErr w:type="spellEnd"/>
      <w:r w:rsidR="003A3896">
        <w:rPr>
          <w:lang w:eastAsia="nl-BE"/>
        </w:rPr>
        <w:t xml:space="preserve"> </w:t>
      </w:r>
      <w:r w:rsidR="003A3896" w:rsidRPr="00FF1A5C">
        <w:rPr>
          <w:b/>
          <w:bCs/>
          <w:lang w:eastAsia="nl-BE"/>
        </w:rPr>
        <w:t>Verpleegkunde</w:t>
      </w:r>
    </w:p>
    <w:p w14:paraId="322EC43C" w14:textId="063DC219" w:rsidR="003A3896" w:rsidRPr="001331F8" w:rsidRDefault="00487335" w:rsidP="00CA74BB">
      <w:pPr>
        <w:numPr>
          <w:ilvl w:val="0"/>
          <w:numId w:val="6"/>
        </w:numPr>
        <w:rPr>
          <w:lang w:eastAsia="nl-BE"/>
        </w:rPr>
      </w:pPr>
      <w:r w:rsidRPr="00487335">
        <w:rPr>
          <w:lang w:eastAsia="nl-BE"/>
        </w:rPr>
        <w:t>Professionele Bacheloropleiding</w:t>
      </w:r>
      <w:r w:rsidR="003A3896">
        <w:rPr>
          <w:lang w:eastAsia="nl-BE"/>
        </w:rPr>
        <w:t xml:space="preserve"> </w:t>
      </w:r>
      <w:r w:rsidR="003A3896" w:rsidRPr="00FF1A5C">
        <w:rPr>
          <w:b/>
          <w:bCs/>
          <w:lang w:eastAsia="nl-BE"/>
        </w:rPr>
        <w:t>Pedagogie van het jonge kind</w:t>
      </w:r>
    </w:p>
    <w:p w14:paraId="73424D6B" w14:textId="46D00A21" w:rsidR="00487335" w:rsidRPr="001331F8" w:rsidRDefault="00487335" w:rsidP="00CA74BB">
      <w:pPr>
        <w:numPr>
          <w:ilvl w:val="0"/>
          <w:numId w:val="6"/>
        </w:numPr>
        <w:rPr>
          <w:lang w:eastAsia="nl-BE"/>
        </w:rPr>
      </w:pPr>
      <w:r>
        <w:rPr>
          <w:lang w:eastAsia="nl-BE"/>
        </w:rPr>
        <w:t xml:space="preserve">Graduaat </w:t>
      </w:r>
      <w:r w:rsidRPr="00FF1A5C">
        <w:rPr>
          <w:b/>
          <w:bCs/>
          <w:lang w:eastAsia="nl-BE"/>
        </w:rPr>
        <w:t>Orthopedagogie</w:t>
      </w:r>
    </w:p>
    <w:p w14:paraId="3A59FCE1" w14:textId="09188614" w:rsidR="00487335" w:rsidRPr="001331F8" w:rsidRDefault="00487335" w:rsidP="00CA74BB">
      <w:pPr>
        <w:numPr>
          <w:ilvl w:val="0"/>
          <w:numId w:val="6"/>
        </w:numPr>
        <w:rPr>
          <w:lang w:eastAsia="nl-BE"/>
        </w:rPr>
      </w:pPr>
      <w:r>
        <w:rPr>
          <w:lang w:eastAsia="nl-BE"/>
        </w:rPr>
        <w:t xml:space="preserve">Graduaat </w:t>
      </w:r>
      <w:r w:rsidRPr="00FF1A5C">
        <w:rPr>
          <w:b/>
          <w:bCs/>
          <w:lang w:eastAsia="nl-BE"/>
        </w:rPr>
        <w:t>Maatschappelijk werk</w:t>
      </w:r>
    </w:p>
    <w:p w14:paraId="369D6577" w14:textId="11D0282A" w:rsidR="001331F8" w:rsidRPr="003A3896" w:rsidRDefault="003715C0" w:rsidP="003715C0">
      <w:pPr>
        <w:rPr>
          <w:lang w:eastAsia="nl-BE"/>
        </w:rPr>
      </w:pPr>
      <w:r>
        <w:rPr>
          <w:lang w:eastAsia="nl-BE"/>
        </w:rPr>
        <w:lastRenderedPageBreak/>
        <w:t>De specifieke programma’s kan je</w:t>
      </w:r>
      <w:hyperlink r:id="rId11" w:history="1">
        <w:r w:rsidRPr="003715C0">
          <w:rPr>
            <w:rStyle w:val="Hyperlink"/>
            <w:lang w:eastAsia="nl-BE"/>
          </w:rPr>
          <w:t xml:space="preserve"> hier</w:t>
        </w:r>
      </w:hyperlink>
      <w:r>
        <w:rPr>
          <w:lang w:eastAsia="nl-BE"/>
        </w:rPr>
        <w:t xml:space="preserve"> vinden.</w:t>
      </w:r>
    </w:p>
    <w:p w14:paraId="4B9A0316" w14:textId="77777777" w:rsidR="005E1965" w:rsidRDefault="000B3A59" w:rsidP="000B3A59">
      <w:pPr>
        <w:pStyle w:val="Kop1"/>
        <w:rPr>
          <w:lang w:eastAsia="nl-BE"/>
        </w:rPr>
      </w:pPr>
      <w:r w:rsidRPr="000B3A59">
        <w:rPr>
          <w:lang w:eastAsia="nl-BE"/>
        </w:rPr>
        <w:t>Hoe vraag je een verkort traject aan?</w:t>
      </w:r>
    </w:p>
    <w:p w14:paraId="1D1DB918" w14:textId="77777777" w:rsidR="00526D80" w:rsidRPr="00CC2523" w:rsidRDefault="00526D80" w:rsidP="00526D80">
      <w:pPr>
        <w:rPr>
          <w:b/>
          <w:bCs/>
        </w:rPr>
      </w:pPr>
      <w:r w:rsidRPr="00CC2523">
        <w:rPr>
          <w:b/>
          <w:bCs/>
        </w:rPr>
        <w:t>Overzicht van de stappen</w:t>
      </w:r>
      <w:r>
        <w:rPr>
          <w:b/>
          <w:bCs/>
        </w:rPr>
        <w:t>:</w:t>
      </w:r>
    </w:p>
    <w:p w14:paraId="18529E7F" w14:textId="77777777" w:rsidR="00526D80" w:rsidRDefault="00526D80" w:rsidP="00526D8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4971A45" wp14:editId="51B92ED5">
            <wp:extent cx="5486400" cy="3200400"/>
            <wp:effectExtent l="38100" t="0" r="19050" b="19050"/>
            <wp:docPr id="50366065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239A92FA" w14:textId="448BA88B" w:rsidR="00F91D19" w:rsidRDefault="00F91D19" w:rsidP="0066374A">
      <w:pPr>
        <w:ind w:hanging="993"/>
      </w:pPr>
    </w:p>
    <w:p w14:paraId="74D09D39" w14:textId="44BC5334" w:rsidR="0092001D" w:rsidRPr="0092001D" w:rsidRDefault="0092001D" w:rsidP="0092001D">
      <w:pPr>
        <w:pStyle w:val="Kop1"/>
        <w:rPr>
          <w:lang w:eastAsia="nl-BE"/>
        </w:rPr>
      </w:pPr>
      <w:r w:rsidRPr="0092001D">
        <w:rPr>
          <w:lang w:eastAsia="nl-BE"/>
        </w:rPr>
        <w:t>Relatie met individuele vrijstellingen</w:t>
      </w:r>
    </w:p>
    <w:p w14:paraId="022C9A5B" w14:textId="6DB7B28A" w:rsidR="0092001D" w:rsidRPr="0092001D" w:rsidRDefault="0092001D" w:rsidP="0092001D">
      <w:pPr>
        <w:rPr>
          <w:lang w:eastAsia="nl-BE"/>
        </w:rPr>
      </w:pPr>
      <w:r w:rsidRPr="0092001D">
        <w:rPr>
          <w:lang w:eastAsia="nl-BE"/>
        </w:rPr>
        <w:t>Als je instapt in een verkort traject:</w:t>
      </w:r>
    </w:p>
    <w:p w14:paraId="042A5846" w14:textId="77777777" w:rsidR="0092001D" w:rsidRPr="0092001D" w:rsidRDefault="0092001D" w:rsidP="00CA74BB">
      <w:pPr>
        <w:numPr>
          <w:ilvl w:val="0"/>
          <w:numId w:val="15"/>
        </w:numPr>
        <w:rPr>
          <w:lang w:eastAsia="nl-BE"/>
        </w:rPr>
      </w:pPr>
      <w:r w:rsidRPr="0092001D">
        <w:rPr>
          <w:lang w:eastAsia="nl-BE"/>
        </w:rPr>
        <w:t xml:space="preserve">volg je het </w:t>
      </w:r>
      <w:r w:rsidRPr="0092001D">
        <w:rPr>
          <w:b/>
          <w:bCs/>
          <w:lang w:eastAsia="nl-BE"/>
        </w:rPr>
        <w:t>vastgelegde traject</w:t>
      </w:r>
    </w:p>
    <w:p w14:paraId="67892648" w14:textId="77777777" w:rsidR="0092001D" w:rsidRPr="0092001D" w:rsidRDefault="0092001D" w:rsidP="00CA74BB">
      <w:pPr>
        <w:numPr>
          <w:ilvl w:val="0"/>
          <w:numId w:val="15"/>
        </w:numPr>
        <w:rPr>
          <w:lang w:eastAsia="nl-BE"/>
        </w:rPr>
      </w:pPr>
      <w:r w:rsidRPr="0092001D">
        <w:rPr>
          <w:lang w:eastAsia="nl-BE"/>
        </w:rPr>
        <w:t xml:space="preserve">kan je in principe </w:t>
      </w:r>
      <w:r w:rsidRPr="0092001D">
        <w:rPr>
          <w:b/>
          <w:bCs/>
          <w:lang w:eastAsia="nl-BE"/>
        </w:rPr>
        <w:t>geen bijkomende individuele vrijstellingen aanvragen</w:t>
      </w:r>
    </w:p>
    <w:p w14:paraId="60A29524" w14:textId="6AAAEE19" w:rsidR="0092001D" w:rsidRPr="0092001D" w:rsidRDefault="0092001D" w:rsidP="0092001D">
      <w:pPr>
        <w:tabs>
          <w:tab w:val="num" w:pos="720"/>
        </w:tabs>
        <w:rPr>
          <w:lang w:eastAsia="nl-BE"/>
        </w:rPr>
      </w:pPr>
      <w:r w:rsidRPr="0092001D">
        <w:rPr>
          <w:lang w:eastAsia="nl-BE"/>
        </w:rPr>
        <w:t>Uitzondering:</w:t>
      </w:r>
      <w:r>
        <w:rPr>
          <w:lang w:eastAsia="nl-BE"/>
        </w:rPr>
        <w:t xml:space="preserve"> </w:t>
      </w:r>
      <w:r w:rsidRPr="0092001D">
        <w:rPr>
          <w:lang w:eastAsia="nl-BE"/>
        </w:rPr>
        <w:t xml:space="preserve">wanneer je een </w:t>
      </w:r>
      <w:r w:rsidRPr="0092001D">
        <w:rPr>
          <w:b/>
          <w:bCs/>
          <w:lang w:eastAsia="nl-BE"/>
        </w:rPr>
        <w:t>bijkomend diploma</w:t>
      </w:r>
      <w:r w:rsidRPr="0092001D">
        <w:rPr>
          <w:lang w:eastAsia="nl-BE"/>
        </w:rPr>
        <w:t xml:space="preserve"> hebt behaald</w:t>
      </w:r>
      <w:r w:rsidR="00030A1E">
        <w:rPr>
          <w:lang w:eastAsia="nl-BE"/>
        </w:rPr>
        <w:t>.</w:t>
      </w:r>
    </w:p>
    <w:p w14:paraId="58406C47" w14:textId="420B7233" w:rsidR="0092001D" w:rsidRPr="0092001D" w:rsidRDefault="0092001D" w:rsidP="0092001D">
      <w:pPr>
        <w:rPr>
          <w:lang w:eastAsia="nl-BE"/>
        </w:rPr>
      </w:pPr>
      <w:r w:rsidRPr="0092001D">
        <w:rPr>
          <w:lang w:eastAsia="nl-BE"/>
        </w:rPr>
        <w:t xml:space="preserve">Heb je geen diploma, maar wel </w:t>
      </w:r>
      <w:proofErr w:type="spellStart"/>
      <w:r w:rsidRPr="0092001D">
        <w:rPr>
          <w:lang w:eastAsia="nl-BE"/>
        </w:rPr>
        <w:t>credits</w:t>
      </w:r>
      <w:proofErr w:type="spellEnd"/>
      <w:r w:rsidRPr="0092001D">
        <w:rPr>
          <w:lang w:eastAsia="nl-BE"/>
        </w:rPr>
        <w:t>?</w:t>
      </w:r>
      <w:r>
        <w:rPr>
          <w:lang w:eastAsia="nl-BE"/>
        </w:rPr>
        <w:t xml:space="preserve"> </w:t>
      </w:r>
      <w:r w:rsidRPr="0092001D">
        <w:rPr>
          <w:lang w:eastAsia="nl-BE"/>
        </w:rPr>
        <w:t xml:space="preserve">Dan volg je de andere procedure: </w:t>
      </w:r>
      <w:hyperlink r:id="rId17" w:history="1">
        <w:r w:rsidR="00415CF1" w:rsidRPr="00455FB2">
          <w:rPr>
            <w:rStyle w:val="Hyperlink"/>
            <w:lang w:eastAsia="nl-BE"/>
          </w:rPr>
          <w:t xml:space="preserve">leidraad </w:t>
        </w:r>
      </w:hyperlink>
      <w:r w:rsidR="00415CF1" w:rsidRPr="00455FB2">
        <w:rPr>
          <w:lang w:eastAsia="nl-BE"/>
        </w:rPr>
        <w:t xml:space="preserve">voor het aanvragen van </w:t>
      </w:r>
      <w:r w:rsidRPr="00455FB2">
        <w:rPr>
          <w:b/>
          <w:bCs/>
          <w:lang w:eastAsia="nl-BE"/>
        </w:rPr>
        <w:t>individuele vrijstellingen (EVK)</w:t>
      </w:r>
      <w:r w:rsidR="00415CF1" w:rsidRPr="00455FB2">
        <w:rPr>
          <w:b/>
          <w:bCs/>
          <w:lang w:eastAsia="nl-BE"/>
        </w:rPr>
        <w:t>.</w:t>
      </w:r>
    </w:p>
    <w:p w14:paraId="3A86D6B4" w14:textId="5268DCC3" w:rsidR="0092001D" w:rsidRPr="0092001D" w:rsidRDefault="0092001D" w:rsidP="0092001D">
      <w:pPr>
        <w:rPr>
          <w:lang w:eastAsia="nl-BE"/>
        </w:rPr>
      </w:pPr>
    </w:p>
    <w:p w14:paraId="61E79B58" w14:textId="4563FAA7" w:rsidR="0092001D" w:rsidRPr="0092001D" w:rsidRDefault="0092001D" w:rsidP="0092001D">
      <w:pPr>
        <w:pStyle w:val="Kop1"/>
        <w:rPr>
          <w:lang w:eastAsia="nl-BE"/>
        </w:rPr>
      </w:pPr>
      <w:r w:rsidRPr="0092001D">
        <w:rPr>
          <w:lang w:eastAsia="nl-BE"/>
        </w:rPr>
        <w:lastRenderedPageBreak/>
        <w:t>Begeleiding</w:t>
      </w:r>
    </w:p>
    <w:p w14:paraId="41087BDC" w14:textId="6323D4FF" w:rsidR="0092001D" w:rsidRPr="0092001D" w:rsidRDefault="0092001D" w:rsidP="00030A1E">
      <w:pPr>
        <w:rPr>
          <w:lang w:eastAsia="nl-BE"/>
        </w:rPr>
      </w:pPr>
      <w:r w:rsidRPr="0092001D">
        <w:rPr>
          <w:lang w:eastAsia="nl-BE"/>
        </w:rPr>
        <w:t xml:space="preserve">Tijdens dit proces word je begeleid door: de </w:t>
      </w:r>
      <w:r w:rsidRPr="0092001D">
        <w:rPr>
          <w:b/>
          <w:bCs/>
          <w:lang w:eastAsia="nl-BE"/>
        </w:rPr>
        <w:t>trajectcoach</w:t>
      </w:r>
      <w:r w:rsidR="003F37C7">
        <w:rPr>
          <w:b/>
          <w:bCs/>
          <w:lang w:eastAsia="nl-BE"/>
        </w:rPr>
        <w:t xml:space="preserve"> </w:t>
      </w:r>
      <w:r w:rsidR="003F37C7" w:rsidRPr="003F37C7">
        <w:rPr>
          <w:lang w:eastAsia="nl-BE"/>
        </w:rPr>
        <w:t>voor verkorte trajecten</w:t>
      </w:r>
      <w:r w:rsidR="003F37C7">
        <w:rPr>
          <w:lang w:eastAsia="nl-BE"/>
        </w:rPr>
        <w:t>:</w:t>
      </w:r>
      <w:r w:rsidRPr="003F37C7">
        <w:rPr>
          <w:lang w:eastAsia="nl-BE"/>
        </w:rPr>
        <w:t xml:space="preserve"> </w:t>
      </w:r>
      <w:hyperlink r:id="rId18" w:history="1">
        <w:r w:rsidR="00656914" w:rsidRPr="009153D2">
          <w:rPr>
            <w:rStyle w:val="Hyperlink"/>
            <w:lang w:eastAsia="nl-BE"/>
          </w:rPr>
          <w:t>annick.desair@ucll.be</w:t>
        </w:r>
      </w:hyperlink>
      <w:r w:rsidR="00030A1E">
        <w:rPr>
          <w:lang w:eastAsia="nl-BE"/>
        </w:rPr>
        <w:t>.</w:t>
      </w:r>
    </w:p>
    <w:p w14:paraId="7D847CDC" w14:textId="68EEA1D5" w:rsidR="0092001D" w:rsidRPr="0092001D" w:rsidRDefault="0092001D" w:rsidP="0092001D">
      <w:pPr>
        <w:rPr>
          <w:lang w:eastAsia="nl-BE"/>
        </w:rPr>
      </w:pPr>
    </w:p>
    <w:p w14:paraId="5EB7113C" w14:textId="03EB448B" w:rsidR="0092001D" w:rsidRPr="0092001D" w:rsidRDefault="0092001D" w:rsidP="007E4C81">
      <w:pPr>
        <w:pStyle w:val="Kop1"/>
        <w:rPr>
          <w:lang w:eastAsia="nl-BE"/>
        </w:rPr>
      </w:pPr>
      <w:r w:rsidRPr="0092001D">
        <w:rPr>
          <w:lang w:eastAsia="nl-BE"/>
        </w:rPr>
        <w:t>Timing</w:t>
      </w:r>
    </w:p>
    <w:p w14:paraId="301D1AD1" w14:textId="77777777" w:rsidR="0092001D" w:rsidRPr="0092001D" w:rsidRDefault="0092001D" w:rsidP="00CA74BB">
      <w:pPr>
        <w:numPr>
          <w:ilvl w:val="0"/>
          <w:numId w:val="17"/>
        </w:numPr>
        <w:rPr>
          <w:lang w:eastAsia="nl-BE"/>
        </w:rPr>
      </w:pPr>
      <w:r w:rsidRPr="0092001D">
        <w:rPr>
          <w:lang w:eastAsia="nl-BE"/>
        </w:rPr>
        <w:t xml:space="preserve">Neem best </w:t>
      </w:r>
      <w:r w:rsidRPr="0092001D">
        <w:rPr>
          <w:b/>
          <w:bCs/>
          <w:lang w:eastAsia="nl-BE"/>
        </w:rPr>
        <w:t>tijdig contact op</w:t>
      </w:r>
      <w:r w:rsidRPr="0092001D">
        <w:rPr>
          <w:lang w:eastAsia="nl-BE"/>
        </w:rPr>
        <w:t>, bij voorkeur vóór je inschrijving</w:t>
      </w:r>
    </w:p>
    <w:p w14:paraId="679A8C9B" w14:textId="77777777" w:rsidR="0092001D" w:rsidRPr="0092001D" w:rsidRDefault="0092001D" w:rsidP="00CA74BB">
      <w:pPr>
        <w:numPr>
          <w:ilvl w:val="0"/>
          <w:numId w:val="17"/>
        </w:numPr>
        <w:rPr>
          <w:lang w:eastAsia="nl-BE"/>
        </w:rPr>
      </w:pPr>
      <w:r w:rsidRPr="0092001D">
        <w:rPr>
          <w:lang w:eastAsia="nl-BE"/>
        </w:rPr>
        <w:t>Zo kan je traject correct ingesteld worden bij de start van je studie</w:t>
      </w:r>
    </w:p>
    <w:p w14:paraId="2F10F77E" w14:textId="2793BFFF" w:rsidR="0092001D" w:rsidRPr="0092001D" w:rsidRDefault="0092001D" w:rsidP="0092001D">
      <w:pPr>
        <w:rPr>
          <w:lang w:eastAsia="nl-BE"/>
        </w:rPr>
      </w:pPr>
    </w:p>
    <w:p w14:paraId="61980D46" w14:textId="77777777" w:rsidR="003239DD" w:rsidRPr="00D534DF" w:rsidRDefault="003239DD" w:rsidP="003239DD">
      <w:pPr>
        <w:pStyle w:val="Kop1"/>
      </w:pPr>
      <w:r>
        <w:t>Bijkomende informatie</w:t>
      </w:r>
    </w:p>
    <w:tbl>
      <w:tblPr>
        <w:tblStyle w:val="TableGrid-GreyHeader1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6"/>
        <w:gridCol w:w="7796"/>
      </w:tblGrid>
      <w:tr w:rsidR="003239DD" w:rsidRPr="00D534DF" w14:paraId="07A99D07" w14:textId="77777777" w:rsidTr="00022701">
        <w:trPr>
          <w:trHeight w:val="1701"/>
        </w:trPr>
        <w:tc>
          <w:tcPr>
            <w:tcW w:w="1276" w:type="dxa"/>
          </w:tcPr>
          <w:p w14:paraId="7FB8EA40" w14:textId="77777777" w:rsidR="003239DD" w:rsidRPr="00D534DF" w:rsidRDefault="003239DD" w:rsidP="00A4737F">
            <w:pPr>
              <w:jc w:val="center"/>
              <w:rPr>
                <w:lang w:val="nl-BE" w:eastAsia="en-GB"/>
              </w:rPr>
            </w:pPr>
            <w:r w:rsidRPr="00D534DF">
              <w:rPr>
                <w:noProof/>
                <w:lang w:eastAsia="en-GB"/>
              </w:rPr>
              <w:drawing>
                <wp:inline distT="0" distB="0" distL="0" distR="0" wp14:anchorId="5C64B6AC" wp14:editId="79A1854F">
                  <wp:extent cx="360000" cy="360000"/>
                  <wp:effectExtent l="0" t="0" r="2540" b="2540"/>
                  <wp:docPr id="2018339137" name="Picture 68" descr="Ico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420161-A894-4238-9328-8E4B97EFDB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8" descr="Ico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2420161-A894-4238-9328-8E4B97EFDB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7E2CC647" w14:textId="66173335" w:rsidR="00341D45" w:rsidRPr="00341D45" w:rsidRDefault="00341D45" w:rsidP="00341D45">
            <w:pPr>
              <w:pStyle w:val="Lijstalinea"/>
              <w:ind w:left="0"/>
              <w:rPr>
                <w:rFonts w:eastAsia="Calibri" w:cs="Arial"/>
                <w:lang w:val="nl-BE" w:eastAsia="en-GB"/>
              </w:rPr>
            </w:pPr>
            <w:r w:rsidRPr="00341D45">
              <w:rPr>
                <w:rFonts w:eastAsia="Calibri" w:cs="Arial"/>
                <w:lang w:val="nl-BE" w:eastAsia="en-GB"/>
              </w:rPr>
              <w:t>Vrijstellingen SRW</w:t>
            </w:r>
            <w:r>
              <w:rPr>
                <w:rFonts w:eastAsia="Calibri" w:cs="Arial"/>
                <w:lang w:val="nl-BE" w:eastAsia="en-GB"/>
              </w:rPr>
              <w:t>:</w:t>
            </w:r>
          </w:p>
          <w:p w14:paraId="245AC9B7" w14:textId="5162BB84" w:rsidR="00D726D7" w:rsidRDefault="00D726D7" w:rsidP="00341D45">
            <w:pPr>
              <w:rPr>
                <w:rFonts w:eastAsiaTheme="minorHAnsi" w:cstheme="minorBidi"/>
                <w:szCs w:val="22"/>
                <w:lang w:val="nl-BE" w:eastAsia="en-US"/>
              </w:rPr>
            </w:pPr>
            <w:hyperlink r:id="rId20" w:history="1">
              <w:r w:rsidRPr="00F87A40">
                <w:rPr>
                  <w:rStyle w:val="Hyperlink"/>
                  <w:rFonts w:eastAsiaTheme="minorHAnsi" w:cstheme="minorBidi"/>
                  <w:szCs w:val="22"/>
                  <w:lang w:val="nl-BE" w:eastAsia="en-US"/>
                </w:rPr>
                <w:t>https://www.ucll.be/nl/bachelor/sociale-readaptatiewetenschappen/vrijstelling</w:t>
              </w:r>
            </w:hyperlink>
          </w:p>
          <w:p w14:paraId="14F59EC9" w14:textId="65915D96" w:rsidR="00341D45" w:rsidRPr="00341D45" w:rsidRDefault="00341D45" w:rsidP="00341D45">
            <w:pPr>
              <w:rPr>
                <w:lang w:val="nl-BE" w:eastAsia="en-GB"/>
              </w:rPr>
            </w:pPr>
            <w:r w:rsidRPr="00341D45">
              <w:rPr>
                <w:lang w:val="nl-BE" w:eastAsia="en-GB"/>
              </w:rPr>
              <w:t>OER UCLL:</w:t>
            </w:r>
          </w:p>
          <w:p w14:paraId="52FE7A60" w14:textId="1FD35987" w:rsidR="003239DD" w:rsidRPr="00022701" w:rsidRDefault="00F8094A" w:rsidP="00CA74BB">
            <w:pPr>
              <w:pStyle w:val="Lijstalinea"/>
              <w:numPr>
                <w:ilvl w:val="0"/>
                <w:numId w:val="3"/>
              </w:numPr>
              <w:rPr>
                <w:rFonts w:eastAsia="Calibri" w:cs="Arial"/>
                <w:lang w:val="nl-BE" w:eastAsia="en-GB"/>
              </w:rPr>
            </w:pPr>
            <w:hyperlink r:id="rId21" w:history="1">
              <w:r w:rsidRPr="00306C7F">
                <w:rPr>
                  <w:rStyle w:val="Hyperlink"/>
                  <w:rFonts w:eastAsia="Calibri" w:cs="Arial"/>
                  <w:lang w:val="nl-BE" w:eastAsia="en-GB"/>
                </w:rPr>
                <w:t>https://www.ucll.be/sites/default/files/2026-06/OER_UCLL_2026-2027.pdf</w:t>
              </w:r>
            </w:hyperlink>
          </w:p>
        </w:tc>
      </w:tr>
    </w:tbl>
    <w:p w14:paraId="10F9DB74" w14:textId="77777777" w:rsidR="003239DD" w:rsidRPr="00A94886" w:rsidRDefault="003239DD" w:rsidP="003239DD">
      <w:pPr>
        <w:pStyle w:val="Kop2"/>
        <w:numPr>
          <w:ilvl w:val="0"/>
          <w:numId w:val="0"/>
        </w:numPr>
      </w:pPr>
    </w:p>
    <w:sectPr w:rsidR="003239DD" w:rsidRPr="00A94886" w:rsidSect="00790BD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440" w:right="1440" w:bottom="1440" w:left="1440" w:header="0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B69" w14:textId="77777777" w:rsidR="00126A61" w:rsidRDefault="00126A61" w:rsidP="00AA2B46">
      <w:r>
        <w:separator/>
      </w:r>
    </w:p>
  </w:endnote>
  <w:endnote w:type="continuationSeparator" w:id="0">
    <w:p w14:paraId="401D9E80" w14:textId="77777777" w:rsidR="00126A61" w:rsidRDefault="00126A61" w:rsidP="00AA2B46">
      <w:r>
        <w:continuationSeparator/>
      </w:r>
    </w:p>
  </w:endnote>
  <w:endnote w:type="continuationNotice" w:id="1">
    <w:p w14:paraId="4F3E00FB" w14:textId="77777777" w:rsidR="00126A61" w:rsidRDefault="00126A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F4C7" w14:textId="77777777" w:rsidR="001F1C4D" w:rsidRDefault="001F1C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AF3D" w14:textId="77777777" w:rsidR="00043B06" w:rsidRDefault="00043B06"/>
  <w:tbl>
    <w:tblPr>
      <w:tblStyle w:val="Tabelraster"/>
      <w:tblW w:w="0" w:type="auto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3"/>
    </w:tblGrid>
    <w:tr w:rsidR="00DA6C08" w:rsidRPr="004004C5" w14:paraId="25E40238" w14:textId="77777777" w:rsidTr="00DA6C08">
      <w:trPr>
        <w:jc w:val="right"/>
      </w:trPr>
      <w:tc>
        <w:tcPr>
          <w:tcW w:w="2363" w:type="dxa"/>
        </w:tcPr>
        <w:p w14:paraId="60EAAC61" w14:textId="77777777" w:rsidR="00DA6C08" w:rsidRPr="004004C5" w:rsidRDefault="00DA6C08" w:rsidP="00043B06">
          <w:pPr>
            <w:pStyle w:val="Voettekst"/>
            <w:jc w:val="right"/>
            <w:rPr>
              <w:color w:val="808080" w:themeColor="background1" w:themeShade="80"/>
              <w:szCs w:val="22"/>
            </w:rPr>
          </w:pPr>
          <w:r w:rsidRPr="004004C5">
            <w:rPr>
              <w:color w:val="808080" w:themeColor="background1" w:themeShade="80"/>
              <w:szCs w:val="22"/>
            </w:rPr>
            <w:t>Pagina</w:t>
          </w:r>
          <w:r w:rsidRPr="004004C5">
            <w:rPr>
              <w:b/>
              <w:bCs/>
              <w:color w:val="808080" w:themeColor="background1" w:themeShade="80"/>
              <w:szCs w:val="22"/>
            </w:rPr>
            <w:t xml:space="preserve">     </w:t>
          </w:r>
          <w:r w:rsidRPr="004004C5">
            <w:rPr>
              <w:color w:val="808080" w:themeColor="background1" w:themeShade="80"/>
              <w:szCs w:val="22"/>
              <w:lang w:val="en-US"/>
            </w:rPr>
            <w:fldChar w:fldCharType="begin"/>
          </w:r>
          <w:r w:rsidRPr="004004C5">
            <w:rPr>
              <w:color w:val="808080" w:themeColor="background1" w:themeShade="80"/>
              <w:szCs w:val="22"/>
              <w:lang w:val="en-US"/>
            </w:rPr>
            <w:instrText xml:space="preserve"> PAGE   \* MERGEFORMAT </w:instrText>
          </w:r>
          <w:r w:rsidRPr="004004C5">
            <w:rPr>
              <w:color w:val="808080" w:themeColor="background1" w:themeShade="80"/>
              <w:szCs w:val="22"/>
              <w:lang w:val="en-US"/>
            </w:rPr>
            <w:fldChar w:fldCharType="separate"/>
          </w:r>
          <w:r w:rsidRPr="004004C5">
            <w:rPr>
              <w:color w:val="808080" w:themeColor="background1" w:themeShade="80"/>
              <w:szCs w:val="22"/>
              <w:lang w:val="en-US"/>
            </w:rPr>
            <w:t>1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end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t xml:space="preserve"> | 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begin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instrText xml:space="preserve"> NUMPAGES   \* MERGEFORMAT </w:instrTex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separate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t>8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end"/>
          </w:r>
        </w:p>
      </w:tc>
    </w:tr>
  </w:tbl>
  <w:p w14:paraId="3735F749" w14:textId="77777777" w:rsidR="0006608B" w:rsidRPr="00043B06" w:rsidRDefault="00043B06" w:rsidP="00043B06">
    <w:pPr>
      <w:pStyle w:val="Voettekst"/>
      <w:rPr>
        <w:color w:val="A6A6A6" w:themeColor="background1" w:themeShade="A6"/>
        <w:sz w:val="18"/>
        <w:szCs w:val="18"/>
        <w:lang w:val="en-US"/>
      </w:rPr>
    </w:pPr>
    <w:r>
      <w:rPr>
        <w:color w:val="A6A6A6" w:themeColor="background1" w:themeShade="A6"/>
        <w:sz w:val="18"/>
        <w:szCs w:val="18"/>
      </w:rPr>
      <w:tab/>
    </w:r>
  </w:p>
  <w:p w14:paraId="2C5C764D" w14:textId="77777777" w:rsidR="00043B06" w:rsidRDefault="00043B0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8D2A" w14:textId="77777777" w:rsidR="001F1C4D" w:rsidRDefault="001F1C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910B7" w14:textId="77777777" w:rsidR="00126A61" w:rsidRDefault="00126A61" w:rsidP="00AA2B46">
      <w:r>
        <w:separator/>
      </w:r>
    </w:p>
  </w:footnote>
  <w:footnote w:type="continuationSeparator" w:id="0">
    <w:p w14:paraId="0F923EE1" w14:textId="77777777" w:rsidR="00126A61" w:rsidRDefault="00126A61" w:rsidP="00AA2B46">
      <w:r>
        <w:continuationSeparator/>
      </w:r>
    </w:p>
  </w:footnote>
  <w:footnote w:type="continuationNotice" w:id="1">
    <w:p w14:paraId="544CA70E" w14:textId="77777777" w:rsidR="00126A61" w:rsidRDefault="00126A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EE6A" w14:textId="77777777" w:rsidR="001F1C4D" w:rsidRDefault="001F1C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C2C4" w14:textId="292D8497" w:rsidR="0006608B" w:rsidRDefault="0006608B" w:rsidP="0006608B">
    <w:pPr>
      <w:pStyle w:val="Koptekst"/>
      <w:jc w:val="right"/>
    </w:pPr>
  </w:p>
  <w:p w14:paraId="176DC960" w14:textId="77777777" w:rsidR="0006608B" w:rsidRDefault="0006608B" w:rsidP="0006608B">
    <w:pPr>
      <w:pStyle w:val="Koptekst"/>
      <w:jc w:val="right"/>
    </w:pPr>
  </w:p>
  <w:p w14:paraId="69D31820" w14:textId="77777777" w:rsidR="008E0F39" w:rsidRDefault="008E0F39" w:rsidP="0006608B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90A16" w14:textId="77777777" w:rsidR="00790BD1" w:rsidRDefault="00790BD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5FBC6A" wp14:editId="44CBD5EC">
          <wp:simplePos x="0" y="0"/>
          <wp:positionH relativeFrom="margin">
            <wp:posOffset>4392177</wp:posOffset>
          </wp:positionH>
          <wp:positionV relativeFrom="paragraph">
            <wp:posOffset>85060</wp:posOffset>
          </wp:positionV>
          <wp:extent cx="2137070" cy="7096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070" cy="709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393"/>
    <w:multiLevelType w:val="hybridMultilevel"/>
    <w:tmpl w:val="67603CEE"/>
    <w:lvl w:ilvl="0" w:tplc="53820BE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F5CA1"/>
    <w:multiLevelType w:val="multilevel"/>
    <w:tmpl w:val="B684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C05A8"/>
    <w:multiLevelType w:val="multilevel"/>
    <w:tmpl w:val="405C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A6359"/>
    <w:multiLevelType w:val="multilevel"/>
    <w:tmpl w:val="3162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424595"/>
    <w:multiLevelType w:val="multilevel"/>
    <w:tmpl w:val="4B36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50002"/>
    <w:multiLevelType w:val="multilevel"/>
    <w:tmpl w:val="67C0A574"/>
    <w:lvl w:ilvl="0">
      <w:start w:val="1"/>
      <w:numFmt w:val="decimal"/>
      <w:pStyle w:val="Kop1"/>
      <w:suff w:val="space"/>
      <w:lvlText w:val="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  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suff w:val="space"/>
      <w:lvlText w:val="%1.%2.%3  "/>
      <w:lvlJc w:val="left"/>
      <w:pPr>
        <w:ind w:left="5103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 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20A1EDD"/>
    <w:multiLevelType w:val="multilevel"/>
    <w:tmpl w:val="7A90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0A6DC9"/>
    <w:multiLevelType w:val="multilevel"/>
    <w:tmpl w:val="E8BC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32506E"/>
    <w:multiLevelType w:val="multilevel"/>
    <w:tmpl w:val="A1DC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E2BEA"/>
    <w:multiLevelType w:val="hybridMultilevel"/>
    <w:tmpl w:val="D1C85C9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46A67"/>
    <w:multiLevelType w:val="multilevel"/>
    <w:tmpl w:val="9D346302"/>
    <w:lvl w:ilvl="0">
      <w:start w:val="1"/>
      <w:numFmt w:val="decimal"/>
      <w:lvlRestart w:val="0"/>
      <w:pStyle w:val="NumHeading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tabs>
          <w:tab w:val="num" w:pos="1921"/>
        </w:tabs>
        <w:ind w:left="1921" w:hanging="1021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pStyle w:val="NumHeading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umHeading5"/>
      <w:lvlText w:val="%1.%2.%3.%4.%5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835"/>
        </w:tabs>
        <w:ind w:left="2835" w:hanging="26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27"/>
        </w:tabs>
        <w:ind w:left="3467" w:hanging="1080"/>
      </w:pPr>
      <w:rPr>
        <w:rFonts w:hint="default"/>
      </w:rPr>
    </w:lvl>
    <w:lvl w:ilvl="7">
      <w:start w:val="1"/>
      <w:numFmt w:val="upperLetter"/>
      <w:lvlRestart w:val="0"/>
      <w:pStyle w:val="HeadingAppendixOld"/>
      <w:lvlText w:val="APPENDIX %8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8">
      <w:start w:val="1"/>
      <w:numFmt w:val="upperRoman"/>
      <w:lvlRestart w:val="0"/>
      <w:pStyle w:val="HeadingPart"/>
      <w:lvlText w:val="PART 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11" w15:restartNumberingAfterBreak="0">
    <w:nsid w:val="64597583"/>
    <w:multiLevelType w:val="multilevel"/>
    <w:tmpl w:val="F27E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E33CF7"/>
    <w:multiLevelType w:val="multilevel"/>
    <w:tmpl w:val="3286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14E7E"/>
    <w:multiLevelType w:val="multilevel"/>
    <w:tmpl w:val="117E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76557D"/>
    <w:multiLevelType w:val="multilevel"/>
    <w:tmpl w:val="EBFE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3537B"/>
    <w:multiLevelType w:val="multilevel"/>
    <w:tmpl w:val="B380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D0179A"/>
    <w:multiLevelType w:val="hybridMultilevel"/>
    <w:tmpl w:val="5378A5F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2184B"/>
    <w:multiLevelType w:val="multilevel"/>
    <w:tmpl w:val="4F54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182338">
    <w:abstractNumId w:val="10"/>
  </w:num>
  <w:num w:numId="2" w16cid:durableId="460881910">
    <w:abstractNumId w:val="5"/>
  </w:num>
  <w:num w:numId="3" w16cid:durableId="1811631403">
    <w:abstractNumId w:val="0"/>
  </w:num>
  <w:num w:numId="4" w16cid:durableId="310863607">
    <w:abstractNumId w:val="9"/>
  </w:num>
  <w:num w:numId="5" w16cid:durableId="577786701">
    <w:abstractNumId w:val="16"/>
  </w:num>
  <w:num w:numId="6" w16cid:durableId="251163315">
    <w:abstractNumId w:val="3"/>
  </w:num>
  <w:num w:numId="7" w16cid:durableId="138226621">
    <w:abstractNumId w:val="17"/>
  </w:num>
  <w:num w:numId="8" w16cid:durableId="117646584">
    <w:abstractNumId w:val="6"/>
  </w:num>
  <w:num w:numId="9" w16cid:durableId="2095860734">
    <w:abstractNumId w:val="1"/>
  </w:num>
  <w:num w:numId="10" w16cid:durableId="930167488">
    <w:abstractNumId w:val="2"/>
  </w:num>
  <w:num w:numId="11" w16cid:durableId="479032507">
    <w:abstractNumId w:val="8"/>
  </w:num>
  <w:num w:numId="12" w16cid:durableId="1187907800">
    <w:abstractNumId w:val="12"/>
  </w:num>
  <w:num w:numId="13" w16cid:durableId="1639989100">
    <w:abstractNumId w:val="14"/>
  </w:num>
  <w:num w:numId="14" w16cid:durableId="649748393">
    <w:abstractNumId w:val="4"/>
  </w:num>
  <w:num w:numId="15" w16cid:durableId="1365056702">
    <w:abstractNumId w:val="7"/>
  </w:num>
  <w:num w:numId="16" w16cid:durableId="854809905">
    <w:abstractNumId w:val="15"/>
  </w:num>
  <w:num w:numId="17" w16cid:durableId="2043746975">
    <w:abstractNumId w:val="11"/>
  </w:num>
  <w:num w:numId="18" w16cid:durableId="673916137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53"/>
    <w:rsid w:val="000003CA"/>
    <w:rsid w:val="00000629"/>
    <w:rsid w:val="0000068F"/>
    <w:rsid w:val="00000705"/>
    <w:rsid w:val="00000B2F"/>
    <w:rsid w:val="000015F8"/>
    <w:rsid w:val="00002B66"/>
    <w:rsid w:val="00002F78"/>
    <w:rsid w:val="00003144"/>
    <w:rsid w:val="00004597"/>
    <w:rsid w:val="00004655"/>
    <w:rsid w:val="00004672"/>
    <w:rsid w:val="00004ACA"/>
    <w:rsid w:val="0000579B"/>
    <w:rsid w:val="00005C2C"/>
    <w:rsid w:val="00007261"/>
    <w:rsid w:val="0000741B"/>
    <w:rsid w:val="000100C6"/>
    <w:rsid w:val="000101ED"/>
    <w:rsid w:val="000111A5"/>
    <w:rsid w:val="00011B93"/>
    <w:rsid w:val="0001255A"/>
    <w:rsid w:val="0001268A"/>
    <w:rsid w:val="00012998"/>
    <w:rsid w:val="00012A2C"/>
    <w:rsid w:val="00012E62"/>
    <w:rsid w:val="00013200"/>
    <w:rsid w:val="0001341B"/>
    <w:rsid w:val="00014279"/>
    <w:rsid w:val="00014347"/>
    <w:rsid w:val="00014627"/>
    <w:rsid w:val="00014765"/>
    <w:rsid w:val="00014A05"/>
    <w:rsid w:val="00014CF3"/>
    <w:rsid w:val="00014E90"/>
    <w:rsid w:val="00014EF6"/>
    <w:rsid w:val="000155A7"/>
    <w:rsid w:val="00015A88"/>
    <w:rsid w:val="00015FF7"/>
    <w:rsid w:val="0001657A"/>
    <w:rsid w:val="000167D3"/>
    <w:rsid w:val="00016B0A"/>
    <w:rsid w:val="00016F9E"/>
    <w:rsid w:val="0001769B"/>
    <w:rsid w:val="0002004B"/>
    <w:rsid w:val="00020191"/>
    <w:rsid w:val="00020669"/>
    <w:rsid w:val="000208AB"/>
    <w:rsid w:val="0002141D"/>
    <w:rsid w:val="00022701"/>
    <w:rsid w:val="00023687"/>
    <w:rsid w:val="00023C0A"/>
    <w:rsid w:val="000244DA"/>
    <w:rsid w:val="00024A41"/>
    <w:rsid w:val="00025376"/>
    <w:rsid w:val="00025DC0"/>
    <w:rsid w:val="000263F2"/>
    <w:rsid w:val="00026A35"/>
    <w:rsid w:val="00027492"/>
    <w:rsid w:val="000304FA"/>
    <w:rsid w:val="00030A1E"/>
    <w:rsid w:val="00030AE5"/>
    <w:rsid w:val="00030F11"/>
    <w:rsid w:val="000319B7"/>
    <w:rsid w:val="000337D9"/>
    <w:rsid w:val="0003394A"/>
    <w:rsid w:val="000346C2"/>
    <w:rsid w:val="00034D05"/>
    <w:rsid w:val="0003501B"/>
    <w:rsid w:val="0003528C"/>
    <w:rsid w:val="00035C11"/>
    <w:rsid w:val="000363AD"/>
    <w:rsid w:val="0003740A"/>
    <w:rsid w:val="000376C1"/>
    <w:rsid w:val="000377F6"/>
    <w:rsid w:val="000378DA"/>
    <w:rsid w:val="00037C1F"/>
    <w:rsid w:val="00040241"/>
    <w:rsid w:val="000413E3"/>
    <w:rsid w:val="00041C7C"/>
    <w:rsid w:val="00042690"/>
    <w:rsid w:val="00042A9D"/>
    <w:rsid w:val="00042BC6"/>
    <w:rsid w:val="00043B06"/>
    <w:rsid w:val="000441B0"/>
    <w:rsid w:val="00045204"/>
    <w:rsid w:val="00045264"/>
    <w:rsid w:val="00045C63"/>
    <w:rsid w:val="000465DE"/>
    <w:rsid w:val="00047142"/>
    <w:rsid w:val="000475C8"/>
    <w:rsid w:val="000477B7"/>
    <w:rsid w:val="00047E45"/>
    <w:rsid w:val="000507A4"/>
    <w:rsid w:val="00050A4B"/>
    <w:rsid w:val="000510C4"/>
    <w:rsid w:val="000540BE"/>
    <w:rsid w:val="000544D4"/>
    <w:rsid w:val="000544FF"/>
    <w:rsid w:val="000547B5"/>
    <w:rsid w:val="00055361"/>
    <w:rsid w:val="0005606D"/>
    <w:rsid w:val="0005658E"/>
    <w:rsid w:val="00057518"/>
    <w:rsid w:val="000577E6"/>
    <w:rsid w:val="00057DE6"/>
    <w:rsid w:val="00060B23"/>
    <w:rsid w:val="00061629"/>
    <w:rsid w:val="00061B06"/>
    <w:rsid w:val="00061EE6"/>
    <w:rsid w:val="000628E6"/>
    <w:rsid w:val="00062A79"/>
    <w:rsid w:val="00063274"/>
    <w:rsid w:val="000634AE"/>
    <w:rsid w:val="00064A7B"/>
    <w:rsid w:val="00064C19"/>
    <w:rsid w:val="00064DA7"/>
    <w:rsid w:val="00064E5B"/>
    <w:rsid w:val="00064EF2"/>
    <w:rsid w:val="00065977"/>
    <w:rsid w:val="00065C18"/>
    <w:rsid w:val="0006608B"/>
    <w:rsid w:val="0006617B"/>
    <w:rsid w:val="00066B44"/>
    <w:rsid w:val="00066D0E"/>
    <w:rsid w:val="00066D39"/>
    <w:rsid w:val="00070249"/>
    <w:rsid w:val="000706F9"/>
    <w:rsid w:val="00070C88"/>
    <w:rsid w:val="00071313"/>
    <w:rsid w:val="00072032"/>
    <w:rsid w:val="000720EB"/>
    <w:rsid w:val="000723B7"/>
    <w:rsid w:val="00072687"/>
    <w:rsid w:val="00073D26"/>
    <w:rsid w:val="00073FA4"/>
    <w:rsid w:val="00074123"/>
    <w:rsid w:val="000746BF"/>
    <w:rsid w:val="0007599C"/>
    <w:rsid w:val="00075CF6"/>
    <w:rsid w:val="00075DFD"/>
    <w:rsid w:val="000763B8"/>
    <w:rsid w:val="000767E1"/>
    <w:rsid w:val="00076AD3"/>
    <w:rsid w:val="00077338"/>
    <w:rsid w:val="0007790D"/>
    <w:rsid w:val="00077B2E"/>
    <w:rsid w:val="00080079"/>
    <w:rsid w:val="000800E2"/>
    <w:rsid w:val="00080135"/>
    <w:rsid w:val="000805B7"/>
    <w:rsid w:val="00081172"/>
    <w:rsid w:val="0008190C"/>
    <w:rsid w:val="00081D42"/>
    <w:rsid w:val="000829D3"/>
    <w:rsid w:val="000833CA"/>
    <w:rsid w:val="0008375D"/>
    <w:rsid w:val="000840A1"/>
    <w:rsid w:val="00084945"/>
    <w:rsid w:val="0008515E"/>
    <w:rsid w:val="00085964"/>
    <w:rsid w:val="00085AB6"/>
    <w:rsid w:val="00086D20"/>
    <w:rsid w:val="000874B8"/>
    <w:rsid w:val="00087DBA"/>
    <w:rsid w:val="00090029"/>
    <w:rsid w:val="0009021E"/>
    <w:rsid w:val="00091EB6"/>
    <w:rsid w:val="00092777"/>
    <w:rsid w:val="00092AD6"/>
    <w:rsid w:val="0009351A"/>
    <w:rsid w:val="00094F07"/>
    <w:rsid w:val="000955D0"/>
    <w:rsid w:val="00095F9D"/>
    <w:rsid w:val="00096AC6"/>
    <w:rsid w:val="00097037"/>
    <w:rsid w:val="00097073"/>
    <w:rsid w:val="00097913"/>
    <w:rsid w:val="00097CB0"/>
    <w:rsid w:val="00097E45"/>
    <w:rsid w:val="000A0FA1"/>
    <w:rsid w:val="000A1099"/>
    <w:rsid w:val="000A114C"/>
    <w:rsid w:val="000A1369"/>
    <w:rsid w:val="000A1D2B"/>
    <w:rsid w:val="000A2A06"/>
    <w:rsid w:val="000A310A"/>
    <w:rsid w:val="000A313B"/>
    <w:rsid w:val="000A3863"/>
    <w:rsid w:val="000A4313"/>
    <w:rsid w:val="000A49B5"/>
    <w:rsid w:val="000A527C"/>
    <w:rsid w:val="000A55C0"/>
    <w:rsid w:val="000A64CE"/>
    <w:rsid w:val="000A6685"/>
    <w:rsid w:val="000A711F"/>
    <w:rsid w:val="000A777B"/>
    <w:rsid w:val="000A7D5A"/>
    <w:rsid w:val="000B057F"/>
    <w:rsid w:val="000B0A94"/>
    <w:rsid w:val="000B12D2"/>
    <w:rsid w:val="000B2163"/>
    <w:rsid w:val="000B2C49"/>
    <w:rsid w:val="000B2E49"/>
    <w:rsid w:val="000B2F3C"/>
    <w:rsid w:val="000B344A"/>
    <w:rsid w:val="000B3A59"/>
    <w:rsid w:val="000B41C2"/>
    <w:rsid w:val="000B4371"/>
    <w:rsid w:val="000B4377"/>
    <w:rsid w:val="000B496C"/>
    <w:rsid w:val="000B50F3"/>
    <w:rsid w:val="000B516F"/>
    <w:rsid w:val="000B5262"/>
    <w:rsid w:val="000B54CC"/>
    <w:rsid w:val="000B56C3"/>
    <w:rsid w:val="000B5AAB"/>
    <w:rsid w:val="000B6454"/>
    <w:rsid w:val="000B685C"/>
    <w:rsid w:val="000B7F08"/>
    <w:rsid w:val="000C057A"/>
    <w:rsid w:val="000C099A"/>
    <w:rsid w:val="000C0E98"/>
    <w:rsid w:val="000C0EA0"/>
    <w:rsid w:val="000C1927"/>
    <w:rsid w:val="000C2687"/>
    <w:rsid w:val="000C3A51"/>
    <w:rsid w:val="000C5308"/>
    <w:rsid w:val="000C5E2C"/>
    <w:rsid w:val="000C618F"/>
    <w:rsid w:val="000C6A48"/>
    <w:rsid w:val="000C6B7C"/>
    <w:rsid w:val="000C7ABC"/>
    <w:rsid w:val="000C7BC8"/>
    <w:rsid w:val="000C7D15"/>
    <w:rsid w:val="000C7EC1"/>
    <w:rsid w:val="000D0847"/>
    <w:rsid w:val="000D0FD7"/>
    <w:rsid w:val="000D1093"/>
    <w:rsid w:val="000D161B"/>
    <w:rsid w:val="000D189B"/>
    <w:rsid w:val="000D1A8C"/>
    <w:rsid w:val="000D1D31"/>
    <w:rsid w:val="000D1D9B"/>
    <w:rsid w:val="000D1FE7"/>
    <w:rsid w:val="000D20BA"/>
    <w:rsid w:val="000D3680"/>
    <w:rsid w:val="000D3895"/>
    <w:rsid w:val="000D47BA"/>
    <w:rsid w:val="000D5D63"/>
    <w:rsid w:val="000D644A"/>
    <w:rsid w:val="000D6BEB"/>
    <w:rsid w:val="000D70AB"/>
    <w:rsid w:val="000D7EF9"/>
    <w:rsid w:val="000E008A"/>
    <w:rsid w:val="000E0BB5"/>
    <w:rsid w:val="000E14B3"/>
    <w:rsid w:val="000E1923"/>
    <w:rsid w:val="000E224C"/>
    <w:rsid w:val="000E443B"/>
    <w:rsid w:val="000E44E8"/>
    <w:rsid w:val="000E4683"/>
    <w:rsid w:val="000E47D3"/>
    <w:rsid w:val="000E66B1"/>
    <w:rsid w:val="000E673B"/>
    <w:rsid w:val="000E7122"/>
    <w:rsid w:val="000E7446"/>
    <w:rsid w:val="000E7501"/>
    <w:rsid w:val="000E7E87"/>
    <w:rsid w:val="000F0360"/>
    <w:rsid w:val="000F08A9"/>
    <w:rsid w:val="000F096E"/>
    <w:rsid w:val="000F0A85"/>
    <w:rsid w:val="000F0BF3"/>
    <w:rsid w:val="000F1627"/>
    <w:rsid w:val="000F19E4"/>
    <w:rsid w:val="000F1C89"/>
    <w:rsid w:val="000F2A5D"/>
    <w:rsid w:val="000F3C36"/>
    <w:rsid w:val="000F412C"/>
    <w:rsid w:val="000F4166"/>
    <w:rsid w:val="000F46A9"/>
    <w:rsid w:val="000F487E"/>
    <w:rsid w:val="000F5F01"/>
    <w:rsid w:val="000F6D71"/>
    <w:rsid w:val="000F76D2"/>
    <w:rsid w:val="000F77F0"/>
    <w:rsid w:val="0010054B"/>
    <w:rsid w:val="00100AFA"/>
    <w:rsid w:val="00100E29"/>
    <w:rsid w:val="00100EED"/>
    <w:rsid w:val="00101558"/>
    <w:rsid w:val="00101B81"/>
    <w:rsid w:val="00102668"/>
    <w:rsid w:val="001033F0"/>
    <w:rsid w:val="00103692"/>
    <w:rsid w:val="00103E42"/>
    <w:rsid w:val="001042A3"/>
    <w:rsid w:val="00104300"/>
    <w:rsid w:val="0010578F"/>
    <w:rsid w:val="00105D02"/>
    <w:rsid w:val="00105EBA"/>
    <w:rsid w:val="00106040"/>
    <w:rsid w:val="00106322"/>
    <w:rsid w:val="00106E6B"/>
    <w:rsid w:val="00107BBB"/>
    <w:rsid w:val="00111E60"/>
    <w:rsid w:val="0011245A"/>
    <w:rsid w:val="00112AE9"/>
    <w:rsid w:val="00112C41"/>
    <w:rsid w:val="0011310A"/>
    <w:rsid w:val="00113297"/>
    <w:rsid w:val="00113322"/>
    <w:rsid w:val="001134FB"/>
    <w:rsid w:val="001136D8"/>
    <w:rsid w:val="0011427A"/>
    <w:rsid w:val="00114647"/>
    <w:rsid w:val="00114874"/>
    <w:rsid w:val="00114E02"/>
    <w:rsid w:val="00115224"/>
    <w:rsid w:val="00115BDF"/>
    <w:rsid w:val="00115F17"/>
    <w:rsid w:val="001160E7"/>
    <w:rsid w:val="001161B3"/>
    <w:rsid w:val="00116742"/>
    <w:rsid w:val="00117B07"/>
    <w:rsid w:val="00117E7B"/>
    <w:rsid w:val="00120530"/>
    <w:rsid w:val="00120718"/>
    <w:rsid w:val="001208B8"/>
    <w:rsid w:val="00120CB5"/>
    <w:rsid w:val="001210C0"/>
    <w:rsid w:val="0012167A"/>
    <w:rsid w:val="00121BE9"/>
    <w:rsid w:val="001225C5"/>
    <w:rsid w:val="00123244"/>
    <w:rsid w:val="001232E0"/>
    <w:rsid w:val="0012337F"/>
    <w:rsid w:val="00124799"/>
    <w:rsid w:val="0012504F"/>
    <w:rsid w:val="0012507D"/>
    <w:rsid w:val="001253D8"/>
    <w:rsid w:val="00125C8C"/>
    <w:rsid w:val="00125D37"/>
    <w:rsid w:val="00125E07"/>
    <w:rsid w:val="00126658"/>
    <w:rsid w:val="001267F8"/>
    <w:rsid w:val="00126A61"/>
    <w:rsid w:val="00126B25"/>
    <w:rsid w:val="00127554"/>
    <w:rsid w:val="001279D8"/>
    <w:rsid w:val="00127D51"/>
    <w:rsid w:val="00130098"/>
    <w:rsid w:val="001304EC"/>
    <w:rsid w:val="001310D5"/>
    <w:rsid w:val="00131317"/>
    <w:rsid w:val="00131359"/>
    <w:rsid w:val="00131BFD"/>
    <w:rsid w:val="0013218B"/>
    <w:rsid w:val="00132318"/>
    <w:rsid w:val="001323A9"/>
    <w:rsid w:val="001323D3"/>
    <w:rsid w:val="001326A9"/>
    <w:rsid w:val="00132799"/>
    <w:rsid w:val="001331F8"/>
    <w:rsid w:val="0013370B"/>
    <w:rsid w:val="00133771"/>
    <w:rsid w:val="001339FD"/>
    <w:rsid w:val="00133AB0"/>
    <w:rsid w:val="0013409E"/>
    <w:rsid w:val="00134408"/>
    <w:rsid w:val="00134903"/>
    <w:rsid w:val="001353F2"/>
    <w:rsid w:val="00135677"/>
    <w:rsid w:val="001358F1"/>
    <w:rsid w:val="00135E13"/>
    <w:rsid w:val="00135E7E"/>
    <w:rsid w:val="00135FC7"/>
    <w:rsid w:val="0013698B"/>
    <w:rsid w:val="00136C49"/>
    <w:rsid w:val="0013708C"/>
    <w:rsid w:val="00137091"/>
    <w:rsid w:val="00137235"/>
    <w:rsid w:val="001379AF"/>
    <w:rsid w:val="00140189"/>
    <w:rsid w:val="00140220"/>
    <w:rsid w:val="001404F3"/>
    <w:rsid w:val="0014099B"/>
    <w:rsid w:val="00140AF6"/>
    <w:rsid w:val="001413F6"/>
    <w:rsid w:val="00141688"/>
    <w:rsid w:val="00141A08"/>
    <w:rsid w:val="00141C84"/>
    <w:rsid w:val="001421C0"/>
    <w:rsid w:val="001429AC"/>
    <w:rsid w:val="00142E80"/>
    <w:rsid w:val="0014301A"/>
    <w:rsid w:val="00143678"/>
    <w:rsid w:val="001436EF"/>
    <w:rsid w:val="0014395C"/>
    <w:rsid w:val="00143B87"/>
    <w:rsid w:val="00144EC9"/>
    <w:rsid w:val="00145C87"/>
    <w:rsid w:val="00145E65"/>
    <w:rsid w:val="00146298"/>
    <w:rsid w:val="00146B7D"/>
    <w:rsid w:val="00146F7E"/>
    <w:rsid w:val="00147306"/>
    <w:rsid w:val="00147374"/>
    <w:rsid w:val="00147698"/>
    <w:rsid w:val="001517DE"/>
    <w:rsid w:val="00151843"/>
    <w:rsid w:val="0015186B"/>
    <w:rsid w:val="00151C11"/>
    <w:rsid w:val="00152A9E"/>
    <w:rsid w:val="001532DE"/>
    <w:rsid w:val="00153353"/>
    <w:rsid w:val="00153551"/>
    <w:rsid w:val="00153AA6"/>
    <w:rsid w:val="00154811"/>
    <w:rsid w:val="00154CA9"/>
    <w:rsid w:val="00155BA8"/>
    <w:rsid w:val="00155CE5"/>
    <w:rsid w:val="001560EE"/>
    <w:rsid w:val="00156D87"/>
    <w:rsid w:val="00157ECA"/>
    <w:rsid w:val="0016031B"/>
    <w:rsid w:val="00160770"/>
    <w:rsid w:val="001608AF"/>
    <w:rsid w:val="00160DE9"/>
    <w:rsid w:val="0016155E"/>
    <w:rsid w:val="001628E6"/>
    <w:rsid w:val="00163154"/>
    <w:rsid w:val="0016340E"/>
    <w:rsid w:val="001634C5"/>
    <w:rsid w:val="00163872"/>
    <w:rsid w:val="00163F6B"/>
    <w:rsid w:val="00164159"/>
    <w:rsid w:val="0016420D"/>
    <w:rsid w:val="001645EA"/>
    <w:rsid w:val="0016584B"/>
    <w:rsid w:val="00166BD5"/>
    <w:rsid w:val="001671DB"/>
    <w:rsid w:val="00167296"/>
    <w:rsid w:val="0016763F"/>
    <w:rsid w:val="001676D4"/>
    <w:rsid w:val="00167A39"/>
    <w:rsid w:val="00170256"/>
    <w:rsid w:val="001707AA"/>
    <w:rsid w:val="00170A1D"/>
    <w:rsid w:val="00171217"/>
    <w:rsid w:val="00171F7E"/>
    <w:rsid w:val="001723A2"/>
    <w:rsid w:val="001725A4"/>
    <w:rsid w:val="0017294F"/>
    <w:rsid w:val="00172CFA"/>
    <w:rsid w:val="00173FF7"/>
    <w:rsid w:val="00174753"/>
    <w:rsid w:val="001755E7"/>
    <w:rsid w:val="00176A92"/>
    <w:rsid w:val="001772B6"/>
    <w:rsid w:val="00177A24"/>
    <w:rsid w:val="00177C1D"/>
    <w:rsid w:val="001801A4"/>
    <w:rsid w:val="00180D17"/>
    <w:rsid w:val="00181153"/>
    <w:rsid w:val="001815CB"/>
    <w:rsid w:val="001816A7"/>
    <w:rsid w:val="0018187A"/>
    <w:rsid w:val="00182DC7"/>
    <w:rsid w:val="00182FE3"/>
    <w:rsid w:val="001834D5"/>
    <w:rsid w:val="001837B7"/>
    <w:rsid w:val="00183E16"/>
    <w:rsid w:val="00184A5B"/>
    <w:rsid w:val="00184F21"/>
    <w:rsid w:val="00185477"/>
    <w:rsid w:val="00185750"/>
    <w:rsid w:val="001857ED"/>
    <w:rsid w:val="00185B73"/>
    <w:rsid w:val="001870BF"/>
    <w:rsid w:val="00187F85"/>
    <w:rsid w:val="001905FB"/>
    <w:rsid w:val="00190FAF"/>
    <w:rsid w:val="00194AAF"/>
    <w:rsid w:val="00194B54"/>
    <w:rsid w:val="001953E1"/>
    <w:rsid w:val="00195680"/>
    <w:rsid w:val="00195B15"/>
    <w:rsid w:val="00196249"/>
    <w:rsid w:val="001A0762"/>
    <w:rsid w:val="001A107A"/>
    <w:rsid w:val="001A10C4"/>
    <w:rsid w:val="001A188C"/>
    <w:rsid w:val="001A1F1A"/>
    <w:rsid w:val="001A2318"/>
    <w:rsid w:val="001A2AC2"/>
    <w:rsid w:val="001A2B81"/>
    <w:rsid w:val="001A2F0E"/>
    <w:rsid w:val="001A37E6"/>
    <w:rsid w:val="001A3AC8"/>
    <w:rsid w:val="001A41AA"/>
    <w:rsid w:val="001A4325"/>
    <w:rsid w:val="001A4448"/>
    <w:rsid w:val="001A49A1"/>
    <w:rsid w:val="001A4EFF"/>
    <w:rsid w:val="001A5853"/>
    <w:rsid w:val="001A686E"/>
    <w:rsid w:val="001A759E"/>
    <w:rsid w:val="001A78EA"/>
    <w:rsid w:val="001A79B4"/>
    <w:rsid w:val="001A7B14"/>
    <w:rsid w:val="001A7CBC"/>
    <w:rsid w:val="001B023A"/>
    <w:rsid w:val="001B079B"/>
    <w:rsid w:val="001B1011"/>
    <w:rsid w:val="001B1125"/>
    <w:rsid w:val="001B14F0"/>
    <w:rsid w:val="001B2071"/>
    <w:rsid w:val="001B2163"/>
    <w:rsid w:val="001B219C"/>
    <w:rsid w:val="001B23BB"/>
    <w:rsid w:val="001B255C"/>
    <w:rsid w:val="001B2824"/>
    <w:rsid w:val="001B32BB"/>
    <w:rsid w:val="001B3AC3"/>
    <w:rsid w:val="001B3B7F"/>
    <w:rsid w:val="001B3EF0"/>
    <w:rsid w:val="001B48B6"/>
    <w:rsid w:val="001B5884"/>
    <w:rsid w:val="001B5D4B"/>
    <w:rsid w:val="001B65F4"/>
    <w:rsid w:val="001B691C"/>
    <w:rsid w:val="001B6AC4"/>
    <w:rsid w:val="001B7737"/>
    <w:rsid w:val="001B7A8A"/>
    <w:rsid w:val="001B7FFE"/>
    <w:rsid w:val="001C0642"/>
    <w:rsid w:val="001C0BB7"/>
    <w:rsid w:val="001C0BDD"/>
    <w:rsid w:val="001C0E05"/>
    <w:rsid w:val="001C242F"/>
    <w:rsid w:val="001C2A9A"/>
    <w:rsid w:val="001C2C81"/>
    <w:rsid w:val="001C2E46"/>
    <w:rsid w:val="001C54DC"/>
    <w:rsid w:val="001C5A2C"/>
    <w:rsid w:val="001C6B89"/>
    <w:rsid w:val="001C6C70"/>
    <w:rsid w:val="001C70CF"/>
    <w:rsid w:val="001C7D01"/>
    <w:rsid w:val="001D025B"/>
    <w:rsid w:val="001D02C2"/>
    <w:rsid w:val="001D0B1F"/>
    <w:rsid w:val="001D0FC2"/>
    <w:rsid w:val="001D1021"/>
    <w:rsid w:val="001D13AD"/>
    <w:rsid w:val="001D22D9"/>
    <w:rsid w:val="001D2462"/>
    <w:rsid w:val="001D369B"/>
    <w:rsid w:val="001D39B4"/>
    <w:rsid w:val="001D3DBD"/>
    <w:rsid w:val="001D47DC"/>
    <w:rsid w:val="001D482C"/>
    <w:rsid w:val="001D53A7"/>
    <w:rsid w:val="001D53FF"/>
    <w:rsid w:val="001D54B4"/>
    <w:rsid w:val="001D58FD"/>
    <w:rsid w:val="001D6667"/>
    <w:rsid w:val="001D748B"/>
    <w:rsid w:val="001D7707"/>
    <w:rsid w:val="001D77A1"/>
    <w:rsid w:val="001D799D"/>
    <w:rsid w:val="001D7A18"/>
    <w:rsid w:val="001D7BEF"/>
    <w:rsid w:val="001D7DBC"/>
    <w:rsid w:val="001E0092"/>
    <w:rsid w:val="001E11DE"/>
    <w:rsid w:val="001E1B33"/>
    <w:rsid w:val="001E2680"/>
    <w:rsid w:val="001E3548"/>
    <w:rsid w:val="001E4548"/>
    <w:rsid w:val="001E4A34"/>
    <w:rsid w:val="001E4B8D"/>
    <w:rsid w:val="001E4E55"/>
    <w:rsid w:val="001E520E"/>
    <w:rsid w:val="001E546F"/>
    <w:rsid w:val="001E554E"/>
    <w:rsid w:val="001E565F"/>
    <w:rsid w:val="001E6B60"/>
    <w:rsid w:val="001E703C"/>
    <w:rsid w:val="001E7290"/>
    <w:rsid w:val="001E7350"/>
    <w:rsid w:val="001E7EA8"/>
    <w:rsid w:val="001F0850"/>
    <w:rsid w:val="001F0ACE"/>
    <w:rsid w:val="001F0B1D"/>
    <w:rsid w:val="001F11B3"/>
    <w:rsid w:val="001F1C4D"/>
    <w:rsid w:val="001F2CA8"/>
    <w:rsid w:val="001F404B"/>
    <w:rsid w:val="001F45F0"/>
    <w:rsid w:val="001F460B"/>
    <w:rsid w:val="001F4CB7"/>
    <w:rsid w:val="001F4D52"/>
    <w:rsid w:val="001F54DA"/>
    <w:rsid w:val="001F589B"/>
    <w:rsid w:val="001F621A"/>
    <w:rsid w:val="001F65D5"/>
    <w:rsid w:val="001F6BE1"/>
    <w:rsid w:val="001F6E73"/>
    <w:rsid w:val="001F6F32"/>
    <w:rsid w:val="001F72F7"/>
    <w:rsid w:val="001F7420"/>
    <w:rsid w:val="001F757F"/>
    <w:rsid w:val="001F7BCD"/>
    <w:rsid w:val="002015C4"/>
    <w:rsid w:val="00201FBB"/>
    <w:rsid w:val="002029D1"/>
    <w:rsid w:val="002030AD"/>
    <w:rsid w:val="002045C9"/>
    <w:rsid w:val="00204D33"/>
    <w:rsid w:val="00204DB4"/>
    <w:rsid w:val="002056D4"/>
    <w:rsid w:val="00206592"/>
    <w:rsid w:val="002068AA"/>
    <w:rsid w:val="00206B25"/>
    <w:rsid w:val="00207813"/>
    <w:rsid w:val="00207A20"/>
    <w:rsid w:val="002115B3"/>
    <w:rsid w:val="00211DBC"/>
    <w:rsid w:val="0021270D"/>
    <w:rsid w:val="002130AC"/>
    <w:rsid w:val="002131B6"/>
    <w:rsid w:val="0021343A"/>
    <w:rsid w:val="0021385C"/>
    <w:rsid w:val="00213D5F"/>
    <w:rsid w:val="00214D7D"/>
    <w:rsid w:val="00214E42"/>
    <w:rsid w:val="00215314"/>
    <w:rsid w:val="002154DC"/>
    <w:rsid w:val="00215A14"/>
    <w:rsid w:val="00215DA5"/>
    <w:rsid w:val="00216767"/>
    <w:rsid w:val="0021685A"/>
    <w:rsid w:val="0021685B"/>
    <w:rsid w:val="00216A6D"/>
    <w:rsid w:val="00217A5E"/>
    <w:rsid w:val="00220028"/>
    <w:rsid w:val="00220750"/>
    <w:rsid w:val="002208E3"/>
    <w:rsid w:val="00220A73"/>
    <w:rsid w:val="00220A75"/>
    <w:rsid w:val="00220ACE"/>
    <w:rsid w:val="0022190C"/>
    <w:rsid w:val="002219AB"/>
    <w:rsid w:val="00222040"/>
    <w:rsid w:val="00222D18"/>
    <w:rsid w:val="00222D26"/>
    <w:rsid w:val="00222E9C"/>
    <w:rsid w:val="00223A62"/>
    <w:rsid w:val="00223C13"/>
    <w:rsid w:val="002259AC"/>
    <w:rsid w:val="00225A67"/>
    <w:rsid w:val="00225B5A"/>
    <w:rsid w:val="002263FF"/>
    <w:rsid w:val="00226573"/>
    <w:rsid w:val="0022692D"/>
    <w:rsid w:val="0022742B"/>
    <w:rsid w:val="002303F3"/>
    <w:rsid w:val="00230C67"/>
    <w:rsid w:val="00230E50"/>
    <w:rsid w:val="00230EFA"/>
    <w:rsid w:val="00231C35"/>
    <w:rsid w:val="00231DB7"/>
    <w:rsid w:val="00232285"/>
    <w:rsid w:val="00232EFD"/>
    <w:rsid w:val="002342FF"/>
    <w:rsid w:val="00234DEB"/>
    <w:rsid w:val="00235268"/>
    <w:rsid w:val="0023544B"/>
    <w:rsid w:val="00235FB1"/>
    <w:rsid w:val="00236225"/>
    <w:rsid w:val="002364AF"/>
    <w:rsid w:val="002366F3"/>
    <w:rsid w:val="00236947"/>
    <w:rsid w:val="00236E4E"/>
    <w:rsid w:val="00237267"/>
    <w:rsid w:val="002372B9"/>
    <w:rsid w:val="00237E80"/>
    <w:rsid w:val="00237FE3"/>
    <w:rsid w:val="002401A6"/>
    <w:rsid w:val="00240312"/>
    <w:rsid w:val="00240683"/>
    <w:rsid w:val="00241B06"/>
    <w:rsid w:val="00242741"/>
    <w:rsid w:val="002427B3"/>
    <w:rsid w:val="002427D1"/>
    <w:rsid w:val="00242CD8"/>
    <w:rsid w:val="00242F3C"/>
    <w:rsid w:val="00243A23"/>
    <w:rsid w:val="00243C70"/>
    <w:rsid w:val="00244570"/>
    <w:rsid w:val="002452DB"/>
    <w:rsid w:val="00245B26"/>
    <w:rsid w:val="00245D4A"/>
    <w:rsid w:val="002461E3"/>
    <w:rsid w:val="002465BB"/>
    <w:rsid w:val="00246604"/>
    <w:rsid w:val="00246F1E"/>
    <w:rsid w:val="00246F96"/>
    <w:rsid w:val="00247A79"/>
    <w:rsid w:val="002504EC"/>
    <w:rsid w:val="002506C5"/>
    <w:rsid w:val="00250AE0"/>
    <w:rsid w:val="00250C21"/>
    <w:rsid w:val="00250DAD"/>
    <w:rsid w:val="002511B9"/>
    <w:rsid w:val="002515EB"/>
    <w:rsid w:val="00251B80"/>
    <w:rsid w:val="002525A2"/>
    <w:rsid w:val="00253BCD"/>
    <w:rsid w:val="00253FD4"/>
    <w:rsid w:val="00254912"/>
    <w:rsid w:val="00254EC1"/>
    <w:rsid w:val="00256968"/>
    <w:rsid w:val="00257326"/>
    <w:rsid w:val="00257B95"/>
    <w:rsid w:val="00257CCF"/>
    <w:rsid w:val="00261B8F"/>
    <w:rsid w:val="00261D05"/>
    <w:rsid w:val="0026220C"/>
    <w:rsid w:val="0026299D"/>
    <w:rsid w:val="00263074"/>
    <w:rsid w:val="0026364B"/>
    <w:rsid w:val="00263721"/>
    <w:rsid w:val="00264069"/>
    <w:rsid w:val="00264544"/>
    <w:rsid w:val="00264DC2"/>
    <w:rsid w:val="00265B23"/>
    <w:rsid w:val="0026690A"/>
    <w:rsid w:val="0026751C"/>
    <w:rsid w:val="002675C7"/>
    <w:rsid w:val="002676C3"/>
    <w:rsid w:val="00267C39"/>
    <w:rsid w:val="00270442"/>
    <w:rsid w:val="00271896"/>
    <w:rsid w:val="00271D4C"/>
    <w:rsid w:val="00271DBB"/>
    <w:rsid w:val="0027230F"/>
    <w:rsid w:val="002727E9"/>
    <w:rsid w:val="002728AB"/>
    <w:rsid w:val="0027292C"/>
    <w:rsid w:val="00273756"/>
    <w:rsid w:val="002737BE"/>
    <w:rsid w:val="0027406F"/>
    <w:rsid w:val="00274C3B"/>
    <w:rsid w:val="0027536C"/>
    <w:rsid w:val="00275BC1"/>
    <w:rsid w:val="00275D07"/>
    <w:rsid w:val="00275F5E"/>
    <w:rsid w:val="00276198"/>
    <w:rsid w:val="002762B2"/>
    <w:rsid w:val="00276610"/>
    <w:rsid w:val="002766AE"/>
    <w:rsid w:val="002803E9"/>
    <w:rsid w:val="002810F0"/>
    <w:rsid w:val="002815EE"/>
    <w:rsid w:val="00281BA9"/>
    <w:rsid w:val="00281BAE"/>
    <w:rsid w:val="00282ACD"/>
    <w:rsid w:val="00283D64"/>
    <w:rsid w:val="0028576F"/>
    <w:rsid w:val="00285931"/>
    <w:rsid w:val="00285E2C"/>
    <w:rsid w:val="00286FF5"/>
    <w:rsid w:val="0028769C"/>
    <w:rsid w:val="002877A0"/>
    <w:rsid w:val="002878E4"/>
    <w:rsid w:val="00287B7B"/>
    <w:rsid w:val="0029046B"/>
    <w:rsid w:val="0029113D"/>
    <w:rsid w:val="0029149E"/>
    <w:rsid w:val="00291DB2"/>
    <w:rsid w:val="0029270E"/>
    <w:rsid w:val="00292A59"/>
    <w:rsid w:val="00293487"/>
    <w:rsid w:val="0029383C"/>
    <w:rsid w:val="00293ABD"/>
    <w:rsid w:val="00294239"/>
    <w:rsid w:val="00294FC9"/>
    <w:rsid w:val="00295133"/>
    <w:rsid w:val="00295783"/>
    <w:rsid w:val="00296194"/>
    <w:rsid w:val="0029679D"/>
    <w:rsid w:val="002969FC"/>
    <w:rsid w:val="00297005"/>
    <w:rsid w:val="002977F7"/>
    <w:rsid w:val="00297C7E"/>
    <w:rsid w:val="00297F5E"/>
    <w:rsid w:val="002A035E"/>
    <w:rsid w:val="002A08BC"/>
    <w:rsid w:val="002A16B3"/>
    <w:rsid w:val="002A1A7E"/>
    <w:rsid w:val="002A2599"/>
    <w:rsid w:val="002A2DD8"/>
    <w:rsid w:val="002A2FAA"/>
    <w:rsid w:val="002A3550"/>
    <w:rsid w:val="002A35BB"/>
    <w:rsid w:val="002A35DF"/>
    <w:rsid w:val="002A3ED6"/>
    <w:rsid w:val="002A466A"/>
    <w:rsid w:val="002A4920"/>
    <w:rsid w:val="002A54A8"/>
    <w:rsid w:val="002A5F0D"/>
    <w:rsid w:val="002A6147"/>
    <w:rsid w:val="002A61C0"/>
    <w:rsid w:val="002A6C5E"/>
    <w:rsid w:val="002A7296"/>
    <w:rsid w:val="002B00E2"/>
    <w:rsid w:val="002B100A"/>
    <w:rsid w:val="002B1F93"/>
    <w:rsid w:val="002B32BB"/>
    <w:rsid w:val="002B389D"/>
    <w:rsid w:val="002B39AB"/>
    <w:rsid w:val="002B4B31"/>
    <w:rsid w:val="002B4D0C"/>
    <w:rsid w:val="002B4DF2"/>
    <w:rsid w:val="002B4E09"/>
    <w:rsid w:val="002B4F95"/>
    <w:rsid w:val="002B6DD6"/>
    <w:rsid w:val="002B725A"/>
    <w:rsid w:val="002B7CC5"/>
    <w:rsid w:val="002C0002"/>
    <w:rsid w:val="002C0341"/>
    <w:rsid w:val="002C0A0F"/>
    <w:rsid w:val="002C0B3A"/>
    <w:rsid w:val="002C1913"/>
    <w:rsid w:val="002C2581"/>
    <w:rsid w:val="002C2C8B"/>
    <w:rsid w:val="002C467F"/>
    <w:rsid w:val="002C4FA8"/>
    <w:rsid w:val="002C51ED"/>
    <w:rsid w:val="002C52C0"/>
    <w:rsid w:val="002C64F7"/>
    <w:rsid w:val="002C6534"/>
    <w:rsid w:val="002C7C78"/>
    <w:rsid w:val="002D02C2"/>
    <w:rsid w:val="002D1AEC"/>
    <w:rsid w:val="002D1B44"/>
    <w:rsid w:val="002D2454"/>
    <w:rsid w:val="002D2AE4"/>
    <w:rsid w:val="002D35B3"/>
    <w:rsid w:val="002D3A92"/>
    <w:rsid w:val="002D4438"/>
    <w:rsid w:val="002D4F19"/>
    <w:rsid w:val="002D549D"/>
    <w:rsid w:val="002D5FED"/>
    <w:rsid w:val="002D6105"/>
    <w:rsid w:val="002D6C75"/>
    <w:rsid w:val="002D6E60"/>
    <w:rsid w:val="002D7518"/>
    <w:rsid w:val="002D7D18"/>
    <w:rsid w:val="002E22B6"/>
    <w:rsid w:val="002E2D45"/>
    <w:rsid w:val="002E2E07"/>
    <w:rsid w:val="002E3912"/>
    <w:rsid w:val="002E495A"/>
    <w:rsid w:val="002E4E95"/>
    <w:rsid w:val="002E5574"/>
    <w:rsid w:val="002E582E"/>
    <w:rsid w:val="002E5A43"/>
    <w:rsid w:val="002E6DB0"/>
    <w:rsid w:val="002E7358"/>
    <w:rsid w:val="002E7671"/>
    <w:rsid w:val="002E776F"/>
    <w:rsid w:val="002E7871"/>
    <w:rsid w:val="002E7E45"/>
    <w:rsid w:val="002F03D0"/>
    <w:rsid w:val="002F0E36"/>
    <w:rsid w:val="002F1326"/>
    <w:rsid w:val="002F145D"/>
    <w:rsid w:val="002F189A"/>
    <w:rsid w:val="002F24DC"/>
    <w:rsid w:val="002F2869"/>
    <w:rsid w:val="002F36C4"/>
    <w:rsid w:val="002F47DA"/>
    <w:rsid w:val="002F4E3D"/>
    <w:rsid w:val="002F575E"/>
    <w:rsid w:val="002F6243"/>
    <w:rsid w:val="002F6246"/>
    <w:rsid w:val="002F6481"/>
    <w:rsid w:val="002F6812"/>
    <w:rsid w:val="002F7207"/>
    <w:rsid w:val="002F772B"/>
    <w:rsid w:val="002F7927"/>
    <w:rsid w:val="002F7AEE"/>
    <w:rsid w:val="002F7B27"/>
    <w:rsid w:val="003003B0"/>
    <w:rsid w:val="00301649"/>
    <w:rsid w:val="00303F2F"/>
    <w:rsid w:val="00303FF2"/>
    <w:rsid w:val="003044C7"/>
    <w:rsid w:val="003045F5"/>
    <w:rsid w:val="003048B2"/>
    <w:rsid w:val="003049F3"/>
    <w:rsid w:val="00305EDB"/>
    <w:rsid w:val="0030606B"/>
    <w:rsid w:val="003068A9"/>
    <w:rsid w:val="003068C1"/>
    <w:rsid w:val="0030694A"/>
    <w:rsid w:val="00307E22"/>
    <w:rsid w:val="00310214"/>
    <w:rsid w:val="003104C4"/>
    <w:rsid w:val="0031096D"/>
    <w:rsid w:val="00310E4A"/>
    <w:rsid w:val="00310F22"/>
    <w:rsid w:val="00310F94"/>
    <w:rsid w:val="003113CE"/>
    <w:rsid w:val="00311B07"/>
    <w:rsid w:val="003120EA"/>
    <w:rsid w:val="003122E4"/>
    <w:rsid w:val="00312361"/>
    <w:rsid w:val="00312463"/>
    <w:rsid w:val="00312A27"/>
    <w:rsid w:val="00312D90"/>
    <w:rsid w:val="00312ED7"/>
    <w:rsid w:val="003130FF"/>
    <w:rsid w:val="00313314"/>
    <w:rsid w:val="00314B76"/>
    <w:rsid w:val="00314D09"/>
    <w:rsid w:val="00315406"/>
    <w:rsid w:val="003155F9"/>
    <w:rsid w:val="003163E8"/>
    <w:rsid w:val="00316583"/>
    <w:rsid w:val="00316ED8"/>
    <w:rsid w:val="00317380"/>
    <w:rsid w:val="00320346"/>
    <w:rsid w:val="00320CB5"/>
    <w:rsid w:val="00321205"/>
    <w:rsid w:val="00321483"/>
    <w:rsid w:val="003216ED"/>
    <w:rsid w:val="003218D7"/>
    <w:rsid w:val="00321BCF"/>
    <w:rsid w:val="00322194"/>
    <w:rsid w:val="0032240A"/>
    <w:rsid w:val="00322D2D"/>
    <w:rsid w:val="0032310B"/>
    <w:rsid w:val="0032392B"/>
    <w:rsid w:val="003239DD"/>
    <w:rsid w:val="00323D77"/>
    <w:rsid w:val="0032452E"/>
    <w:rsid w:val="00324B09"/>
    <w:rsid w:val="00324FBE"/>
    <w:rsid w:val="003256C9"/>
    <w:rsid w:val="003257AC"/>
    <w:rsid w:val="003257C7"/>
    <w:rsid w:val="0032582F"/>
    <w:rsid w:val="003259A9"/>
    <w:rsid w:val="00325C0A"/>
    <w:rsid w:val="00325CB9"/>
    <w:rsid w:val="00326447"/>
    <w:rsid w:val="00326A1E"/>
    <w:rsid w:val="00326BE3"/>
    <w:rsid w:val="00326DC8"/>
    <w:rsid w:val="00330675"/>
    <w:rsid w:val="00330BDC"/>
    <w:rsid w:val="0033176A"/>
    <w:rsid w:val="00331B6C"/>
    <w:rsid w:val="00331E7A"/>
    <w:rsid w:val="00331FA1"/>
    <w:rsid w:val="00332C74"/>
    <w:rsid w:val="00333395"/>
    <w:rsid w:val="003334A0"/>
    <w:rsid w:val="00333844"/>
    <w:rsid w:val="00333EAA"/>
    <w:rsid w:val="003343F2"/>
    <w:rsid w:val="00334480"/>
    <w:rsid w:val="00335A15"/>
    <w:rsid w:val="00335FEE"/>
    <w:rsid w:val="0033625E"/>
    <w:rsid w:val="0033641E"/>
    <w:rsid w:val="00336963"/>
    <w:rsid w:val="00336D86"/>
    <w:rsid w:val="00337283"/>
    <w:rsid w:val="00337D79"/>
    <w:rsid w:val="00340C6F"/>
    <w:rsid w:val="003410AA"/>
    <w:rsid w:val="00341B69"/>
    <w:rsid w:val="00341B8A"/>
    <w:rsid w:val="00341D23"/>
    <w:rsid w:val="00341D45"/>
    <w:rsid w:val="0034454E"/>
    <w:rsid w:val="00344CCB"/>
    <w:rsid w:val="0034551C"/>
    <w:rsid w:val="00346A26"/>
    <w:rsid w:val="00347127"/>
    <w:rsid w:val="003477FB"/>
    <w:rsid w:val="00347E81"/>
    <w:rsid w:val="00350815"/>
    <w:rsid w:val="0035108E"/>
    <w:rsid w:val="003510CD"/>
    <w:rsid w:val="00351128"/>
    <w:rsid w:val="00352B11"/>
    <w:rsid w:val="0035326A"/>
    <w:rsid w:val="00353624"/>
    <w:rsid w:val="00353AD0"/>
    <w:rsid w:val="0035463F"/>
    <w:rsid w:val="003547E7"/>
    <w:rsid w:val="0035572D"/>
    <w:rsid w:val="00356230"/>
    <w:rsid w:val="003564D2"/>
    <w:rsid w:val="0035688E"/>
    <w:rsid w:val="0035701B"/>
    <w:rsid w:val="0036040B"/>
    <w:rsid w:val="00360FD7"/>
    <w:rsid w:val="00361355"/>
    <w:rsid w:val="00361E67"/>
    <w:rsid w:val="00362FE6"/>
    <w:rsid w:val="00363510"/>
    <w:rsid w:val="00363BDE"/>
    <w:rsid w:val="00364E84"/>
    <w:rsid w:val="00364F84"/>
    <w:rsid w:val="003667E9"/>
    <w:rsid w:val="003673FF"/>
    <w:rsid w:val="00367B01"/>
    <w:rsid w:val="00367C1C"/>
    <w:rsid w:val="00367CEA"/>
    <w:rsid w:val="00367F67"/>
    <w:rsid w:val="00370C08"/>
    <w:rsid w:val="00370F95"/>
    <w:rsid w:val="003715C0"/>
    <w:rsid w:val="003715CE"/>
    <w:rsid w:val="00371670"/>
    <w:rsid w:val="00371849"/>
    <w:rsid w:val="00372E39"/>
    <w:rsid w:val="00373516"/>
    <w:rsid w:val="00373FFB"/>
    <w:rsid w:val="00374001"/>
    <w:rsid w:val="00375046"/>
    <w:rsid w:val="00375310"/>
    <w:rsid w:val="003759BE"/>
    <w:rsid w:val="00375A5D"/>
    <w:rsid w:val="00375BDE"/>
    <w:rsid w:val="00375D94"/>
    <w:rsid w:val="00376343"/>
    <w:rsid w:val="0037651E"/>
    <w:rsid w:val="00377CE3"/>
    <w:rsid w:val="003806D9"/>
    <w:rsid w:val="00380E4A"/>
    <w:rsid w:val="003817FA"/>
    <w:rsid w:val="00381A7F"/>
    <w:rsid w:val="003822DE"/>
    <w:rsid w:val="003827BC"/>
    <w:rsid w:val="00382976"/>
    <w:rsid w:val="00382DB6"/>
    <w:rsid w:val="00383996"/>
    <w:rsid w:val="00384B7D"/>
    <w:rsid w:val="00384EBE"/>
    <w:rsid w:val="00385E4D"/>
    <w:rsid w:val="00385FD1"/>
    <w:rsid w:val="00387AA1"/>
    <w:rsid w:val="00390333"/>
    <w:rsid w:val="00390A32"/>
    <w:rsid w:val="00391CA2"/>
    <w:rsid w:val="003924DC"/>
    <w:rsid w:val="0039250E"/>
    <w:rsid w:val="00393E12"/>
    <w:rsid w:val="003940F8"/>
    <w:rsid w:val="003942F1"/>
    <w:rsid w:val="00394903"/>
    <w:rsid w:val="00394C56"/>
    <w:rsid w:val="00394F1E"/>
    <w:rsid w:val="00394F8A"/>
    <w:rsid w:val="003957CE"/>
    <w:rsid w:val="00395A5D"/>
    <w:rsid w:val="00396085"/>
    <w:rsid w:val="00396305"/>
    <w:rsid w:val="00396A4C"/>
    <w:rsid w:val="003A060D"/>
    <w:rsid w:val="003A06C6"/>
    <w:rsid w:val="003A0B53"/>
    <w:rsid w:val="003A1292"/>
    <w:rsid w:val="003A14AA"/>
    <w:rsid w:val="003A1C97"/>
    <w:rsid w:val="003A2CAC"/>
    <w:rsid w:val="003A3175"/>
    <w:rsid w:val="003A3896"/>
    <w:rsid w:val="003A3A11"/>
    <w:rsid w:val="003A3ECD"/>
    <w:rsid w:val="003A4F21"/>
    <w:rsid w:val="003A5841"/>
    <w:rsid w:val="003A6522"/>
    <w:rsid w:val="003A677B"/>
    <w:rsid w:val="003A6AC1"/>
    <w:rsid w:val="003A6E51"/>
    <w:rsid w:val="003A72CE"/>
    <w:rsid w:val="003A7409"/>
    <w:rsid w:val="003A7487"/>
    <w:rsid w:val="003B1B53"/>
    <w:rsid w:val="003B1E40"/>
    <w:rsid w:val="003B271C"/>
    <w:rsid w:val="003B2B5E"/>
    <w:rsid w:val="003B4030"/>
    <w:rsid w:val="003B4108"/>
    <w:rsid w:val="003B4370"/>
    <w:rsid w:val="003B454C"/>
    <w:rsid w:val="003B60FB"/>
    <w:rsid w:val="003B615F"/>
    <w:rsid w:val="003B6C07"/>
    <w:rsid w:val="003B7020"/>
    <w:rsid w:val="003B798A"/>
    <w:rsid w:val="003B7BB0"/>
    <w:rsid w:val="003B7D98"/>
    <w:rsid w:val="003C0A02"/>
    <w:rsid w:val="003C2970"/>
    <w:rsid w:val="003C2B8E"/>
    <w:rsid w:val="003C3EFF"/>
    <w:rsid w:val="003C4808"/>
    <w:rsid w:val="003C4AFA"/>
    <w:rsid w:val="003C514C"/>
    <w:rsid w:val="003C5171"/>
    <w:rsid w:val="003C5611"/>
    <w:rsid w:val="003C5CB2"/>
    <w:rsid w:val="003C5E26"/>
    <w:rsid w:val="003C71AA"/>
    <w:rsid w:val="003C71B0"/>
    <w:rsid w:val="003C7295"/>
    <w:rsid w:val="003C75AE"/>
    <w:rsid w:val="003C7AB4"/>
    <w:rsid w:val="003D003F"/>
    <w:rsid w:val="003D03F9"/>
    <w:rsid w:val="003D0877"/>
    <w:rsid w:val="003D1268"/>
    <w:rsid w:val="003D1B3B"/>
    <w:rsid w:val="003D2585"/>
    <w:rsid w:val="003D2A07"/>
    <w:rsid w:val="003D3C09"/>
    <w:rsid w:val="003D4AC8"/>
    <w:rsid w:val="003D5335"/>
    <w:rsid w:val="003D53BA"/>
    <w:rsid w:val="003D5C9E"/>
    <w:rsid w:val="003D5F51"/>
    <w:rsid w:val="003D6FED"/>
    <w:rsid w:val="003D7171"/>
    <w:rsid w:val="003D71C2"/>
    <w:rsid w:val="003D748C"/>
    <w:rsid w:val="003E18AD"/>
    <w:rsid w:val="003E2467"/>
    <w:rsid w:val="003E2711"/>
    <w:rsid w:val="003E2EC4"/>
    <w:rsid w:val="003E2ECB"/>
    <w:rsid w:val="003E4CC7"/>
    <w:rsid w:val="003E50AD"/>
    <w:rsid w:val="003E5164"/>
    <w:rsid w:val="003E6072"/>
    <w:rsid w:val="003E632D"/>
    <w:rsid w:val="003E669E"/>
    <w:rsid w:val="003E6CF0"/>
    <w:rsid w:val="003E6DFC"/>
    <w:rsid w:val="003E70B5"/>
    <w:rsid w:val="003E723E"/>
    <w:rsid w:val="003E762B"/>
    <w:rsid w:val="003F0A8A"/>
    <w:rsid w:val="003F1AD3"/>
    <w:rsid w:val="003F1B3B"/>
    <w:rsid w:val="003F293D"/>
    <w:rsid w:val="003F361C"/>
    <w:rsid w:val="003F37C7"/>
    <w:rsid w:val="003F52A1"/>
    <w:rsid w:val="003F52EC"/>
    <w:rsid w:val="003F58AB"/>
    <w:rsid w:val="003F5BE4"/>
    <w:rsid w:val="003F6189"/>
    <w:rsid w:val="003F6345"/>
    <w:rsid w:val="003F65BC"/>
    <w:rsid w:val="003F6826"/>
    <w:rsid w:val="003F7760"/>
    <w:rsid w:val="004004C5"/>
    <w:rsid w:val="00400840"/>
    <w:rsid w:val="0040096D"/>
    <w:rsid w:val="00400E06"/>
    <w:rsid w:val="00401429"/>
    <w:rsid w:val="00401809"/>
    <w:rsid w:val="00402A00"/>
    <w:rsid w:val="00403285"/>
    <w:rsid w:val="004045BF"/>
    <w:rsid w:val="00404847"/>
    <w:rsid w:val="004057C6"/>
    <w:rsid w:val="00405DE1"/>
    <w:rsid w:val="00407034"/>
    <w:rsid w:val="00407884"/>
    <w:rsid w:val="0040789D"/>
    <w:rsid w:val="004100BF"/>
    <w:rsid w:val="00410133"/>
    <w:rsid w:val="0041120C"/>
    <w:rsid w:val="00411A57"/>
    <w:rsid w:val="00411B26"/>
    <w:rsid w:val="00412D33"/>
    <w:rsid w:val="00413424"/>
    <w:rsid w:val="00413AFF"/>
    <w:rsid w:val="00414874"/>
    <w:rsid w:val="00414BCD"/>
    <w:rsid w:val="00414D3D"/>
    <w:rsid w:val="00414EC3"/>
    <w:rsid w:val="004152BB"/>
    <w:rsid w:val="00415387"/>
    <w:rsid w:val="004159A8"/>
    <w:rsid w:val="00415B74"/>
    <w:rsid w:val="00415CAD"/>
    <w:rsid w:val="00415CF1"/>
    <w:rsid w:val="00415D96"/>
    <w:rsid w:val="00415DB4"/>
    <w:rsid w:val="00416140"/>
    <w:rsid w:val="0041665C"/>
    <w:rsid w:val="00416853"/>
    <w:rsid w:val="004168F2"/>
    <w:rsid w:val="00416F8E"/>
    <w:rsid w:val="00417130"/>
    <w:rsid w:val="004172E5"/>
    <w:rsid w:val="004174D3"/>
    <w:rsid w:val="004205CA"/>
    <w:rsid w:val="004206A5"/>
    <w:rsid w:val="00420D73"/>
    <w:rsid w:val="004212C9"/>
    <w:rsid w:val="0042133B"/>
    <w:rsid w:val="00421892"/>
    <w:rsid w:val="004219A1"/>
    <w:rsid w:val="004220A8"/>
    <w:rsid w:val="004220D2"/>
    <w:rsid w:val="00422101"/>
    <w:rsid w:val="00422E90"/>
    <w:rsid w:val="004230CE"/>
    <w:rsid w:val="0042377E"/>
    <w:rsid w:val="00423A21"/>
    <w:rsid w:val="00423F1E"/>
    <w:rsid w:val="004240E9"/>
    <w:rsid w:val="004243C2"/>
    <w:rsid w:val="0042537D"/>
    <w:rsid w:val="00426246"/>
    <w:rsid w:val="00426264"/>
    <w:rsid w:val="004266E8"/>
    <w:rsid w:val="00426A10"/>
    <w:rsid w:val="0042711F"/>
    <w:rsid w:val="00427361"/>
    <w:rsid w:val="0042767C"/>
    <w:rsid w:val="00430170"/>
    <w:rsid w:val="00431057"/>
    <w:rsid w:val="00431C51"/>
    <w:rsid w:val="00431D2B"/>
    <w:rsid w:val="00431D88"/>
    <w:rsid w:val="004327CF"/>
    <w:rsid w:val="004329CC"/>
    <w:rsid w:val="004330BC"/>
    <w:rsid w:val="00433200"/>
    <w:rsid w:val="00433619"/>
    <w:rsid w:val="00434C3B"/>
    <w:rsid w:val="00434EF4"/>
    <w:rsid w:val="00434F71"/>
    <w:rsid w:val="004365A4"/>
    <w:rsid w:val="00436D0D"/>
    <w:rsid w:val="00436EFC"/>
    <w:rsid w:val="00437115"/>
    <w:rsid w:val="0043754F"/>
    <w:rsid w:val="00437EEA"/>
    <w:rsid w:val="00440116"/>
    <w:rsid w:val="00440174"/>
    <w:rsid w:val="004403AE"/>
    <w:rsid w:val="004407E1"/>
    <w:rsid w:val="00440CE1"/>
    <w:rsid w:val="00440E94"/>
    <w:rsid w:val="00441B80"/>
    <w:rsid w:val="00442055"/>
    <w:rsid w:val="0044265F"/>
    <w:rsid w:val="00442700"/>
    <w:rsid w:val="00442F90"/>
    <w:rsid w:val="00443353"/>
    <w:rsid w:val="00443479"/>
    <w:rsid w:val="004434C4"/>
    <w:rsid w:val="004437CE"/>
    <w:rsid w:val="0044516C"/>
    <w:rsid w:val="004457C9"/>
    <w:rsid w:val="00446128"/>
    <w:rsid w:val="00446D83"/>
    <w:rsid w:val="00446DA3"/>
    <w:rsid w:val="00446F78"/>
    <w:rsid w:val="00447D36"/>
    <w:rsid w:val="004516F3"/>
    <w:rsid w:val="004517B4"/>
    <w:rsid w:val="004519D5"/>
    <w:rsid w:val="0045204F"/>
    <w:rsid w:val="004536B5"/>
    <w:rsid w:val="00454341"/>
    <w:rsid w:val="00454B50"/>
    <w:rsid w:val="00455FB2"/>
    <w:rsid w:val="00456CD5"/>
    <w:rsid w:val="0045708B"/>
    <w:rsid w:val="00457A88"/>
    <w:rsid w:val="00457DD3"/>
    <w:rsid w:val="00457F77"/>
    <w:rsid w:val="00460060"/>
    <w:rsid w:val="00460137"/>
    <w:rsid w:val="00460D3B"/>
    <w:rsid w:val="00461AEB"/>
    <w:rsid w:val="00461B84"/>
    <w:rsid w:val="00461D5E"/>
    <w:rsid w:val="00461FAD"/>
    <w:rsid w:val="004621EB"/>
    <w:rsid w:val="0046221B"/>
    <w:rsid w:val="00462C2A"/>
    <w:rsid w:val="00462E6E"/>
    <w:rsid w:val="0046358B"/>
    <w:rsid w:val="004638A0"/>
    <w:rsid w:val="00463DAB"/>
    <w:rsid w:val="00464F6D"/>
    <w:rsid w:val="0046523B"/>
    <w:rsid w:val="00465529"/>
    <w:rsid w:val="00466092"/>
    <w:rsid w:val="00466249"/>
    <w:rsid w:val="0046686B"/>
    <w:rsid w:val="004700E4"/>
    <w:rsid w:val="004701F4"/>
    <w:rsid w:val="0047068D"/>
    <w:rsid w:val="004707F9"/>
    <w:rsid w:val="00470A4A"/>
    <w:rsid w:val="00470CAE"/>
    <w:rsid w:val="00470E95"/>
    <w:rsid w:val="00470F44"/>
    <w:rsid w:val="00471318"/>
    <w:rsid w:val="004716DE"/>
    <w:rsid w:val="004718B0"/>
    <w:rsid w:val="00471B04"/>
    <w:rsid w:val="00471D4A"/>
    <w:rsid w:val="00472C35"/>
    <w:rsid w:val="00473226"/>
    <w:rsid w:val="004736DB"/>
    <w:rsid w:val="00473A63"/>
    <w:rsid w:val="00473FCF"/>
    <w:rsid w:val="004740F8"/>
    <w:rsid w:val="00474758"/>
    <w:rsid w:val="00474947"/>
    <w:rsid w:val="0047662B"/>
    <w:rsid w:val="004767BE"/>
    <w:rsid w:val="00476E1B"/>
    <w:rsid w:val="004770F9"/>
    <w:rsid w:val="004770FD"/>
    <w:rsid w:val="004778BE"/>
    <w:rsid w:val="00480A2A"/>
    <w:rsid w:val="004822E0"/>
    <w:rsid w:val="004836A3"/>
    <w:rsid w:val="00483F5C"/>
    <w:rsid w:val="00484544"/>
    <w:rsid w:val="0048559E"/>
    <w:rsid w:val="00485A5B"/>
    <w:rsid w:val="00486A99"/>
    <w:rsid w:val="00486D21"/>
    <w:rsid w:val="00486F6E"/>
    <w:rsid w:val="0048704B"/>
    <w:rsid w:val="00487115"/>
    <w:rsid w:val="004872FD"/>
    <w:rsid w:val="00487335"/>
    <w:rsid w:val="0048770F"/>
    <w:rsid w:val="00487ABB"/>
    <w:rsid w:val="0049018A"/>
    <w:rsid w:val="0049052C"/>
    <w:rsid w:val="00490C67"/>
    <w:rsid w:val="00490D62"/>
    <w:rsid w:val="00491045"/>
    <w:rsid w:val="004916F6"/>
    <w:rsid w:val="00491C7F"/>
    <w:rsid w:val="00492054"/>
    <w:rsid w:val="0049237A"/>
    <w:rsid w:val="00492421"/>
    <w:rsid w:val="004925A6"/>
    <w:rsid w:val="00492B53"/>
    <w:rsid w:val="00492ECE"/>
    <w:rsid w:val="00494381"/>
    <w:rsid w:val="00494B4A"/>
    <w:rsid w:val="00495E57"/>
    <w:rsid w:val="004961BB"/>
    <w:rsid w:val="00496C18"/>
    <w:rsid w:val="00496D23"/>
    <w:rsid w:val="00497765"/>
    <w:rsid w:val="0049779D"/>
    <w:rsid w:val="00497979"/>
    <w:rsid w:val="00497A2F"/>
    <w:rsid w:val="00497C46"/>
    <w:rsid w:val="004A086D"/>
    <w:rsid w:val="004A0D62"/>
    <w:rsid w:val="004A0D95"/>
    <w:rsid w:val="004A0E32"/>
    <w:rsid w:val="004A128E"/>
    <w:rsid w:val="004A16AF"/>
    <w:rsid w:val="004A1951"/>
    <w:rsid w:val="004A1E48"/>
    <w:rsid w:val="004A2352"/>
    <w:rsid w:val="004A2C62"/>
    <w:rsid w:val="004A3643"/>
    <w:rsid w:val="004A384F"/>
    <w:rsid w:val="004A44B1"/>
    <w:rsid w:val="004A492A"/>
    <w:rsid w:val="004A4D98"/>
    <w:rsid w:val="004A569F"/>
    <w:rsid w:val="004A5B24"/>
    <w:rsid w:val="004A5DB1"/>
    <w:rsid w:val="004A6516"/>
    <w:rsid w:val="004A7999"/>
    <w:rsid w:val="004B0D5E"/>
    <w:rsid w:val="004B15DA"/>
    <w:rsid w:val="004B1F3E"/>
    <w:rsid w:val="004B2339"/>
    <w:rsid w:val="004B2573"/>
    <w:rsid w:val="004B2E65"/>
    <w:rsid w:val="004B2F81"/>
    <w:rsid w:val="004B3159"/>
    <w:rsid w:val="004B341E"/>
    <w:rsid w:val="004B4333"/>
    <w:rsid w:val="004B4A81"/>
    <w:rsid w:val="004B4FB5"/>
    <w:rsid w:val="004B56A8"/>
    <w:rsid w:val="004B5C2F"/>
    <w:rsid w:val="004B5D71"/>
    <w:rsid w:val="004B628B"/>
    <w:rsid w:val="004B632D"/>
    <w:rsid w:val="004B6391"/>
    <w:rsid w:val="004B6E2D"/>
    <w:rsid w:val="004B76C2"/>
    <w:rsid w:val="004B77E0"/>
    <w:rsid w:val="004B7A1E"/>
    <w:rsid w:val="004C0BF4"/>
    <w:rsid w:val="004C1373"/>
    <w:rsid w:val="004C2009"/>
    <w:rsid w:val="004C223D"/>
    <w:rsid w:val="004C225E"/>
    <w:rsid w:val="004C2478"/>
    <w:rsid w:val="004C2A56"/>
    <w:rsid w:val="004C2A8C"/>
    <w:rsid w:val="004C2E1E"/>
    <w:rsid w:val="004C34C7"/>
    <w:rsid w:val="004C367C"/>
    <w:rsid w:val="004C375E"/>
    <w:rsid w:val="004C3A36"/>
    <w:rsid w:val="004C3C66"/>
    <w:rsid w:val="004C3FF0"/>
    <w:rsid w:val="004C5625"/>
    <w:rsid w:val="004C563E"/>
    <w:rsid w:val="004C6914"/>
    <w:rsid w:val="004C6B4B"/>
    <w:rsid w:val="004C6DC6"/>
    <w:rsid w:val="004C747D"/>
    <w:rsid w:val="004C7665"/>
    <w:rsid w:val="004C7952"/>
    <w:rsid w:val="004C7BB5"/>
    <w:rsid w:val="004D02A5"/>
    <w:rsid w:val="004D0713"/>
    <w:rsid w:val="004D15F6"/>
    <w:rsid w:val="004D1656"/>
    <w:rsid w:val="004D1996"/>
    <w:rsid w:val="004D1D2C"/>
    <w:rsid w:val="004D1F16"/>
    <w:rsid w:val="004D2290"/>
    <w:rsid w:val="004D2C3A"/>
    <w:rsid w:val="004D2DB1"/>
    <w:rsid w:val="004D30C0"/>
    <w:rsid w:val="004D3D79"/>
    <w:rsid w:val="004D3D83"/>
    <w:rsid w:val="004D40BA"/>
    <w:rsid w:val="004D51D0"/>
    <w:rsid w:val="004D599F"/>
    <w:rsid w:val="004D64FB"/>
    <w:rsid w:val="004D6EF9"/>
    <w:rsid w:val="004D75C3"/>
    <w:rsid w:val="004D7606"/>
    <w:rsid w:val="004E0AEA"/>
    <w:rsid w:val="004E1224"/>
    <w:rsid w:val="004E18C5"/>
    <w:rsid w:val="004E1AE3"/>
    <w:rsid w:val="004E3D9E"/>
    <w:rsid w:val="004E48FF"/>
    <w:rsid w:val="004E4ABE"/>
    <w:rsid w:val="004E4B85"/>
    <w:rsid w:val="004E5D6E"/>
    <w:rsid w:val="004E5ED7"/>
    <w:rsid w:val="004E5F09"/>
    <w:rsid w:val="004E5F71"/>
    <w:rsid w:val="004E6062"/>
    <w:rsid w:val="004E6AE1"/>
    <w:rsid w:val="004E7318"/>
    <w:rsid w:val="004E7477"/>
    <w:rsid w:val="004E7B81"/>
    <w:rsid w:val="004F0038"/>
    <w:rsid w:val="004F0A02"/>
    <w:rsid w:val="004F1F82"/>
    <w:rsid w:val="004F2210"/>
    <w:rsid w:val="004F24DF"/>
    <w:rsid w:val="004F2672"/>
    <w:rsid w:val="004F2B8F"/>
    <w:rsid w:val="004F2BB1"/>
    <w:rsid w:val="004F3414"/>
    <w:rsid w:val="004F3988"/>
    <w:rsid w:val="004F4095"/>
    <w:rsid w:val="004F4CAB"/>
    <w:rsid w:val="004F4D0B"/>
    <w:rsid w:val="004F507D"/>
    <w:rsid w:val="004F5329"/>
    <w:rsid w:val="004F5539"/>
    <w:rsid w:val="004F5A2F"/>
    <w:rsid w:val="004F5B79"/>
    <w:rsid w:val="004F61A1"/>
    <w:rsid w:val="004F6719"/>
    <w:rsid w:val="004F6FCC"/>
    <w:rsid w:val="004F710A"/>
    <w:rsid w:val="004F7252"/>
    <w:rsid w:val="004F742D"/>
    <w:rsid w:val="004F743C"/>
    <w:rsid w:val="004F77C0"/>
    <w:rsid w:val="0050067A"/>
    <w:rsid w:val="0050078F"/>
    <w:rsid w:val="00500DCF"/>
    <w:rsid w:val="00501B5B"/>
    <w:rsid w:val="00501E3F"/>
    <w:rsid w:val="00501EAD"/>
    <w:rsid w:val="00502DB8"/>
    <w:rsid w:val="00502E23"/>
    <w:rsid w:val="00502E2E"/>
    <w:rsid w:val="005031FC"/>
    <w:rsid w:val="00504DAE"/>
    <w:rsid w:val="0050538F"/>
    <w:rsid w:val="005055F5"/>
    <w:rsid w:val="0050575B"/>
    <w:rsid w:val="00505789"/>
    <w:rsid w:val="00506577"/>
    <w:rsid w:val="00506F22"/>
    <w:rsid w:val="00507108"/>
    <w:rsid w:val="005074B5"/>
    <w:rsid w:val="00507A95"/>
    <w:rsid w:val="00507B1F"/>
    <w:rsid w:val="00507D02"/>
    <w:rsid w:val="00510164"/>
    <w:rsid w:val="00510190"/>
    <w:rsid w:val="0051043B"/>
    <w:rsid w:val="00510779"/>
    <w:rsid w:val="00510FDE"/>
    <w:rsid w:val="00511403"/>
    <w:rsid w:val="00511E6A"/>
    <w:rsid w:val="0051203F"/>
    <w:rsid w:val="0051207F"/>
    <w:rsid w:val="00514653"/>
    <w:rsid w:val="00514668"/>
    <w:rsid w:val="0051483E"/>
    <w:rsid w:val="00515496"/>
    <w:rsid w:val="00515533"/>
    <w:rsid w:val="005155D0"/>
    <w:rsid w:val="00515F41"/>
    <w:rsid w:val="005167A4"/>
    <w:rsid w:val="00517D17"/>
    <w:rsid w:val="005202B1"/>
    <w:rsid w:val="005209B4"/>
    <w:rsid w:val="00520CDA"/>
    <w:rsid w:val="0052141D"/>
    <w:rsid w:val="0052146A"/>
    <w:rsid w:val="005214A7"/>
    <w:rsid w:val="0052158A"/>
    <w:rsid w:val="005216F8"/>
    <w:rsid w:val="00521FB1"/>
    <w:rsid w:val="005222DF"/>
    <w:rsid w:val="005236B1"/>
    <w:rsid w:val="00523852"/>
    <w:rsid w:val="00523C13"/>
    <w:rsid w:val="0052405C"/>
    <w:rsid w:val="0052471C"/>
    <w:rsid w:val="00524882"/>
    <w:rsid w:val="00524AC2"/>
    <w:rsid w:val="00524D5E"/>
    <w:rsid w:val="00525399"/>
    <w:rsid w:val="00525A0C"/>
    <w:rsid w:val="0052602D"/>
    <w:rsid w:val="00526920"/>
    <w:rsid w:val="00526ACB"/>
    <w:rsid w:val="00526D80"/>
    <w:rsid w:val="00526D88"/>
    <w:rsid w:val="00526FB8"/>
    <w:rsid w:val="00527509"/>
    <w:rsid w:val="0052771E"/>
    <w:rsid w:val="00527AFA"/>
    <w:rsid w:val="00527D00"/>
    <w:rsid w:val="0053049E"/>
    <w:rsid w:val="005304C8"/>
    <w:rsid w:val="00530AC5"/>
    <w:rsid w:val="00530D4D"/>
    <w:rsid w:val="00533475"/>
    <w:rsid w:val="005342F3"/>
    <w:rsid w:val="0053432F"/>
    <w:rsid w:val="00534E7F"/>
    <w:rsid w:val="00535023"/>
    <w:rsid w:val="0053559D"/>
    <w:rsid w:val="0053636B"/>
    <w:rsid w:val="0053639B"/>
    <w:rsid w:val="0053655C"/>
    <w:rsid w:val="00536B69"/>
    <w:rsid w:val="0053733A"/>
    <w:rsid w:val="00540625"/>
    <w:rsid w:val="0054075B"/>
    <w:rsid w:val="00540D07"/>
    <w:rsid w:val="005413A5"/>
    <w:rsid w:val="00541D8B"/>
    <w:rsid w:val="00542414"/>
    <w:rsid w:val="00542563"/>
    <w:rsid w:val="00542877"/>
    <w:rsid w:val="00542DCA"/>
    <w:rsid w:val="00545793"/>
    <w:rsid w:val="00545C95"/>
    <w:rsid w:val="00545FDD"/>
    <w:rsid w:val="005469DC"/>
    <w:rsid w:val="00547052"/>
    <w:rsid w:val="00550464"/>
    <w:rsid w:val="00550549"/>
    <w:rsid w:val="00550580"/>
    <w:rsid w:val="00550871"/>
    <w:rsid w:val="0055134B"/>
    <w:rsid w:val="00551DF3"/>
    <w:rsid w:val="005521D6"/>
    <w:rsid w:val="00552AAF"/>
    <w:rsid w:val="00553A5A"/>
    <w:rsid w:val="0055447B"/>
    <w:rsid w:val="00554D12"/>
    <w:rsid w:val="005555AE"/>
    <w:rsid w:val="00555686"/>
    <w:rsid w:val="00556613"/>
    <w:rsid w:val="005566F4"/>
    <w:rsid w:val="00557172"/>
    <w:rsid w:val="00557D4F"/>
    <w:rsid w:val="00560659"/>
    <w:rsid w:val="00560D50"/>
    <w:rsid w:val="00561661"/>
    <w:rsid w:val="00561858"/>
    <w:rsid w:val="00561DE2"/>
    <w:rsid w:val="00562202"/>
    <w:rsid w:val="005622F4"/>
    <w:rsid w:val="00562960"/>
    <w:rsid w:val="00562C77"/>
    <w:rsid w:val="00562DBB"/>
    <w:rsid w:val="00564388"/>
    <w:rsid w:val="005655DA"/>
    <w:rsid w:val="0056732E"/>
    <w:rsid w:val="00567982"/>
    <w:rsid w:val="00567E4B"/>
    <w:rsid w:val="005704AB"/>
    <w:rsid w:val="00570AA8"/>
    <w:rsid w:val="0057103E"/>
    <w:rsid w:val="0057167E"/>
    <w:rsid w:val="00571D77"/>
    <w:rsid w:val="00572C4F"/>
    <w:rsid w:val="00573697"/>
    <w:rsid w:val="005736B6"/>
    <w:rsid w:val="0057370C"/>
    <w:rsid w:val="00573DC2"/>
    <w:rsid w:val="00573DCE"/>
    <w:rsid w:val="00573E09"/>
    <w:rsid w:val="00574701"/>
    <w:rsid w:val="00574DD8"/>
    <w:rsid w:val="00575826"/>
    <w:rsid w:val="005760DA"/>
    <w:rsid w:val="005767AE"/>
    <w:rsid w:val="00577C7E"/>
    <w:rsid w:val="00577C9A"/>
    <w:rsid w:val="00580C97"/>
    <w:rsid w:val="00581029"/>
    <w:rsid w:val="0058119E"/>
    <w:rsid w:val="0058162B"/>
    <w:rsid w:val="00582CF0"/>
    <w:rsid w:val="005832B6"/>
    <w:rsid w:val="00584173"/>
    <w:rsid w:val="005846B4"/>
    <w:rsid w:val="00584E21"/>
    <w:rsid w:val="005853CF"/>
    <w:rsid w:val="0058551B"/>
    <w:rsid w:val="0058592D"/>
    <w:rsid w:val="00585F39"/>
    <w:rsid w:val="0058616E"/>
    <w:rsid w:val="00586867"/>
    <w:rsid w:val="00586A72"/>
    <w:rsid w:val="00586A74"/>
    <w:rsid w:val="0058700E"/>
    <w:rsid w:val="0058734D"/>
    <w:rsid w:val="00587920"/>
    <w:rsid w:val="0059052C"/>
    <w:rsid w:val="00590AC5"/>
    <w:rsid w:val="00591A12"/>
    <w:rsid w:val="00591CFB"/>
    <w:rsid w:val="00591D53"/>
    <w:rsid w:val="00592000"/>
    <w:rsid w:val="00592354"/>
    <w:rsid w:val="00593418"/>
    <w:rsid w:val="0059358C"/>
    <w:rsid w:val="00593935"/>
    <w:rsid w:val="00593CD5"/>
    <w:rsid w:val="00593D50"/>
    <w:rsid w:val="00594041"/>
    <w:rsid w:val="005941EF"/>
    <w:rsid w:val="0059439F"/>
    <w:rsid w:val="00594EFA"/>
    <w:rsid w:val="005950A2"/>
    <w:rsid w:val="00596093"/>
    <w:rsid w:val="005966F6"/>
    <w:rsid w:val="00597434"/>
    <w:rsid w:val="00597F52"/>
    <w:rsid w:val="005A0ABD"/>
    <w:rsid w:val="005A14C2"/>
    <w:rsid w:val="005A14F0"/>
    <w:rsid w:val="005A2666"/>
    <w:rsid w:val="005A2A9F"/>
    <w:rsid w:val="005A2ACE"/>
    <w:rsid w:val="005A30B7"/>
    <w:rsid w:val="005A45AC"/>
    <w:rsid w:val="005A4DF3"/>
    <w:rsid w:val="005A6AAD"/>
    <w:rsid w:val="005A6B33"/>
    <w:rsid w:val="005A7539"/>
    <w:rsid w:val="005A792C"/>
    <w:rsid w:val="005A7A1C"/>
    <w:rsid w:val="005B068E"/>
    <w:rsid w:val="005B0E7C"/>
    <w:rsid w:val="005B1A53"/>
    <w:rsid w:val="005B3286"/>
    <w:rsid w:val="005B32D6"/>
    <w:rsid w:val="005B3D46"/>
    <w:rsid w:val="005B459A"/>
    <w:rsid w:val="005B49C3"/>
    <w:rsid w:val="005B4C46"/>
    <w:rsid w:val="005B4F52"/>
    <w:rsid w:val="005B5033"/>
    <w:rsid w:val="005B525B"/>
    <w:rsid w:val="005B54C7"/>
    <w:rsid w:val="005B5505"/>
    <w:rsid w:val="005B556E"/>
    <w:rsid w:val="005B585C"/>
    <w:rsid w:val="005B6319"/>
    <w:rsid w:val="005B658A"/>
    <w:rsid w:val="005B7671"/>
    <w:rsid w:val="005C0454"/>
    <w:rsid w:val="005C085A"/>
    <w:rsid w:val="005C10B5"/>
    <w:rsid w:val="005C1211"/>
    <w:rsid w:val="005C1245"/>
    <w:rsid w:val="005C15F7"/>
    <w:rsid w:val="005C1A7A"/>
    <w:rsid w:val="005C21AC"/>
    <w:rsid w:val="005C381E"/>
    <w:rsid w:val="005C3876"/>
    <w:rsid w:val="005C3B37"/>
    <w:rsid w:val="005C3E2E"/>
    <w:rsid w:val="005C43A6"/>
    <w:rsid w:val="005C4CB4"/>
    <w:rsid w:val="005C5085"/>
    <w:rsid w:val="005C50B7"/>
    <w:rsid w:val="005C5665"/>
    <w:rsid w:val="005C5F32"/>
    <w:rsid w:val="005C5FDE"/>
    <w:rsid w:val="005C6222"/>
    <w:rsid w:val="005C6BB9"/>
    <w:rsid w:val="005C7259"/>
    <w:rsid w:val="005C7F18"/>
    <w:rsid w:val="005D01FB"/>
    <w:rsid w:val="005D0FC1"/>
    <w:rsid w:val="005D1CE2"/>
    <w:rsid w:val="005D2028"/>
    <w:rsid w:val="005D25C4"/>
    <w:rsid w:val="005D2D51"/>
    <w:rsid w:val="005D2D6E"/>
    <w:rsid w:val="005D378F"/>
    <w:rsid w:val="005D3E4E"/>
    <w:rsid w:val="005D614A"/>
    <w:rsid w:val="005D6B9B"/>
    <w:rsid w:val="005D6C3F"/>
    <w:rsid w:val="005D76AC"/>
    <w:rsid w:val="005D7B24"/>
    <w:rsid w:val="005E0218"/>
    <w:rsid w:val="005E0698"/>
    <w:rsid w:val="005E11D8"/>
    <w:rsid w:val="005E13FE"/>
    <w:rsid w:val="005E1965"/>
    <w:rsid w:val="005E1CD4"/>
    <w:rsid w:val="005E29A4"/>
    <w:rsid w:val="005E31CA"/>
    <w:rsid w:val="005E3479"/>
    <w:rsid w:val="005E3991"/>
    <w:rsid w:val="005E43C0"/>
    <w:rsid w:val="005E4494"/>
    <w:rsid w:val="005E47FE"/>
    <w:rsid w:val="005E52A9"/>
    <w:rsid w:val="005E52E6"/>
    <w:rsid w:val="005E5421"/>
    <w:rsid w:val="005E5DF1"/>
    <w:rsid w:val="005E725D"/>
    <w:rsid w:val="005F0A83"/>
    <w:rsid w:val="005F0E97"/>
    <w:rsid w:val="005F14C8"/>
    <w:rsid w:val="005F1C95"/>
    <w:rsid w:val="005F1F08"/>
    <w:rsid w:val="005F2747"/>
    <w:rsid w:val="005F29ED"/>
    <w:rsid w:val="005F3C04"/>
    <w:rsid w:val="005F4BCA"/>
    <w:rsid w:val="005F5E1E"/>
    <w:rsid w:val="005F7220"/>
    <w:rsid w:val="005F7F07"/>
    <w:rsid w:val="0060036C"/>
    <w:rsid w:val="006009F2"/>
    <w:rsid w:val="0060121D"/>
    <w:rsid w:val="006018C0"/>
    <w:rsid w:val="00602086"/>
    <w:rsid w:val="00602A2A"/>
    <w:rsid w:val="006037DD"/>
    <w:rsid w:val="00603BDE"/>
    <w:rsid w:val="00603C4C"/>
    <w:rsid w:val="00603D79"/>
    <w:rsid w:val="00603F65"/>
    <w:rsid w:val="006046A0"/>
    <w:rsid w:val="0060499D"/>
    <w:rsid w:val="00604A17"/>
    <w:rsid w:val="00604BCC"/>
    <w:rsid w:val="00605DDB"/>
    <w:rsid w:val="006063DB"/>
    <w:rsid w:val="00607140"/>
    <w:rsid w:val="00607C88"/>
    <w:rsid w:val="006103CB"/>
    <w:rsid w:val="00610A94"/>
    <w:rsid w:val="00610B1F"/>
    <w:rsid w:val="0061179E"/>
    <w:rsid w:val="00611A76"/>
    <w:rsid w:val="0061200E"/>
    <w:rsid w:val="006128D0"/>
    <w:rsid w:val="00612ED1"/>
    <w:rsid w:val="00612FB9"/>
    <w:rsid w:val="006132A5"/>
    <w:rsid w:val="006132A6"/>
    <w:rsid w:val="0061369D"/>
    <w:rsid w:val="0061381D"/>
    <w:rsid w:val="00613CC1"/>
    <w:rsid w:val="0061524C"/>
    <w:rsid w:val="006167DE"/>
    <w:rsid w:val="00616BB2"/>
    <w:rsid w:val="0061792D"/>
    <w:rsid w:val="00617EEE"/>
    <w:rsid w:val="0062046C"/>
    <w:rsid w:val="006205B9"/>
    <w:rsid w:val="006205E4"/>
    <w:rsid w:val="00620D36"/>
    <w:rsid w:val="0062103E"/>
    <w:rsid w:val="00621784"/>
    <w:rsid w:val="0062193E"/>
    <w:rsid w:val="00621CFA"/>
    <w:rsid w:val="00621FEC"/>
    <w:rsid w:val="0062205C"/>
    <w:rsid w:val="00622402"/>
    <w:rsid w:val="0062254C"/>
    <w:rsid w:val="006226C8"/>
    <w:rsid w:val="0062345D"/>
    <w:rsid w:val="006236BE"/>
    <w:rsid w:val="00623F37"/>
    <w:rsid w:val="006240CF"/>
    <w:rsid w:val="00624274"/>
    <w:rsid w:val="0062436F"/>
    <w:rsid w:val="006245D5"/>
    <w:rsid w:val="00624F1C"/>
    <w:rsid w:val="006258F9"/>
    <w:rsid w:val="00626341"/>
    <w:rsid w:val="0062668F"/>
    <w:rsid w:val="006271D8"/>
    <w:rsid w:val="006275AE"/>
    <w:rsid w:val="006275CF"/>
    <w:rsid w:val="006304CC"/>
    <w:rsid w:val="00630748"/>
    <w:rsid w:val="006312D6"/>
    <w:rsid w:val="0063140B"/>
    <w:rsid w:val="00631EDC"/>
    <w:rsid w:val="00632759"/>
    <w:rsid w:val="00632D54"/>
    <w:rsid w:val="00632FF0"/>
    <w:rsid w:val="006331C0"/>
    <w:rsid w:val="0063350C"/>
    <w:rsid w:val="00633DE0"/>
    <w:rsid w:val="006346FE"/>
    <w:rsid w:val="00634E9E"/>
    <w:rsid w:val="006354E9"/>
    <w:rsid w:val="0063586B"/>
    <w:rsid w:val="00635983"/>
    <w:rsid w:val="00635DFF"/>
    <w:rsid w:val="00635EC8"/>
    <w:rsid w:val="00635FA3"/>
    <w:rsid w:val="00636FB5"/>
    <w:rsid w:val="00637690"/>
    <w:rsid w:val="00640480"/>
    <w:rsid w:val="006404A1"/>
    <w:rsid w:val="00640600"/>
    <w:rsid w:val="00640E91"/>
    <w:rsid w:val="00641904"/>
    <w:rsid w:val="0064190A"/>
    <w:rsid w:val="00641F23"/>
    <w:rsid w:val="00642AC6"/>
    <w:rsid w:val="00642EF8"/>
    <w:rsid w:val="006435D9"/>
    <w:rsid w:val="00643EE3"/>
    <w:rsid w:val="00643F6F"/>
    <w:rsid w:val="00644176"/>
    <w:rsid w:val="006444C0"/>
    <w:rsid w:val="00644607"/>
    <w:rsid w:val="00644692"/>
    <w:rsid w:val="006453BD"/>
    <w:rsid w:val="006459E1"/>
    <w:rsid w:val="00645ACB"/>
    <w:rsid w:val="0064625B"/>
    <w:rsid w:val="00646DDC"/>
    <w:rsid w:val="0064705B"/>
    <w:rsid w:val="006470F1"/>
    <w:rsid w:val="00647478"/>
    <w:rsid w:val="00647980"/>
    <w:rsid w:val="00650795"/>
    <w:rsid w:val="00650F80"/>
    <w:rsid w:val="00651947"/>
    <w:rsid w:val="00651A2F"/>
    <w:rsid w:val="00651F57"/>
    <w:rsid w:val="00652446"/>
    <w:rsid w:val="00652F02"/>
    <w:rsid w:val="0065364A"/>
    <w:rsid w:val="00653A8F"/>
    <w:rsid w:val="00653ACE"/>
    <w:rsid w:val="00653E55"/>
    <w:rsid w:val="006545E1"/>
    <w:rsid w:val="00654DA6"/>
    <w:rsid w:val="00655422"/>
    <w:rsid w:val="00655DDF"/>
    <w:rsid w:val="00656914"/>
    <w:rsid w:val="00657A6A"/>
    <w:rsid w:val="00657ED9"/>
    <w:rsid w:val="00660941"/>
    <w:rsid w:val="00660B5E"/>
    <w:rsid w:val="00660D01"/>
    <w:rsid w:val="00660DDA"/>
    <w:rsid w:val="006614E4"/>
    <w:rsid w:val="00662123"/>
    <w:rsid w:val="00662E8D"/>
    <w:rsid w:val="00663726"/>
    <w:rsid w:val="0066374A"/>
    <w:rsid w:val="00663891"/>
    <w:rsid w:val="0066590C"/>
    <w:rsid w:val="00666894"/>
    <w:rsid w:val="00666AF5"/>
    <w:rsid w:val="00666B7C"/>
    <w:rsid w:val="00666D1F"/>
    <w:rsid w:val="00667754"/>
    <w:rsid w:val="00667B0A"/>
    <w:rsid w:val="006700B8"/>
    <w:rsid w:val="00671486"/>
    <w:rsid w:val="00671FD3"/>
    <w:rsid w:val="00673132"/>
    <w:rsid w:val="0067353F"/>
    <w:rsid w:val="00673A43"/>
    <w:rsid w:val="00673A94"/>
    <w:rsid w:val="00673C43"/>
    <w:rsid w:val="00673C4F"/>
    <w:rsid w:val="00674AC4"/>
    <w:rsid w:val="00674C0D"/>
    <w:rsid w:val="006751D5"/>
    <w:rsid w:val="006754E4"/>
    <w:rsid w:val="00675E85"/>
    <w:rsid w:val="00675F11"/>
    <w:rsid w:val="006767F8"/>
    <w:rsid w:val="0067798B"/>
    <w:rsid w:val="00677ED9"/>
    <w:rsid w:val="00680445"/>
    <w:rsid w:val="00680782"/>
    <w:rsid w:val="006808C2"/>
    <w:rsid w:val="00680B73"/>
    <w:rsid w:val="00681021"/>
    <w:rsid w:val="00681F3A"/>
    <w:rsid w:val="0068209C"/>
    <w:rsid w:val="00682F3F"/>
    <w:rsid w:val="006834CD"/>
    <w:rsid w:val="00683F4C"/>
    <w:rsid w:val="006842EB"/>
    <w:rsid w:val="006848AF"/>
    <w:rsid w:val="00684C0A"/>
    <w:rsid w:val="00684F7E"/>
    <w:rsid w:val="0068568E"/>
    <w:rsid w:val="00685EC7"/>
    <w:rsid w:val="00685EE0"/>
    <w:rsid w:val="00690082"/>
    <w:rsid w:val="0069014F"/>
    <w:rsid w:val="00691A52"/>
    <w:rsid w:val="00691ABC"/>
    <w:rsid w:val="00691EA3"/>
    <w:rsid w:val="00692A3F"/>
    <w:rsid w:val="00693077"/>
    <w:rsid w:val="00693B0D"/>
    <w:rsid w:val="00693D88"/>
    <w:rsid w:val="00694A7C"/>
    <w:rsid w:val="00694C38"/>
    <w:rsid w:val="006955AB"/>
    <w:rsid w:val="00695A4C"/>
    <w:rsid w:val="00695FF3"/>
    <w:rsid w:val="006964CE"/>
    <w:rsid w:val="006978CB"/>
    <w:rsid w:val="00697D96"/>
    <w:rsid w:val="00697F7A"/>
    <w:rsid w:val="00697F9A"/>
    <w:rsid w:val="006A0917"/>
    <w:rsid w:val="006A0AB4"/>
    <w:rsid w:val="006A0ED9"/>
    <w:rsid w:val="006A1110"/>
    <w:rsid w:val="006A1B1E"/>
    <w:rsid w:val="006A289B"/>
    <w:rsid w:val="006A2D0B"/>
    <w:rsid w:val="006A314B"/>
    <w:rsid w:val="006A320C"/>
    <w:rsid w:val="006A3EE4"/>
    <w:rsid w:val="006A41AF"/>
    <w:rsid w:val="006A4599"/>
    <w:rsid w:val="006A4AFF"/>
    <w:rsid w:val="006A52F2"/>
    <w:rsid w:val="006A5A10"/>
    <w:rsid w:val="006A688B"/>
    <w:rsid w:val="006A6D73"/>
    <w:rsid w:val="006A7229"/>
    <w:rsid w:val="006A7361"/>
    <w:rsid w:val="006A764C"/>
    <w:rsid w:val="006A7734"/>
    <w:rsid w:val="006A7B00"/>
    <w:rsid w:val="006B0120"/>
    <w:rsid w:val="006B0798"/>
    <w:rsid w:val="006B0B68"/>
    <w:rsid w:val="006B11BE"/>
    <w:rsid w:val="006B11D0"/>
    <w:rsid w:val="006B1B46"/>
    <w:rsid w:val="006B1B6C"/>
    <w:rsid w:val="006B1CB9"/>
    <w:rsid w:val="006B20A8"/>
    <w:rsid w:val="006B2713"/>
    <w:rsid w:val="006B2911"/>
    <w:rsid w:val="006B2981"/>
    <w:rsid w:val="006B2A7F"/>
    <w:rsid w:val="006B2C3D"/>
    <w:rsid w:val="006B31F2"/>
    <w:rsid w:val="006B3338"/>
    <w:rsid w:val="006B3710"/>
    <w:rsid w:val="006B3976"/>
    <w:rsid w:val="006B4010"/>
    <w:rsid w:val="006B5AC4"/>
    <w:rsid w:val="006B67F5"/>
    <w:rsid w:val="006B70C1"/>
    <w:rsid w:val="006B75A4"/>
    <w:rsid w:val="006B78E0"/>
    <w:rsid w:val="006C1BB2"/>
    <w:rsid w:val="006C214C"/>
    <w:rsid w:val="006C2A5E"/>
    <w:rsid w:val="006C2D98"/>
    <w:rsid w:val="006C34DB"/>
    <w:rsid w:val="006C3C8B"/>
    <w:rsid w:val="006C40A2"/>
    <w:rsid w:val="006C4167"/>
    <w:rsid w:val="006C426E"/>
    <w:rsid w:val="006C5602"/>
    <w:rsid w:val="006C58F1"/>
    <w:rsid w:val="006C5986"/>
    <w:rsid w:val="006C5A40"/>
    <w:rsid w:val="006C6145"/>
    <w:rsid w:val="006C649C"/>
    <w:rsid w:val="006C6828"/>
    <w:rsid w:val="006C755D"/>
    <w:rsid w:val="006D0D4B"/>
    <w:rsid w:val="006D10FF"/>
    <w:rsid w:val="006D1EB5"/>
    <w:rsid w:val="006D2F1C"/>
    <w:rsid w:val="006D2F74"/>
    <w:rsid w:val="006D3B89"/>
    <w:rsid w:val="006D4226"/>
    <w:rsid w:val="006D4B37"/>
    <w:rsid w:val="006D4E5B"/>
    <w:rsid w:val="006D52D4"/>
    <w:rsid w:val="006D584B"/>
    <w:rsid w:val="006D5C02"/>
    <w:rsid w:val="006D5F98"/>
    <w:rsid w:val="006D657D"/>
    <w:rsid w:val="006E05A7"/>
    <w:rsid w:val="006E05C3"/>
    <w:rsid w:val="006E124F"/>
    <w:rsid w:val="006E177E"/>
    <w:rsid w:val="006E193D"/>
    <w:rsid w:val="006E22E5"/>
    <w:rsid w:val="006E263A"/>
    <w:rsid w:val="006E3161"/>
    <w:rsid w:val="006E3AFA"/>
    <w:rsid w:val="006E3E81"/>
    <w:rsid w:val="006E454A"/>
    <w:rsid w:val="006E47EA"/>
    <w:rsid w:val="006E48B6"/>
    <w:rsid w:val="006E49A9"/>
    <w:rsid w:val="006E4ACF"/>
    <w:rsid w:val="006E4D17"/>
    <w:rsid w:val="006E54B3"/>
    <w:rsid w:val="006E5BAD"/>
    <w:rsid w:val="006E64F5"/>
    <w:rsid w:val="006E739E"/>
    <w:rsid w:val="006E7C11"/>
    <w:rsid w:val="006E7DBD"/>
    <w:rsid w:val="006E7EF4"/>
    <w:rsid w:val="006F0119"/>
    <w:rsid w:val="006F0187"/>
    <w:rsid w:val="006F07BD"/>
    <w:rsid w:val="006F0A94"/>
    <w:rsid w:val="006F0C88"/>
    <w:rsid w:val="006F0EAC"/>
    <w:rsid w:val="006F1A99"/>
    <w:rsid w:val="006F226C"/>
    <w:rsid w:val="006F2BA9"/>
    <w:rsid w:val="006F2C21"/>
    <w:rsid w:val="006F2D64"/>
    <w:rsid w:val="006F4FFB"/>
    <w:rsid w:val="006F562F"/>
    <w:rsid w:val="006F6FA8"/>
    <w:rsid w:val="006F7021"/>
    <w:rsid w:val="006F7482"/>
    <w:rsid w:val="006F75AA"/>
    <w:rsid w:val="006F79D1"/>
    <w:rsid w:val="007008BF"/>
    <w:rsid w:val="00701FBA"/>
    <w:rsid w:val="007023DE"/>
    <w:rsid w:val="00702B96"/>
    <w:rsid w:val="00702E29"/>
    <w:rsid w:val="00703EFF"/>
    <w:rsid w:val="0070403C"/>
    <w:rsid w:val="007047A2"/>
    <w:rsid w:val="007048D1"/>
    <w:rsid w:val="007049AE"/>
    <w:rsid w:val="007052EE"/>
    <w:rsid w:val="007069B9"/>
    <w:rsid w:val="00707907"/>
    <w:rsid w:val="00707C65"/>
    <w:rsid w:val="00710155"/>
    <w:rsid w:val="00710268"/>
    <w:rsid w:val="007103D8"/>
    <w:rsid w:val="00711591"/>
    <w:rsid w:val="007119CC"/>
    <w:rsid w:val="00712421"/>
    <w:rsid w:val="00713490"/>
    <w:rsid w:val="007147C8"/>
    <w:rsid w:val="007149A2"/>
    <w:rsid w:val="007150F7"/>
    <w:rsid w:val="007153B3"/>
    <w:rsid w:val="00715E64"/>
    <w:rsid w:val="00717673"/>
    <w:rsid w:val="007176D0"/>
    <w:rsid w:val="00717AF3"/>
    <w:rsid w:val="007205CC"/>
    <w:rsid w:val="00720C44"/>
    <w:rsid w:val="00720DFD"/>
    <w:rsid w:val="00720F50"/>
    <w:rsid w:val="007216B9"/>
    <w:rsid w:val="007218A4"/>
    <w:rsid w:val="00721B25"/>
    <w:rsid w:val="0072225C"/>
    <w:rsid w:val="007227F9"/>
    <w:rsid w:val="00722906"/>
    <w:rsid w:val="00722CE1"/>
    <w:rsid w:val="00723174"/>
    <w:rsid w:val="0072361B"/>
    <w:rsid w:val="00724F2C"/>
    <w:rsid w:val="0072517B"/>
    <w:rsid w:val="00725A82"/>
    <w:rsid w:val="00725B7D"/>
    <w:rsid w:val="00726224"/>
    <w:rsid w:val="007275ED"/>
    <w:rsid w:val="007276BD"/>
    <w:rsid w:val="00727B50"/>
    <w:rsid w:val="0073003E"/>
    <w:rsid w:val="0073048A"/>
    <w:rsid w:val="0073177B"/>
    <w:rsid w:val="00731F13"/>
    <w:rsid w:val="00732221"/>
    <w:rsid w:val="007325A3"/>
    <w:rsid w:val="00732ED3"/>
    <w:rsid w:val="0073303D"/>
    <w:rsid w:val="007340BA"/>
    <w:rsid w:val="00735340"/>
    <w:rsid w:val="007359E7"/>
    <w:rsid w:val="0073619D"/>
    <w:rsid w:val="0073621D"/>
    <w:rsid w:val="007363CF"/>
    <w:rsid w:val="00736455"/>
    <w:rsid w:val="0073670A"/>
    <w:rsid w:val="007367C0"/>
    <w:rsid w:val="00737A24"/>
    <w:rsid w:val="00737F1F"/>
    <w:rsid w:val="00740796"/>
    <w:rsid w:val="00741CBA"/>
    <w:rsid w:val="007429E4"/>
    <w:rsid w:val="00742FE3"/>
    <w:rsid w:val="0074393E"/>
    <w:rsid w:val="00743956"/>
    <w:rsid w:val="00743ABF"/>
    <w:rsid w:val="0074407D"/>
    <w:rsid w:val="0074412C"/>
    <w:rsid w:val="00746BDB"/>
    <w:rsid w:val="00746FDC"/>
    <w:rsid w:val="0074761C"/>
    <w:rsid w:val="007478C2"/>
    <w:rsid w:val="00747A55"/>
    <w:rsid w:val="00747D5B"/>
    <w:rsid w:val="00750474"/>
    <w:rsid w:val="00750919"/>
    <w:rsid w:val="00750D9C"/>
    <w:rsid w:val="00751521"/>
    <w:rsid w:val="00751A75"/>
    <w:rsid w:val="00751E22"/>
    <w:rsid w:val="0075306C"/>
    <w:rsid w:val="007530FB"/>
    <w:rsid w:val="007536DE"/>
    <w:rsid w:val="00753E89"/>
    <w:rsid w:val="00753F08"/>
    <w:rsid w:val="0075406F"/>
    <w:rsid w:val="00754239"/>
    <w:rsid w:val="0075475A"/>
    <w:rsid w:val="00754920"/>
    <w:rsid w:val="00754BB6"/>
    <w:rsid w:val="00754C06"/>
    <w:rsid w:val="0075571B"/>
    <w:rsid w:val="007557FC"/>
    <w:rsid w:val="007558E5"/>
    <w:rsid w:val="00755F9C"/>
    <w:rsid w:val="00756857"/>
    <w:rsid w:val="00756884"/>
    <w:rsid w:val="0075770D"/>
    <w:rsid w:val="00757CEB"/>
    <w:rsid w:val="00757F71"/>
    <w:rsid w:val="00757F82"/>
    <w:rsid w:val="00760524"/>
    <w:rsid w:val="007609C8"/>
    <w:rsid w:val="00760A03"/>
    <w:rsid w:val="0076174A"/>
    <w:rsid w:val="00761ABA"/>
    <w:rsid w:val="00761D64"/>
    <w:rsid w:val="00761EEC"/>
    <w:rsid w:val="00762309"/>
    <w:rsid w:val="00762D19"/>
    <w:rsid w:val="00763E5D"/>
    <w:rsid w:val="007641EA"/>
    <w:rsid w:val="007646DE"/>
    <w:rsid w:val="0076473F"/>
    <w:rsid w:val="00764759"/>
    <w:rsid w:val="00766050"/>
    <w:rsid w:val="00767818"/>
    <w:rsid w:val="0077030C"/>
    <w:rsid w:val="007716C6"/>
    <w:rsid w:val="00771EB7"/>
    <w:rsid w:val="007725CA"/>
    <w:rsid w:val="00772795"/>
    <w:rsid w:val="0077317B"/>
    <w:rsid w:val="00773C56"/>
    <w:rsid w:val="00774361"/>
    <w:rsid w:val="007744C3"/>
    <w:rsid w:val="0077550B"/>
    <w:rsid w:val="00775A14"/>
    <w:rsid w:val="00775C8D"/>
    <w:rsid w:val="0077629A"/>
    <w:rsid w:val="00776F0E"/>
    <w:rsid w:val="007770F0"/>
    <w:rsid w:val="00777187"/>
    <w:rsid w:val="0078028D"/>
    <w:rsid w:val="00781D52"/>
    <w:rsid w:val="00781DFB"/>
    <w:rsid w:val="00781ED6"/>
    <w:rsid w:val="007825AF"/>
    <w:rsid w:val="00782DC7"/>
    <w:rsid w:val="00783045"/>
    <w:rsid w:val="007834A5"/>
    <w:rsid w:val="007835FD"/>
    <w:rsid w:val="007839BB"/>
    <w:rsid w:val="007843CF"/>
    <w:rsid w:val="00784403"/>
    <w:rsid w:val="00784963"/>
    <w:rsid w:val="0078513A"/>
    <w:rsid w:val="007854FA"/>
    <w:rsid w:val="00785655"/>
    <w:rsid w:val="00786451"/>
    <w:rsid w:val="0078697C"/>
    <w:rsid w:val="00786FA3"/>
    <w:rsid w:val="00790A24"/>
    <w:rsid w:val="00790BD1"/>
    <w:rsid w:val="00791477"/>
    <w:rsid w:val="0079173A"/>
    <w:rsid w:val="00791741"/>
    <w:rsid w:val="0079179E"/>
    <w:rsid w:val="007919AB"/>
    <w:rsid w:val="00792172"/>
    <w:rsid w:val="0079272F"/>
    <w:rsid w:val="00792842"/>
    <w:rsid w:val="00792B1D"/>
    <w:rsid w:val="00793064"/>
    <w:rsid w:val="007941D2"/>
    <w:rsid w:val="007951B6"/>
    <w:rsid w:val="00795380"/>
    <w:rsid w:val="007968D2"/>
    <w:rsid w:val="00796CBE"/>
    <w:rsid w:val="00797257"/>
    <w:rsid w:val="00797628"/>
    <w:rsid w:val="007976F8"/>
    <w:rsid w:val="00797F25"/>
    <w:rsid w:val="007A0A5B"/>
    <w:rsid w:val="007A11C2"/>
    <w:rsid w:val="007A1C35"/>
    <w:rsid w:val="007A1D81"/>
    <w:rsid w:val="007A1F14"/>
    <w:rsid w:val="007A2479"/>
    <w:rsid w:val="007A2BA4"/>
    <w:rsid w:val="007A2D70"/>
    <w:rsid w:val="007A4581"/>
    <w:rsid w:val="007A619A"/>
    <w:rsid w:val="007A7E9B"/>
    <w:rsid w:val="007B0052"/>
    <w:rsid w:val="007B07AE"/>
    <w:rsid w:val="007B0C97"/>
    <w:rsid w:val="007B215A"/>
    <w:rsid w:val="007B317A"/>
    <w:rsid w:val="007B34A5"/>
    <w:rsid w:val="007B36D8"/>
    <w:rsid w:val="007B3706"/>
    <w:rsid w:val="007B3BAA"/>
    <w:rsid w:val="007B4183"/>
    <w:rsid w:val="007B418C"/>
    <w:rsid w:val="007B4AF6"/>
    <w:rsid w:val="007B4C41"/>
    <w:rsid w:val="007B622C"/>
    <w:rsid w:val="007B6C6A"/>
    <w:rsid w:val="007B7608"/>
    <w:rsid w:val="007B7AE2"/>
    <w:rsid w:val="007B7B00"/>
    <w:rsid w:val="007C02DA"/>
    <w:rsid w:val="007C1FC8"/>
    <w:rsid w:val="007C2611"/>
    <w:rsid w:val="007C2C12"/>
    <w:rsid w:val="007C35FC"/>
    <w:rsid w:val="007C3629"/>
    <w:rsid w:val="007C39B8"/>
    <w:rsid w:val="007C3E8A"/>
    <w:rsid w:val="007C4021"/>
    <w:rsid w:val="007C61C6"/>
    <w:rsid w:val="007C6447"/>
    <w:rsid w:val="007C6823"/>
    <w:rsid w:val="007C69FB"/>
    <w:rsid w:val="007C6CEB"/>
    <w:rsid w:val="007C723F"/>
    <w:rsid w:val="007C74A6"/>
    <w:rsid w:val="007C7555"/>
    <w:rsid w:val="007C7B49"/>
    <w:rsid w:val="007D04BE"/>
    <w:rsid w:val="007D08B7"/>
    <w:rsid w:val="007D0E50"/>
    <w:rsid w:val="007D0F8D"/>
    <w:rsid w:val="007D1A88"/>
    <w:rsid w:val="007D202F"/>
    <w:rsid w:val="007D238D"/>
    <w:rsid w:val="007D2505"/>
    <w:rsid w:val="007D2737"/>
    <w:rsid w:val="007D2738"/>
    <w:rsid w:val="007D2A39"/>
    <w:rsid w:val="007D3159"/>
    <w:rsid w:val="007D3D3D"/>
    <w:rsid w:val="007D4420"/>
    <w:rsid w:val="007D4B26"/>
    <w:rsid w:val="007D4B40"/>
    <w:rsid w:val="007D4C89"/>
    <w:rsid w:val="007D500F"/>
    <w:rsid w:val="007D5584"/>
    <w:rsid w:val="007D5A3B"/>
    <w:rsid w:val="007D6E03"/>
    <w:rsid w:val="007E05A2"/>
    <w:rsid w:val="007E07ED"/>
    <w:rsid w:val="007E082A"/>
    <w:rsid w:val="007E2299"/>
    <w:rsid w:val="007E23FE"/>
    <w:rsid w:val="007E3947"/>
    <w:rsid w:val="007E4063"/>
    <w:rsid w:val="007E484A"/>
    <w:rsid w:val="007E4C81"/>
    <w:rsid w:val="007E4F52"/>
    <w:rsid w:val="007E5156"/>
    <w:rsid w:val="007E53E6"/>
    <w:rsid w:val="007E53F6"/>
    <w:rsid w:val="007E5697"/>
    <w:rsid w:val="007E63B5"/>
    <w:rsid w:val="007E693A"/>
    <w:rsid w:val="007E6E69"/>
    <w:rsid w:val="007E6FC0"/>
    <w:rsid w:val="007E71DA"/>
    <w:rsid w:val="007E75CA"/>
    <w:rsid w:val="007E764E"/>
    <w:rsid w:val="007F085E"/>
    <w:rsid w:val="007F0F56"/>
    <w:rsid w:val="007F11CD"/>
    <w:rsid w:val="007F1A30"/>
    <w:rsid w:val="007F1FF0"/>
    <w:rsid w:val="007F2350"/>
    <w:rsid w:val="007F2B68"/>
    <w:rsid w:val="007F3402"/>
    <w:rsid w:val="007F35BA"/>
    <w:rsid w:val="007F3943"/>
    <w:rsid w:val="007F419D"/>
    <w:rsid w:val="007F4593"/>
    <w:rsid w:val="007F65A7"/>
    <w:rsid w:val="007F6DA0"/>
    <w:rsid w:val="007F72D2"/>
    <w:rsid w:val="007F7BCA"/>
    <w:rsid w:val="0080031C"/>
    <w:rsid w:val="008007FE"/>
    <w:rsid w:val="0080098B"/>
    <w:rsid w:val="00800A9B"/>
    <w:rsid w:val="00801901"/>
    <w:rsid w:val="00801995"/>
    <w:rsid w:val="008025DD"/>
    <w:rsid w:val="008030B0"/>
    <w:rsid w:val="00803802"/>
    <w:rsid w:val="0080390D"/>
    <w:rsid w:val="0080424A"/>
    <w:rsid w:val="00804260"/>
    <w:rsid w:val="00804CA6"/>
    <w:rsid w:val="008050FB"/>
    <w:rsid w:val="0080516C"/>
    <w:rsid w:val="00805C6A"/>
    <w:rsid w:val="00806348"/>
    <w:rsid w:val="008064BF"/>
    <w:rsid w:val="0080694E"/>
    <w:rsid w:val="00806A94"/>
    <w:rsid w:val="00807F25"/>
    <w:rsid w:val="008109CE"/>
    <w:rsid w:val="00810B74"/>
    <w:rsid w:val="00811092"/>
    <w:rsid w:val="00811252"/>
    <w:rsid w:val="00812512"/>
    <w:rsid w:val="00812882"/>
    <w:rsid w:val="008133C4"/>
    <w:rsid w:val="00813A77"/>
    <w:rsid w:val="00813A7C"/>
    <w:rsid w:val="00813B5A"/>
    <w:rsid w:val="00814223"/>
    <w:rsid w:val="00814767"/>
    <w:rsid w:val="008149CB"/>
    <w:rsid w:val="008151D2"/>
    <w:rsid w:val="008153DA"/>
    <w:rsid w:val="008156A5"/>
    <w:rsid w:val="008161F4"/>
    <w:rsid w:val="008166CA"/>
    <w:rsid w:val="00816C1A"/>
    <w:rsid w:val="00817376"/>
    <w:rsid w:val="00817B87"/>
    <w:rsid w:val="00817CAF"/>
    <w:rsid w:val="00817E3B"/>
    <w:rsid w:val="0082055B"/>
    <w:rsid w:val="00820BC7"/>
    <w:rsid w:val="00821606"/>
    <w:rsid w:val="00821804"/>
    <w:rsid w:val="008223D4"/>
    <w:rsid w:val="00822BB8"/>
    <w:rsid w:val="00822D12"/>
    <w:rsid w:val="00822D8E"/>
    <w:rsid w:val="00822E3A"/>
    <w:rsid w:val="0082328E"/>
    <w:rsid w:val="00823BA6"/>
    <w:rsid w:val="00824907"/>
    <w:rsid w:val="008251E8"/>
    <w:rsid w:val="00825F56"/>
    <w:rsid w:val="008272A6"/>
    <w:rsid w:val="008307D5"/>
    <w:rsid w:val="00830E9C"/>
    <w:rsid w:val="008311CE"/>
    <w:rsid w:val="00831627"/>
    <w:rsid w:val="008316CC"/>
    <w:rsid w:val="00831951"/>
    <w:rsid w:val="00832572"/>
    <w:rsid w:val="0083273D"/>
    <w:rsid w:val="00832BD6"/>
    <w:rsid w:val="00832FFF"/>
    <w:rsid w:val="00833544"/>
    <w:rsid w:val="00833772"/>
    <w:rsid w:val="008337B7"/>
    <w:rsid w:val="00833B38"/>
    <w:rsid w:val="00834174"/>
    <w:rsid w:val="00834993"/>
    <w:rsid w:val="00834CF8"/>
    <w:rsid w:val="0083529F"/>
    <w:rsid w:val="008358E1"/>
    <w:rsid w:val="00835934"/>
    <w:rsid w:val="00835AA9"/>
    <w:rsid w:val="00837272"/>
    <w:rsid w:val="00837B16"/>
    <w:rsid w:val="00837B27"/>
    <w:rsid w:val="008401E4"/>
    <w:rsid w:val="008409AD"/>
    <w:rsid w:val="00841118"/>
    <w:rsid w:val="0084222E"/>
    <w:rsid w:val="0084265C"/>
    <w:rsid w:val="00842D51"/>
    <w:rsid w:val="00844373"/>
    <w:rsid w:val="00845136"/>
    <w:rsid w:val="00845940"/>
    <w:rsid w:val="00845B86"/>
    <w:rsid w:val="0084618B"/>
    <w:rsid w:val="008504EE"/>
    <w:rsid w:val="00851EF4"/>
    <w:rsid w:val="0085241B"/>
    <w:rsid w:val="00852616"/>
    <w:rsid w:val="008532A4"/>
    <w:rsid w:val="008536F8"/>
    <w:rsid w:val="0085378B"/>
    <w:rsid w:val="00853C97"/>
    <w:rsid w:val="00853DE2"/>
    <w:rsid w:val="00854027"/>
    <w:rsid w:val="00854889"/>
    <w:rsid w:val="00854B13"/>
    <w:rsid w:val="00854CFB"/>
    <w:rsid w:val="008554A4"/>
    <w:rsid w:val="00855CEB"/>
    <w:rsid w:val="00856CAD"/>
    <w:rsid w:val="00861293"/>
    <w:rsid w:val="00861C7A"/>
    <w:rsid w:val="0086277F"/>
    <w:rsid w:val="0086395F"/>
    <w:rsid w:val="00863B00"/>
    <w:rsid w:val="00863D8D"/>
    <w:rsid w:val="00863E39"/>
    <w:rsid w:val="008644AD"/>
    <w:rsid w:val="008650A3"/>
    <w:rsid w:val="00865903"/>
    <w:rsid w:val="008660A9"/>
    <w:rsid w:val="00870187"/>
    <w:rsid w:val="008713C9"/>
    <w:rsid w:val="008719DE"/>
    <w:rsid w:val="00871E76"/>
    <w:rsid w:val="00872564"/>
    <w:rsid w:val="00872C04"/>
    <w:rsid w:val="00872C54"/>
    <w:rsid w:val="008732E1"/>
    <w:rsid w:val="008732E9"/>
    <w:rsid w:val="0087333F"/>
    <w:rsid w:val="0087353B"/>
    <w:rsid w:val="00873887"/>
    <w:rsid w:val="00873AA0"/>
    <w:rsid w:val="00873C77"/>
    <w:rsid w:val="00873F4A"/>
    <w:rsid w:val="008746D9"/>
    <w:rsid w:val="0087537D"/>
    <w:rsid w:val="008753DA"/>
    <w:rsid w:val="008753F9"/>
    <w:rsid w:val="00875477"/>
    <w:rsid w:val="00875787"/>
    <w:rsid w:val="00875919"/>
    <w:rsid w:val="00875B29"/>
    <w:rsid w:val="008767BD"/>
    <w:rsid w:val="00876AC1"/>
    <w:rsid w:val="00876BB2"/>
    <w:rsid w:val="00876F21"/>
    <w:rsid w:val="00880142"/>
    <w:rsid w:val="008801E1"/>
    <w:rsid w:val="008802B4"/>
    <w:rsid w:val="00880684"/>
    <w:rsid w:val="0088073C"/>
    <w:rsid w:val="00880793"/>
    <w:rsid w:val="008808DD"/>
    <w:rsid w:val="00880C60"/>
    <w:rsid w:val="0088138D"/>
    <w:rsid w:val="00881A95"/>
    <w:rsid w:val="00881C57"/>
    <w:rsid w:val="008822E2"/>
    <w:rsid w:val="00882960"/>
    <w:rsid w:val="00882976"/>
    <w:rsid w:val="00882FF9"/>
    <w:rsid w:val="00883233"/>
    <w:rsid w:val="00883723"/>
    <w:rsid w:val="00883FB9"/>
    <w:rsid w:val="00884949"/>
    <w:rsid w:val="00884BD4"/>
    <w:rsid w:val="00885FD1"/>
    <w:rsid w:val="008863DA"/>
    <w:rsid w:val="008864E9"/>
    <w:rsid w:val="00886B07"/>
    <w:rsid w:val="0088779A"/>
    <w:rsid w:val="0088788A"/>
    <w:rsid w:val="00891422"/>
    <w:rsid w:val="00892A81"/>
    <w:rsid w:val="00893A0C"/>
    <w:rsid w:val="008940E7"/>
    <w:rsid w:val="00894FF8"/>
    <w:rsid w:val="00895CC1"/>
    <w:rsid w:val="00895D78"/>
    <w:rsid w:val="00896415"/>
    <w:rsid w:val="00896BF4"/>
    <w:rsid w:val="00896C18"/>
    <w:rsid w:val="00897058"/>
    <w:rsid w:val="00897884"/>
    <w:rsid w:val="008A0992"/>
    <w:rsid w:val="008A0E45"/>
    <w:rsid w:val="008A1467"/>
    <w:rsid w:val="008A15B5"/>
    <w:rsid w:val="008A17FF"/>
    <w:rsid w:val="008A180F"/>
    <w:rsid w:val="008A1E98"/>
    <w:rsid w:val="008A2774"/>
    <w:rsid w:val="008A3239"/>
    <w:rsid w:val="008A3920"/>
    <w:rsid w:val="008A4367"/>
    <w:rsid w:val="008A4675"/>
    <w:rsid w:val="008A4A33"/>
    <w:rsid w:val="008A50A6"/>
    <w:rsid w:val="008A51D0"/>
    <w:rsid w:val="008A5288"/>
    <w:rsid w:val="008A674D"/>
    <w:rsid w:val="008A6CFC"/>
    <w:rsid w:val="008A6E19"/>
    <w:rsid w:val="008A7075"/>
    <w:rsid w:val="008A77BE"/>
    <w:rsid w:val="008A7E7B"/>
    <w:rsid w:val="008B0C9F"/>
    <w:rsid w:val="008B0D42"/>
    <w:rsid w:val="008B1887"/>
    <w:rsid w:val="008B18C2"/>
    <w:rsid w:val="008B1CB2"/>
    <w:rsid w:val="008B1E23"/>
    <w:rsid w:val="008B1F7D"/>
    <w:rsid w:val="008B2762"/>
    <w:rsid w:val="008B2F87"/>
    <w:rsid w:val="008B3BC1"/>
    <w:rsid w:val="008B441B"/>
    <w:rsid w:val="008B4F9D"/>
    <w:rsid w:val="008B61F6"/>
    <w:rsid w:val="008B6674"/>
    <w:rsid w:val="008B72B3"/>
    <w:rsid w:val="008B74C2"/>
    <w:rsid w:val="008C0617"/>
    <w:rsid w:val="008C08B7"/>
    <w:rsid w:val="008C0C47"/>
    <w:rsid w:val="008C0ECE"/>
    <w:rsid w:val="008C1A30"/>
    <w:rsid w:val="008C1A81"/>
    <w:rsid w:val="008C1E02"/>
    <w:rsid w:val="008C3443"/>
    <w:rsid w:val="008C37F2"/>
    <w:rsid w:val="008C405E"/>
    <w:rsid w:val="008C4FE6"/>
    <w:rsid w:val="008C544B"/>
    <w:rsid w:val="008C553D"/>
    <w:rsid w:val="008C57E0"/>
    <w:rsid w:val="008C5896"/>
    <w:rsid w:val="008C5A5F"/>
    <w:rsid w:val="008C5C90"/>
    <w:rsid w:val="008C5FEF"/>
    <w:rsid w:val="008C6314"/>
    <w:rsid w:val="008C6331"/>
    <w:rsid w:val="008C6890"/>
    <w:rsid w:val="008C6A21"/>
    <w:rsid w:val="008C74E2"/>
    <w:rsid w:val="008C7C30"/>
    <w:rsid w:val="008D06AA"/>
    <w:rsid w:val="008D0B89"/>
    <w:rsid w:val="008D10E5"/>
    <w:rsid w:val="008D175C"/>
    <w:rsid w:val="008D1C1C"/>
    <w:rsid w:val="008D1FE8"/>
    <w:rsid w:val="008D249A"/>
    <w:rsid w:val="008D2C57"/>
    <w:rsid w:val="008D4347"/>
    <w:rsid w:val="008D4B4B"/>
    <w:rsid w:val="008D4DE9"/>
    <w:rsid w:val="008D5E42"/>
    <w:rsid w:val="008D6E0D"/>
    <w:rsid w:val="008D6E86"/>
    <w:rsid w:val="008D7CF4"/>
    <w:rsid w:val="008D7DC5"/>
    <w:rsid w:val="008E0EFE"/>
    <w:rsid w:val="008E0F39"/>
    <w:rsid w:val="008E15F2"/>
    <w:rsid w:val="008E17E0"/>
    <w:rsid w:val="008E1899"/>
    <w:rsid w:val="008E1CF8"/>
    <w:rsid w:val="008E29F6"/>
    <w:rsid w:val="008E2A59"/>
    <w:rsid w:val="008E3560"/>
    <w:rsid w:val="008E418C"/>
    <w:rsid w:val="008E4848"/>
    <w:rsid w:val="008E4C65"/>
    <w:rsid w:val="008E4CA3"/>
    <w:rsid w:val="008E4E25"/>
    <w:rsid w:val="008E5519"/>
    <w:rsid w:val="008E5857"/>
    <w:rsid w:val="008E586F"/>
    <w:rsid w:val="008E5D3D"/>
    <w:rsid w:val="008E6346"/>
    <w:rsid w:val="008E673E"/>
    <w:rsid w:val="008E6E52"/>
    <w:rsid w:val="008E71AE"/>
    <w:rsid w:val="008E75D0"/>
    <w:rsid w:val="008E7910"/>
    <w:rsid w:val="008E7F3E"/>
    <w:rsid w:val="008F002B"/>
    <w:rsid w:val="008F0264"/>
    <w:rsid w:val="008F0CA4"/>
    <w:rsid w:val="008F0ED6"/>
    <w:rsid w:val="008F12A7"/>
    <w:rsid w:val="008F1A31"/>
    <w:rsid w:val="008F1CC2"/>
    <w:rsid w:val="008F1F83"/>
    <w:rsid w:val="008F20A1"/>
    <w:rsid w:val="008F2F1A"/>
    <w:rsid w:val="008F3C1A"/>
    <w:rsid w:val="008F3FF2"/>
    <w:rsid w:val="008F4CA2"/>
    <w:rsid w:val="008F4FEF"/>
    <w:rsid w:val="008F4FF2"/>
    <w:rsid w:val="008F537D"/>
    <w:rsid w:val="008F5A59"/>
    <w:rsid w:val="008F5BDB"/>
    <w:rsid w:val="008F5C25"/>
    <w:rsid w:val="008F6808"/>
    <w:rsid w:val="008F6B33"/>
    <w:rsid w:val="008F6BAA"/>
    <w:rsid w:val="008F72A4"/>
    <w:rsid w:val="008F7A5F"/>
    <w:rsid w:val="008F7CCA"/>
    <w:rsid w:val="00900037"/>
    <w:rsid w:val="0090061B"/>
    <w:rsid w:val="00900ED7"/>
    <w:rsid w:val="00901CF0"/>
    <w:rsid w:val="00901DAC"/>
    <w:rsid w:val="00904817"/>
    <w:rsid w:val="009049BC"/>
    <w:rsid w:val="009058A1"/>
    <w:rsid w:val="00905DFE"/>
    <w:rsid w:val="009068EC"/>
    <w:rsid w:val="00907102"/>
    <w:rsid w:val="009076FD"/>
    <w:rsid w:val="00907C9D"/>
    <w:rsid w:val="00910190"/>
    <w:rsid w:val="0091036F"/>
    <w:rsid w:val="0091057F"/>
    <w:rsid w:val="00910A45"/>
    <w:rsid w:val="00910B26"/>
    <w:rsid w:val="00910BCC"/>
    <w:rsid w:val="00910CC5"/>
    <w:rsid w:val="0091224D"/>
    <w:rsid w:val="009124F1"/>
    <w:rsid w:val="009140B7"/>
    <w:rsid w:val="009147AC"/>
    <w:rsid w:val="009148DA"/>
    <w:rsid w:val="0091584C"/>
    <w:rsid w:val="00915F1B"/>
    <w:rsid w:val="0091600E"/>
    <w:rsid w:val="00916481"/>
    <w:rsid w:val="009168CD"/>
    <w:rsid w:val="00917987"/>
    <w:rsid w:val="0092001D"/>
    <w:rsid w:val="00920676"/>
    <w:rsid w:val="00920C5B"/>
    <w:rsid w:val="00920F2B"/>
    <w:rsid w:val="00921D7B"/>
    <w:rsid w:val="00921E95"/>
    <w:rsid w:val="00922132"/>
    <w:rsid w:val="009225F0"/>
    <w:rsid w:val="00922AA6"/>
    <w:rsid w:val="00922C7E"/>
    <w:rsid w:val="009243EE"/>
    <w:rsid w:val="00924663"/>
    <w:rsid w:val="0092657C"/>
    <w:rsid w:val="00926E50"/>
    <w:rsid w:val="009272C0"/>
    <w:rsid w:val="00927D34"/>
    <w:rsid w:val="00930530"/>
    <w:rsid w:val="009308CB"/>
    <w:rsid w:val="00932B03"/>
    <w:rsid w:val="00932BE4"/>
    <w:rsid w:val="009331A8"/>
    <w:rsid w:val="00933C04"/>
    <w:rsid w:val="00933EC5"/>
    <w:rsid w:val="0093412C"/>
    <w:rsid w:val="00934ACE"/>
    <w:rsid w:val="009354C6"/>
    <w:rsid w:val="0093562E"/>
    <w:rsid w:val="00935D53"/>
    <w:rsid w:val="00936B63"/>
    <w:rsid w:val="009377F1"/>
    <w:rsid w:val="009378E9"/>
    <w:rsid w:val="00937E38"/>
    <w:rsid w:val="00940398"/>
    <w:rsid w:val="00941975"/>
    <w:rsid w:val="00941B4C"/>
    <w:rsid w:val="00941D1F"/>
    <w:rsid w:val="0094295E"/>
    <w:rsid w:val="0094368D"/>
    <w:rsid w:val="00943996"/>
    <w:rsid w:val="00943BAE"/>
    <w:rsid w:val="00943FC9"/>
    <w:rsid w:val="00944C4D"/>
    <w:rsid w:val="009454D5"/>
    <w:rsid w:val="0094611E"/>
    <w:rsid w:val="00946352"/>
    <w:rsid w:val="009463E5"/>
    <w:rsid w:val="00946A42"/>
    <w:rsid w:val="00946AC7"/>
    <w:rsid w:val="00946CAF"/>
    <w:rsid w:val="00946CCF"/>
    <w:rsid w:val="009471AD"/>
    <w:rsid w:val="00947234"/>
    <w:rsid w:val="00947930"/>
    <w:rsid w:val="0095023B"/>
    <w:rsid w:val="009506EB"/>
    <w:rsid w:val="00950F8E"/>
    <w:rsid w:val="0095167C"/>
    <w:rsid w:val="009519C1"/>
    <w:rsid w:val="00951BE7"/>
    <w:rsid w:val="009527CF"/>
    <w:rsid w:val="00953317"/>
    <w:rsid w:val="00953BD9"/>
    <w:rsid w:val="009540A9"/>
    <w:rsid w:val="00954C09"/>
    <w:rsid w:val="00954E43"/>
    <w:rsid w:val="00954EB9"/>
    <w:rsid w:val="00955CF4"/>
    <w:rsid w:val="00955E50"/>
    <w:rsid w:val="00955E6C"/>
    <w:rsid w:val="009568F7"/>
    <w:rsid w:val="00956C13"/>
    <w:rsid w:val="0095769A"/>
    <w:rsid w:val="00960072"/>
    <w:rsid w:val="009604F2"/>
    <w:rsid w:val="00960875"/>
    <w:rsid w:val="00960FD9"/>
    <w:rsid w:val="00961667"/>
    <w:rsid w:val="00961A0E"/>
    <w:rsid w:val="00961AAB"/>
    <w:rsid w:val="00962D1F"/>
    <w:rsid w:val="00963424"/>
    <w:rsid w:val="0096346F"/>
    <w:rsid w:val="009635A6"/>
    <w:rsid w:val="00963EF9"/>
    <w:rsid w:val="00964241"/>
    <w:rsid w:val="00964255"/>
    <w:rsid w:val="00964FD7"/>
    <w:rsid w:val="00965429"/>
    <w:rsid w:val="00965953"/>
    <w:rsid w:val="00966502"/>
    <w:rsid w:val="009665C3"/>
    <w:rsid w:val="00966874"/>
    <w:rsid w:val="00966F1B"/>
    <w:rsid w:val="00967349"/>
    <w:rsid w:val="009677E6"/>
    <w:rsid w:val="009678E1"/>
    <w:rsid w:val="00967B85"/>
    <w:rsid w:val="009701AB"/>
    <w:rsid w:val="00970A29"/>
    <w:rsid w:val="009721FD"/>
    <w:rsid w:val="009723F0"/>
    <w:rsid w:val="009724E3"/>
    <w:rsid w:val="00972518"/>
    <w:rsid w:val="0097308D"/>
    <w:rsid w:val="0097378E"/>
    <w:rsid w:val="00973802"/>
    <w:rsid w:val="00973901"/>
    <w:rsid w:val="00973A9B"/>
    <w:rsid w:val="00974207"/>
    <w:rsid w:val="009745FD"/>
    <w:rsid w:val="009747B6"/>
    <w:rsid w:val="00975323"/>
    <w:rsid w:val="009757E2"/>
    <w:rsid w:val="00975A23"/>
    <w:rsid w:val="00975C69"/>
    <w:rsid w:val="00976563"/>
    <w:rsid w:val="00976EAB"/>
    <w:rsid w:val="00980316"/>
    <w:rsid w:val="00980FB2"/>
    <w:rsid w:val="00981180"/>
    <w:rsid w:val="0098120F"/>
    <w:rsid w:val="009813F6"/>
    <w:rsid w:val="00981A5E"/>
    <w:rsid w:val="009825DA"/>
    <w:rsid w:val="00982707"/>
    <w:rsid w:val="00982DF0"/>
    <w:rsid w:val="00982E23"/>
    <w:rsid w:val="009830F8"/>
    <w:rsid w:val="00983393"/>
    <w:rsid w:val="00983456"/>
    <w:rsid w:val="009841B1"/>
    <w:rsid w:val="0098475D"/>
    <w:rsid w:val="0098490A"/>
    <w:rsid w:val="009851A0"/>
    <w:rsid w:val="00985208"/>
    <w:rsid w:val="00985B2F"/>
    <w:rsid w:val="00985E46"/>
    <w:rsid w:val="00986539"/>
    <w:rsid w:val="00986726"/>
    <w:rsid w:val="00986C5D"/>
    <w:rsid w:val="00986C76"/>
    <w:rsid w:val="0099061F"/>
    <w:rsid w:val="009906E5"/>
    <w:rsid w:val="0099256B"/>
    <w:rsid w:val="00992662"/>
    <w:rsid w:val="009927B5"/>
    <w:rsid w:val="00992951"/>
    <w:rsid w:val="009932C8"/>
    <w:rsid w:val="0099469E"/>
    <w:rsid w:val="00994A76"/>
    <w:rsid w:val="00994BB3"/>
    <w:rsid w:val="00994FD7"/>
    <w:rsid w:val="0099524F"/>
    <w:rsid w:val="009966D8"/>
    <w:rsid w:val="009966F2"/>
    <w:rsid w:val="00996719"/>
    <w:rsid w:val="0099716F"/>
    <w:rsid w:val="0099751F"/>
    <w:rsid w:val="009A0679"/>
    <w:rsid w:val="009A0BE8"/>
    <w:rsid w:val="009A176B"/>
    <w:rsid w:val="009A2093"/>
    <w:rsid w:val="009A252B"/>
    <w:rsid w:val="009A2E02"/>
    <w:rsid w:val="009A3134"/>
    <w:rsid w:val="009A488F"/>
    <w:rsid w:val="009A4896"/>
    <w:rsid w:val="009A4CEE"/>
    <w:rsid w:val="009A500B"/>
    <w:rsid w:val="009A5877"/>
    <w:rsid w:val="009A5914"/>
    <w:rsid w:val="009A632E"/>
    <w:rsid w:val="009A6525"/>
    <w:rsid w:val="009A67FB"/>
    <w:rsid w:val="009A691F"/>
    <w:rsid w:val="009A6C83"/>
    <w:rsid w:val="009A6E17"/>
    <w:rsid w:val="009A6E29"/>
    <w:rsid w:val="009A781E"/>
    <w:rsid w:val="009A7BF7"/>
    <w:rsid w:val="009B0B0B"/>
    <w:rsid w:val="009B0CB1"/>
    <w:rsid w:val="009B0D74"/>
    <w:rsid w:val="009B125E"/>
    <w:rsid w:val="009B147F"/>
    <w:rsid w:val="009B1816"/>
    <w:rsid w:val="009B1E77"/>
    <w:rsid w:val="009B2118"/>
    <w:rsid w:val="009B21C8"/>
    <w:rsid w:val="009B3301"/>
    <w:rsid w:val="009B397D"/>
    <w:rsid w:val="009B449E"/>
    <w:rsid w:val="009B4A9F"/>
    <w:rsid w:val="009B4FDB"/>
    <w:rsid w:val="009B6215"/>
    <w:rsid w:val="009B6307"/>
    <w:rsid w:val="009B6555"/>
    <w:rsid w:val="009B6566"/>
    <w:rsid w:val="009B71C2"/>
    <w:rsid w:val="009B77F1"/>
    <w:rsid w:val="009B7F71"/>
    <w:rsid w:val="009C0505"/>
    <w:rsid w:val="009C063C"/>
    <w:rsid w:val="009C086E"/>
    <w:rsid w:val="009C0E38"/>
    <w:rsid w:val="009C14E7"/>
    <w:rsid w:val="009C15DA"/>
    <w:rsid w:val="009C2521"/>
    <w:rsid w:val="009C2E81"/>
    <w:rsid w:val="009C3117"/>
    <w:rsid w:val="009C35AF"/>
    <w:rsid w:val="009C3DCA"/>
    <w:rsid w:val="009C4B94"/>
    <w:rsid w:val="009C5C52"/>
    <w:rsid w:val="009C5D65"/>
    <w:rsid w:val="009C6045"/>
    <w:rsid w:val="009C6FF1"/>
    <w:rsid w:val="009C70CB"/>
    <w:rsid w:val="009C71C5"/>
    <w:rsid w:val="009C7AE0"/>
    <w:rsid w:val="009D00FE"/>
    <w:rsid w:val="009D0918"/>
    <w:rsid w:val="009D27A2"/>
    <w:rsid w:val="009D3709"/>
    <w:rsid w:val="009D38BF"/>
    <w:rsid w:val="009D3A87"/>
    <w:rsid w:val="009D3ADE"/>
    <w:rsid w:val="009D3D94"/>
    <w:rsid w:val="009D4A7D"/>
    <w:rsid w:val="009D4AA7"/>
    <w:rsid w:val="009D52A8"/>
    <w:rsid w:val="009D70E0"/>
    <w:rsid w:val="009D74A3"/>
    <w:rsid w:val="009D7F63"/>
    <w:rsid w:val="009E00F4"/>
    <w:rsid w:val="009E0E34"/>
    <w:rsid w:val="009E0FE8"/>
    <w:rsid w:val="009E15B7"/>
    <w:rsid w:val="009E1737"/>
    <w:rsid w:val="009E2BB7"/>
    <w:rsid w:val="009E2EF6"/>
    <w:rsid w:val="009E3622"/>
    <w:rsid w:val="009E3914"/>
    <w:rsid w:val="009E451C"/>
    <w:rsid w:val="009E4573"/>
    <w:rsid w:val="009E5220"/>
    <w:rsid w:val="009E5D22"/>
    <w:rsid w:val="009E62B2"/>
    <w:rsid w:val="009E64CE"/>
    <w:rsid w:val="009E6594"/>
    <w:rsid w:val="009E6674"/>
    <w:rsid w:val="009E7078"/>
    <w:rsid w:val="009E74B8"/>
    <w:rsid w:val="009F05F2"/>
    <w:rsid w:val="009F0923"/>
    <w:rsid w:val="009F120D"/>
    <w:rsid w:val="009F1B44"/>
    <w:rsid w:val="009F1FB7"/>
    <w:rsid w:val="009F2661"/>
    <w:rsid w:val="009F3255"/>
    <w:rsid w:val="009F3313"/>
    <w:rsid w:val="009F3B6E"/>
    <w:rsid w:val="009F3CF4"/>
    <w:rsid w:val="009F46F8"/>
    <w:rsid w:val="009F4879"/>
    <w:rsid w:val="009F4F14"/>
    <w:rsid w:val="009F574C"/>
    <w:rsid w:val="009F59D8"/>
    <w:rsid w:val="009F65A3"/>
    <w:rsid w:val="009F66E9"/>
    <w:rsid w:val="009F6FC6"/>
    <w:rsid w:val="009F7146"/>
    <w:rsid w:val="009F717F"/>
    <w:rsid w:val="009F7287"/>
    <w:rsid w:val="009F7764"/>
    <w:rsid w:val="009F7B24"/>
    <w:rsid w:val="00A007C2"/>
    <w:rsid w:val="00A01043"/>
    <w:rsid w:val="00A01DE4"/>
    <w:rsid w:val="00A01DEF"/>
    <w:rsid w:val="00A01F29"/>
    <w:rsid w:val="00A03093"/>
    <w:rsid w:val="00A036C3"/>
    <w:rsid w:val="00A03878"/>
    <w:rsid w:val="00A03A37"/>
    <w:rsid w:val="00A03A6B"/>
    <w:rsid w:val="00A03C31"/>
    <w:rsid w:val="00A04A91"/>
    <w:rsid w:val="00A04B77"/>
    <w:rsid w:val="00A04FF3"/>
    <w:rsid w:val="00A05010"/>
    <w:rsid w:val="00A0542D"/>
    <w:rsid w:val="00A05450"/>
    <w:rsid w:val="00A05875"/>
    <w:rsid w:val="00A05B06"/>
    <w:rsid w:val="00A05DF6"/>
    <w:rsid w:val="00A05EE7"/>
    <w:rsid w:val="00A0679F"/>
    <w:rsid w:val="00A067ED"/>
    <w:rsid w:val="00A07C4B"/>
    <w:rsid w:val="00A07EE9"/>
    <w:rsid w:val="00A103BE"/>
    <w:rsid w:val="00A117DE"/>
    <w:rsid w:val="00A11B0F"/>
    <w:rsid w:val="00A11B21"/>
    <w:rsid w:val="00A12065"/>
    <w:rsid w:val="00A120D9"/>
    <w:rsid w:val="00A123CC"/>
    <w:rsid w:val="00A1282B"/>
    <w:rsid w:val="00A139C9"/>
    <w:rsid w:val="00A13E77"/>
    <w:rsid w:val="00A13E92"/>
    <w:rsid w:val="00A142F7"/>
    <w:rsid w:val="00A14616"/>
    <w:rsid w:val="00A15ADF"/>
    <w:rsid w:val="00A169A7"/>
    <w:rsid w:val="00A16DAD"/>
    <w:rsid w:val="00A2011E"/>
    <w:rsid w:val="00A2064F"/>
    <w:rsid w:val="00A2125A"/>
    <w:rsid w:val="00A21299"/>
    <w:rsid w:val="00A21425"/>
    <w:rsid w:val="00A216C2"/>
    <w:rsid w:val="00A21D2F"/>
    <w:rsid w:val="00A22607"/>
    <w:rsid w:val="00A22D71"/>
    <w:rsid w:val="00A23417"/>
    <w:rsid w:val="00A23A59"/>
    <w:rsid w:val="00A23A7F"/>
    <w:rsid w:val="00A23ED3"/>
    <w:rsid w:val="00A23FFC"/>
    <w:rsid w:val="00A244B3"/>
    <w:rsid w:val="00A24CB7"/>
    <w:rsid w:val="00A250B5"/>
    <w:rsid w:val="00A25DBB"/>
    <w:rsid w:val="00A26774"/>
    <w:rsid w:val="00A26839"/>
    <w:rsid w:val="00A26F96"/>
    <w:rsid w:val="00A2761B"/>
    <w:rsid w:val="00A27896"/>
    <w:rsid w:val="00A30B02"/>
    <w:rsid w:val="00A31DFD"/>
    <w:rsid w:val="00A31F53"/>
    <w:rsid w:val="00A32106"/>
    <w:rsid w:val="00A321B1"/>
    <w:rsid w:val="00A32200"/>
    <w:rsid w:val="00A32344"/>
    <w:rsid w:val="00A32353"/>
    <w:rsid w:val="00A324F3"/>
    <w:rsid w:val="00A32553"/>
    <w:rsid w:val="00A32771"/>
    <w:rsid w:val="00A334A6"/>
    <w:rsid w:val="00A334AD"/>
    <w:rsid w:val="00A337E8"/>
    <w:rsid w:val="00A33B0F"/>
    <w:rsid w:val="00A33C66"/>
    <w:rsid w:val="00A33C6F"/>
    <w:rsid w:val="00A33E91"/>
    <w:rsid w:val="00A35A13"/>
    <w:rsid w:val="00A35AC8"/>
    <w:rsid w:val="00A3648B"/>
    <w:rsid w:val="00A3648D"/>
    <w:rsid w:val="00A37336"/>
    <w:rsid w:val="00A37B72"/>
    <w:rsid w:val="00A4021C"/>
    <w:rsid w:val="00A40467"/>
    <w:rsid w:val="00A406EB"/>
    <w:rsid w:val="00A40A78"/>
    <w:rsid w:val="00A40D01"/>
    <w:rsid w:val="00A40E82"/>
    <w:rsid w:val="00A426C7"/>
    <w:rsid w:val="00A42C4D"/>
    <w:rsid w:val="00A433F8"/>
    <w:rsid w:val="00A43B34"/>
    <w:rsid w:val="00A441D2"/>
    <w:rsid w:val="00A4437F"/>
    <w:rsid w:val="00A45290"/>
    <w:rsid w:val="00A45DA6"/>
    <w:rsid w:val="00A461D5"/>
    <w:rsid w:val="00A46201"/>
    <w:rsid w:val="00A46591"/>
    <w:rsid w:val="00A47477"/>
    <w:rsid w:val="00A475DB"/>
    <w:rsid w:val="00A50441"/>
    <w:rsid w:val="00A5073F"/>
    <w:rsid w:val="00A5081D"/>
    <w:rsid w:val="00A51DD2"/>
    <w:rsid w:val="00A5214B"/>
    <w:rsid w:val="00A5259A"/>
    <w:rsid w:val="00A52B41"/>
    <w:rsid w:val="00A53687"/>
    <w:rsid w:val="00A53E25"/>
    <w:rsid w:val="00A53FE0"/>
    <w:rsid w:val="00A5416A"/>
    <w:rsid w:val="00A54382"/>
    <w:rsid w:val="00A547C7"/>
    <w:rsid w:val="00A553E6"/>
    <w:rsid w:val="00A56CD8"/>
    <w:rsid w:val="00A57328"/>
    <w:rsid w:val="00A577C3"/>
    <w:rsid w:val="00A60135"/>
    <w:rsid w:val="00A60B35"/>
    <w:rsid w:val="00A610DF"/>
    <w:rsid w:val="00A61526"/>
    <w:rsid w:val="00A618CE"/>
    <w:rsid w:val="00A622E9"/>
    <w:rsid w:val="00A62507"/>
    <w:rsid w:val="00A64F13"/>
    <w:rsid w:val="00A65234"/>
    <w:rsid w:val="00A65398"/>
    <w:rsid w:val="00A66584"/>
    <w:rsid w:val="00A67020"/>
    <w:rsid w:val="00A67216"/>
    <w:rsid w:val="00A6781B"/>
    <w:rsid w:val="00A67957"/>
    <w:rsid w:val="00A67ADF"/>
    <w:rsid w:val="00A67EF5"/>
    <w:rsid w:val="00A67F5A"/>
    <w:rsid w:val="00A71F95"/>
    <w:rsid w:val="00A73CAD"/>
    <w:rsid w:val="00A7485A"/>
    <w:rsid w:val="00A7502C"/>
    <w:rsid w:val="00A76984"/>
    <w:rsid w:val="00A76ACE"/>
    <w:rsid w:val="00A76CC4"/>
    <w:rsid w:val="00A7774C"/>
    <w:rsid w:val="00A77942"/>
    <w:rsid w:val="00A77B40"/>
    <w:rsid w:val="00A803A7"/>
    <w:rsid w:val="00A8096C"/>
    <w:rsid w:val="00A80D3B"/>
    <w:rsid w:val="00A80E43"/>
    <w:rsid w:val="00A80F68"/>
    <w:rsid w:val="00A80FCE"/>
    <w:rsid w:val="00A81658"/>
    <w:rsid w:val="00A8271B"/>
    <w:rsid w:val="00A8282F"/>
    <w:rsid w:val="00A83B28"/>
    <w:rsid w:val="00A83C5B"/>
    <w:rsid w:val="00A847C2"/>
    <w:rsid w:val="00A86053"/>
    <w:rsid w:val="00A86399"/>
    <w:rsid w:val="00A87FD1"/>
    <w:rsid w:val="00A903E7"/>
    <w:rsid w:val="00A913ED"/>
    <w:rsid w:val="00A917CC"/>
    <w:rsid w:val="00A932CD"/>
    <w:rsid w:val="00A93578"/>
    <w:rsid w:val="00A9383D"/>
    <w:rsid w:val="00A94886"/>
    <w:rsid w:val="00A952C5"/>
    <w:rsid w:val="00A9652D"/>
    <w:rsid w:val="00A9721F"/>
    <w:rsid w:val="00AA0071"/>
    <w:rsid w:val="00AA01D8"/>
    <w:rsid w:val="00AA0B58"/>
    <w:rsid w:val="00AA256E"/>
    <w:rsid w:val="00AA2858"/>
    <w:rsid w:val="00AA2B46"/>
    <w:rsid w:val="00AA3AB8"/>
    <w:rsid w:val="00AA3E25"/>
    <w:rsid w:val="00AA5A57"/>
    <w:rsid w:val="00AA6A3A"/>
    <w:rsid w:val="00AA6E8E"/>
    <w:rsid w:val="00AA7E3A"/>
    <w:rsid w:val="00AB0663"/>
    <w:rsid w:val="00AB0C80"/>
    <w:rsid w:val="00AB1594"/>
    <w:rsid w:val="00AB26A1"/>
    <w:rsid w:val="00AB32F6"/>
    <w:rsid w:val="00AB3F35"/>
    <w:rsid w:val="00AB44B9"/>
    <w:rsid w:val="00AB470D"/>
    <w:rsid w:val="00AB62A9"/>
    <w:rsid w:val="00AB6705"/>
    <w:rsid w:val="00AB6A25"/>
    <w:rsid w:val="00AB703C"/>
    <w:rsid w:val="00AB73C2"/>
    <w:rsid w:val="00AB7AA1"/>
    <w:rsid w:val="00AC0EC6"/>
    <w:rsid w:val="00AC1E89"/>
    <w:rsid w:val="00AC34E3"/>
    <w:rsid w:val="00AC3853"/>
    <w:rsid w:val="00AC473D"/>
    <w:rsid w:val="00AC4F40"/>
    <w:rsid w:val="00AC6115"/>
    <w:rsid w:val="00AC6A04"/>
    <w:rsid w:val="00AC6C81"/>
    <w:rsid w:val="00AC711A"/>
    <w:rsid w:val="00AC7303"/>
    <w:rsid w:val="00AC7793"/>
    <w:rsid w:val="00AC7AEE"/>
    <w:rsid w:val="00AC7BF6"/>
    <w:rsid w:val="00AC7C9C"/>
    <w:rsid w:val="00AC7D3F"/>
    <w:rsid w:val="00AD082A"/>
    <w:rsid w:val="00AD0FD1"/>
    <w:rsid w:val="00AD1373"/>
    <w:rsid w:val="00AD1394"/>
    <w:rsid w:val="00AD13C2"/>
    <w:rsid w:val="00AD21B4"/>
    <w:rsid w:val="00AD2BF4"/>
    <w:rsid w:val="00AD2F74"/>
    <w:rsid w:val="00AD33BB"/>
    <w:rsid w:val="00AD3FDD"/>
    <w:rsid w:val="00AD435D"/>
    <w:rsid w:val="00AD4393"/>
    <w:rsid w:val="00AD4677"/>
    <w:rsid w:val="00AD5480"/>
    <w:rsid w:val="00AD5E9B"/>
    <w:rsid w:val="00AD5EB6"/>
    <w:rsid w:val="00AD5EF7"/>
    <w:rsid w:val="00AD61EC"/>
    <w:rsid w:val="00AD6605"/>
    <w:rsid w:val="00AD6AD5"/>
    <w:rsid w:val="00AD6F01"/>
    <w:rsid w:val="00AD7159"/>
    <w:rsid w:val="00AD773A"/>
    <w:rsid w:val="00AD7AA5"/>
    <w:rsid w:val="00AD7C2F"/>
    <w:rsid w:val="00AE0409"/>
    <w:rsid w:val="00AE06A1"/>
    <w:rsid w:val="00AE1312"/>
    <w:rsid w:val="00AE1423"/>
    <w:rsid w:val="00AE20E8"/>
    <w:rsid w:val="00AE2A4C"/>
    <w:rsid w:val="00AE32DE"/>
    <w:rsid w:val="00AE3C52"/>
    <w:rsid w:val="00AE3D3F"/>
    <w:rsid w:val="00AE422F"/>
    <w:rsid w:val="00AE4371"/>
    <w:rsid w:val="00AE5562"/>
    <w:rsid w:val="00AE5E54"/>
    <w:rsid w:val="00AE6D30"/>
    <w:rsid w:val="00AF0E2C"/>
    <w:rsid w:val="00AF147D"/>
    <w:rsid w:val="00AF2B77"/>
    <w:rsid w:val="00AF34FD"/>
    <w:rsid w:val="00AF364F"/>
    <w:rsid w:val="00AF48B4"/>
    <w:rsid w:val="00AF4F22"/>
    <w:rsid w:val="00AF790C"/>
    <w:rsid w:val="00AF7B99"/>
    <w:rsid w:val="00AF7E2E"/>
    <w:rsid w:val="00B01685"/>
    <w:rsid w:val="00B027E0"/>
    <w:rsid w:val="00B02911"/>
    <w:rsid w:val="00B02CC1"/>
    <w:rsid w:val="00B03545"/>
    <w:rsid w:val="00B03A75"/>
    <w:rsid w:val="00B042C8"/>
    <w:rsid w:val="00B05B83"/>
    <w:rsid w:val="00B05EBE"/>
    <w:rsid w:val="00B05F52"/>
    <w:rsid w:val="00B06456"/>
    <w:rsid w:val="00B07392"/>
    <w:rsid w:val="00B075DA"/>
    <w:rsid w:val="00B07E9A"/>
    <w:rsid w:val="00B11D0A"/>
    <w:rsid w:val="00B11F61"/>
    <w:rsid w:val="00B1245C"/>
    <w:rsid w:val="00B126E4"/>
    <w:rsid w:val="00B12B77"/>
    <w:rsid w:val="00B13B2F"/>
    <w:rsid w:val="00B140E8"/>
    <w:rsid w:val="00B141BD"/>
    <w:rsid w:val="00B14653"/>
    <w:rsid w:val="00B1494F"/>
    <w:rsid w:val="00B14F4B"/>
    <w:rsid w:val="00B15BA5"/>
    <w:rsid w:val="00B1669C"/>
    <w:rsid w:val="00B16744"/>
    <w:rsid w:val="00B17D53"/>
    <w:rsid w:val="00B17E69"/>
    <w:rsid w:val="00B17FBD"/>
    <w:rsid w:val="00B20753"/>
    <w:rsid w:val="00B2096C"/>
    <w:rsid w:val="00B20DC5"/>
    <w:rsid w:val="00B20F22"/>
    <w:rsid w:val="00B2177D"/>
    <w:rsid w:val="00B21781"/>
    <w:rsid w:val="00B21D33"/>
    <w:rsid w:val="00B22025"/>
    <w:rsid w:val="00B220BA"/>
    <w:rsid w:val="00B2226A"/>
    <w:rsid w:val="00B2231B"/>
    <w:rsid w:val="00B227F3"/>
    <w:rsid w:val="00B2302B"/>
    <w:rsid w:val="00B24414"/>
    <w:rsid w:val="00B249D6"/>
    <w:rsid w:val="00B25518"/>
    <w:rsid w:val="00B2589D"/>
    <w:rsid w:val="00B25991"/>
    <w:rsid w:val="00B26222"/>
    <w:rsid w:val="00B26898"/>
    <w:rsid w:val="00B26AE1"/>
    <w:rsid w:val="00B2733F"/>
    <w:rsid w:val="00B279A9"/>
    <w:rsid w:val="00B27D99"/>
    <w:rsid w:val="00B27E09"/>
    <w:rsid w:val="00B30876"/>
    <w:rsid w:val="00B312BE"/>
    <w:rsid w:val="00B31866"/>
    <w:rsid w:val="00B3197F"/>
    <w:rsid w:val="00B31AB9"/>
    <w:rsid w:val="00B32EEB"/>
    <w:rsid w:val="00B3337F"/>
    <w:rsid w:val="00B33A4B"/>
    <w:rsid w:val="00B33D7E"/>
    <w:rsid w:val="00B33F4C"/>
    <w:rsid w:val="00B34B18"/>
    <w:rsid w:val="00B3517D"/>
    <w:rsid w:val="00B352DB"/>
    <w:rsid w:val="00B3538E"/>
    <w:rsid w:val="00B354EA"/>
    <w:rsid w:val="00B3552A"/>
    <w:rsid w:val="00B35756"/>
    <w:rsid w:val="00B35C14"/>
    <w:rsid w:val="00B35D76"/>
    <w:rsid w:val="00B36A0A"/>
    <w:rsid w:val="00B36E17"/>
    <w:rsid w:val="00B36EF8"/>
    <w:rsid w:val="00B402F3"/>
    <w:rsid w:val="00B40C76"/>
    <w:rsid w:val="00B40D27"/>
    <w:rsid w:val="00B4150C"/>
    <w:rsid w:val="00B416B4"/>
    <w:rsid w:val="00B4222E"/>
    <w:rsid w:val="00B42FD9"/>
    <w:rsid w:val="00B4337B"/>
    <w:rsid w:val="00B4338A"/>
    <w:rsid w:val="00B4344F"/>
    <w:rsid w:val="00B43895"/>
    <w:rsid w:val="00B43CAE"/>
    <w:rsid w:val="00B43DF4"/>
    <w:rsid w:val="00B441A5"/>
    <w:rsid w:val="00B44217"/>
    <w:rsid w:val="00B44395"/>
    <w:rsid w:val="00B444D4"/>
    <w:rsid w:val="00B44829"/>
    <w:rsid w:val="00B45196"/>
    <w:rsid w:val="00B464B4"/>
    <w:rsid w:val="00B46A27"/>
    <w:rsid w:val="00B46D5B"/>
    <w:rsid w:val="00B46DCC"/>
    <w:rsid w:val="00B500AD"/>
    <w:rsid w:val="00B50C3C"/>
    <w:rsid w:val="00B50DA3"/>
    <w:rsid w:val="00B5100E"/>
    <w:rsid w:val="00B5140C"/>
    <w:rsid w:val="00B51654"/>
    <w:rsid w:val="00B5236F"/>
    <w:rsid w:val="00B524A9"/>
    <w:rsid w:val="00B52523"/>
    <w:rsid w:val="00B52A38"/>
    <w:rsid w:val="00B52C0C"/>
    <w:rsid w:val="00B53D5E"/>
    <w:rsid w:val="00B5413E"/>
    <w:rsid w:val="00B54715"/>
    <w:rsid w:val="00B54DA2"/>
    <w:rsid w:val="00B56152"/>
    <w:rsid w:val="00B57320"/>
    <w:rsid w:val="00B57D00"/>
    <w:rsid w:val="00B60570"/>
    <w:rsid w:val="00B60739"/>
    <w:rsid w:val="00B60F38"/>
    <w:rsid w:val="00B61266"/>
    <w:rsid w:val="00B61625"/>
    <w:rsid w:val="00B61B17"/>
    <w:rsid w:val="00B61EAB"/>
    <w:rsid w:val="00B62E42"/>
    <w:rsid w:val="00B63373"/>
    <w:rsid w:val="00B6365F"/>
    <w:rsid w:val="00B63C9B"/>
    <w:rsid w:val="00B63CC1"/>
    <w:rsid w:val="00B649E1"/>
    <w:rsid w:val="00B64BA2"/>
    <w:rsid w:val="00B64ED0"/>
    <w:rsid w:val="00B65173"/>
    <w:rsid w:val="00B65532"/>
    <w:rsid w:val="00B66C8C"/>
    <w:rsid w:val="00B66CB7"/>
    <w:rsid w:val="00B67400"/>
    <w:rsid w:val="00B67747"/>
    <w:rsid w:val="00B70CDB"/>
    <w:rsid w:val="00B70FBA"/>
    <w:rsid w:val="00B710A1"/>
    <w:rsid w:val="00B7162A"/>
    <w:rsid w:val="00B71E3C"/>
    <w:rsid w:val="00B7232A"/>
    <w:rsid w:val="00B7239B"/>
    <w:rsid w:val="00B72824"/>
    <w:rsid w:val="00B72EB9"/>
    <w:rsid w:val="00B730F9"/>
    <w:rsid w:val="00B73A20"/>
    <w:rsid w:val="00B740DA"/>
    <w:rsid w:val="00B7453F"/>
    <w:rsid w:val="00B74E40"/>
    <w:rsid w:val="00B75DA8"/>
    <w:rsid w:val="00B762DD"/>
    <w:rsid w:val="00B762E6"/>
    <w:rsid w:val="00B765EE"/>
    <w:rsid w:val="00B768EF"/>
    <w:rsid w:val="00B768F8"/>
    <w:rsid w:val="00B77240"/>
    <w:rsid w:val="00B7799E"/>
    <w:rsid w:val="00B80B00"/>
    <w:rsid w:val="00B80DE4"/>
    <w:rsid w:val="00B8120E"/>
    <w:rsid w:val="00B81836"/>
    <w:rsid w:val="00B820A7"/>
    <w:rsid w:val="00B82348"/>
    <w:rsid w:val="00B82929"/>
    <w:rsid w:val="00B83265"/>
    <w:rsid w:val="00B83273"/>
    <w:rsid w:val="00B832DD"/>
    <w:rsid w:val="00B83872"/>
    <w:rsid w:val="00B84C65"/>
    <w:rsid w:val="00B87543"/>
    <w:rsid w:val="00B90FBC"/>
    <w:rsid w:val="00B92908"/>
    <w:rsid w:val="00B9389B"/>
    <w:rsid w:val="00B93B82"/>
    <w:rsid w:val="00B9458B"/>
    <w:rsid w:val="00B94AAD"/>
    <w:rsid w:val="00B94B3C"/>
    <w:rsid w:val="00B94CBE"/>
    <w:rsid w:val="00B95427"/>
    <w:rsid w:val="00B9576E"/>
    <w:rsid w:val="00B95B58"/>
    <w:rsid w:val="00B95DB8"/>
    <w:rsid w:val="00B95E47"/>
    <w:rsid w:val="00B962B1"/>
    <w:rsid w:val="00B966D6"/>
    <w:rsid w:val="00B96760"/>
    <w:rsid w:val="00B96B90"/>
    <w:rsid w:val="00B96F7F"/>
    <w:rsid w:val="00B9724E"/>
    <w:rsid w:val="00B97993"/>
    <w:rsid w:val="00B97B65"/>
    <w:rsid w:val="00B97C2E"/>
    <w:rsid w:val="00B97DAD"/>
    <w:rsid w:val="00B97EDF"/>
    <w:rsid w:val="00BA01B6"/>
    <w:rsid w:val="00BA02AA"/>
    <w:rsid w:val="00BA127C"/>
    <w:rsid w:val="00BA14AB"/>
    <w:rsid w:val="00BA14EA"/>
    <w:rsid w:val="00BA2BB2"/>
    <w:rsid w:val="00BA31BA"/>
    <w:rsid w:val="00BA3514"/>
    <w:rsid w:val="00BA4450"/>
    <w:rsid w:val="00BA462E"/>
    <w:rsid w:val="00BA47AA"/>
    <w:rsid w:val="00BA5489"/>
    <w:rsid w:val="00BA551C"/>
    <w:rsid w:val="00BA5A64"/>
    <w:rsid w:val="00BA5B52"/>
    <w:rsid w:val="00BA5E3E"/>
    <w:rsid w:val="00BA69AA"/>
    <w:rsid w:val="00BA6C17"/>
    <w:rsid w:val="00BA6C42"/>
    <w:rsid w:val="00BA705F"/>
    <w:rsid w:val="00BA727E"/>
    <w:rsid w:val="00BA750E"/>
    <w:rsid w:val="00BA77A2"/>
    <w:rsid w:val="00BA7902"/>
    <w:rsid w:val="00BA7A68"/>
    <w:rsid w:val="00BA7D96"/>
    <w:rsid w:val="00BB0FB4"/>
    <w:rsid w:val="00BB1026"/>
    <w:rsid w:val="00BB1343"/>
    <w:rsid w:val="00BB1A99"/>
    <w:rsid w:val="00BB244B"/>
    <w:rsid w:val="00BB265F"/>
    <w:rsid w:val="00BB3493"/>
    <w:rsid w:val="00BB37AC"/>
    <w:rsid w:val="00BB3CE8"/>
    <w:rsid w:val="00BB48A6"/>
    <w:rsid w:val="00BB48CD"/>
    <w:rsid w:val="00BB4FF8"/>
    <w:rsid w:val="00BB560F"/>
    <w:rsid w:val="00BB5D71"/>
    <w:rsid w:val="00BB6AEF"/>
    <w:rsid w:val="00BB6C52"/>
    <w:rsid w:val="00BB74D9"/>
    <w:rsid w:val="00BB75A3"/>
    <w:rsid w:val="00BC0A97"/>
    <w:rsid w:val="00BC1851"/>
    <w:rsid w:val="00BC1C33"/>
    <w:rsid w:val="00BC1C69"/>
    <w:rsid w:val="00BC1E79"/>
    <w:rsid w:val="00BC2178"/>
    <w:rsid w:val="00BC2531"/>
    <w:rsid w:val="00BC3C73"/>
    <w:rsid w:val="00BC4734"/>
    <w:rsid w:val="00BC4AE4"/>
    <w:rsid w:val="00BC53F8"/>
    <w:rsid w:val="00BC744C"/>
    <w:rsid w:val="00BD03E1"/>
    <w:rsid w:val="00BD117F"/>
    <w:rsid w:val="00BD1D0C"/>
    <w:rsid w:val="00BD39FF"/>
    <w:rsid w:val="00BD3F42"/>
    <w:rsid w:val="00BD3FAE"/>
    <w:rsid w:val="00BD45A4"/>
    <w:rsid w:val="00BD487E"/>
    <w:rsid w:val="00BD60BE"/>
    <w:rsid w:val="00BD6340"/>
    <w:rsid w:val="00BD78D2"/>
    <w:rsid w:val="00BD7C14"/>
    <w:rsid w:val="00BD7D0A"/>
    <w:rsid w:val="00BE0661"/>
    <w:rsid w:val="00BE068D"/>
    <w:rsid w:val="00BE078F"/>
    <w:rsid w:val="00BE15BB"/>
    <w:rsid w:val="00BE1885"/>
    <w:rsid w:val="00BE26C7"/>
    <w:rsid w:val="00BE2B3A"/>
    <w:rsid w:val="00BE2E4B"/>
    <w:rsid w:val="00BE36A1"/>
    <w:rsid w:val="00BE38C2"/>
    <w:rsid w:val="00BE433E"/>
    <w:rsid w:val="00BE4A07"/>
    <w:rsid w:val="00BE4A7B"/>
    <w:rsid w:val="00BE4CE5"/>
    <w:rsid w:val="00BE4F4B"/>
    <w:rsid w:val="00BE50E8"/>
    <w:rsid w:val="00BE57C5"/>
    <w:rsid w:val="00BE5A6D"/>
    <w:rsid w:val="00BE5C74"/>
    <w:rsid w:val="00BE6030"/>
    <w:rsid w:val="00BE60D6"/>
    <w:rsid w:val="00BE6A76"/>
    <w:rsid w:val="00BE6B80"/>
    <w:rsid w:val="00BE6CEF"/>
    <w:rsid w:val="00BE6EFA"/>
    <w:rsid w:val="00BE71E2"/>
    <w:rsid w:val="00BE77CE"/>
    <w:rsid w:val="00BE7E00"/>
    <w:rsid w:val="00BF068C"/>
    <w:rsid w:val="00BF100F"/>
    <w:rsid w:val="00BF279F"/>
    <w:rsid w:val="00BF3703"/>
    <w:rsid w:val="00BF4387"/>
    <w:rsid w:val="00BF4621"/>
    <w:rsid w:val="00BF488C"/>
    <w:rsid w:val="00BF51A8"/>
    <w:rsid w:val="00BF5985"/>
    <w:rsid w:val="00BF6B51"/>
    <w:rsid w:val="00BF6EA2"/>
    <w:rsid w:val="00BF7C51"/>
    <w:rsid w:val="00C008FB"/>
    <w:rsid w:val="00C00B29"/>
    <w:rsid w:val="00C019B4"/>
    <w:rsid w:val="00C027AE"/>
    <w:rsid w:val="00C029DD"/>
    <w:rsid w:val="00C02C8B"/>
    <w:rsid w:val="00C03251"/>
    <w:rsid w:val="00C03600"/>
    <w:rsid w:val="00C03E46"/>
    <w:rsid w:val="00C043E8"/>
    <w:rsid w:val="00C04A3E"/>
    <w:rsid w:val="00C0506D"/>
    <w:rsid w:val="00C057E9"/>
    <w:rsid w:val="00C05802"/>
    <w:rsid w:val="00C05C12"/>
    <w:rsid w:val="00C05FDE"/>
    <w:rsid w:val="00C06088"/>
    <w:rsid w:val="00C060CF"/>
    <w:rsid w:val="00C061C3"/>
    <w:rsid w:val="00C065B5"/>
    <w:rsid w:val="00C0677F"/>
    <w:rsid w:val="00C07C10"/>
    <w:rsid w:val="00C07DE3"/>
    <w:rsid w:val="00C07EA6"/>
    <w:rsid w:val="00C1019E"/>
    <w:rsid w:val="00C10604"/>
    <w:rsid w:val="00C1099F"/>
    <w:rsid w:val="00C1158A"/>
    <w:rsid w:val="00C12B53"/>
    <w:rsid w:val="00C13401"/>
    <w:rsid w:val="00C14371"/>
    <w:rsid w:val="00C143F5"/>
    <w:rsid w:val="00C14502"/>
    <w:rsid w:val="00C14D88"/>
    <w:rsid w:val="00C166DC"/>
    <w:rsid w:val="00C17B8D"/>
    <w:rsid w:val="00C207ED"/>
    <w:rsid w:val="00C212EA"/>
    <w:rsid w:val="00C225AD"/>
    <w:rsid w:val="00C22AC8"/>
    <w:rsid w:val="00C22BF1"/>
    <w:rsid w:val="00C2300C"/>
    <w:rsid w:val="00C23383"/>
    <w:rsid w:val="00C23387"/>
    <w:rsid w:val="00C23389"/>
    <w:rsid w:val="00C237BA"/>
    <w:rsid w:val="00C23A31"/>
    <w:rsid w:val="00C23A50"/>
    <w:rsid w:val="00C247E1"/>
    <w:rsid w:val="00C2485D"/>
    <w:rsid w:val="00C259BB"/>
    <w:rsid w:val="00C25BE1"/>
    <w:rsid w:val="00C25FA3"/>
    <w:rsid w:val="00C2681C"/>
    <w:rsid w:val="00C2682B"/>
    <w:rsid w:val="00C26D58"/>
    <w:rsid w:val="00C26FAC"/>
    <w:rsid w:val="00C27866"/>
    <w:rsid w:val="00C27C93"/>
    <w:rsid w:val="00C27D8E"/>
    <w:rsid w:val="00C3024E"/>
    <w:rsid w:val="00C30593"/>
    <w:rsid w:val="00C3122B"/>
    <w:rsid w:val="00C31735"/>
    <w:rsid w:val="00C320AC"/>
    <w:rsid w:val="00C32DFA"/>
    <w:rsid w:val="00C332B9"/>
    <w:rsid w:val="00C334AA"/>
    <w:rsid w:val="00C3395A"/>
    <w:rsid w:val="00C33A5F"/>
    <w:rsid w:val="00C33CC5"/>
    <w:rsid w:val="00C3482E"/>
    <w:rsid w:val="00C34DE4"/>
    <w:rsid w:val="00C34F00"/>
    <w:rsid w:val="00C35020"/>
    <w:rsid w:val="00C3533D"/>
    <w:rsid w:val="00C35F27"/>
    <w:rsid w:val="00C35F32"/>
    <w:rsid w:val="00C37440"/>
    <w:rsid w:val="00C404BA"/>
    <w:rsid w:val="00C4062A"/>
    <w:rsid w:val="00C40B3D"/>
    <w:rsid w:val="00C415D6"/>
    <w:rsid w:val="00C4221A"/>
    <w:rsid w:val="00C422AA"/>
    <w:rsid w:val="00C428D7"/>
    <w:rsid w:val="00C4361C"/>
    <w:rsid w:val="00C44044"/>
    <w:rsid w:val="00C44735"/>
    <w:rsid w:val="00C44F62"/>
    <w:rsid w:val="00C45089"/>
    <w:rsid w:val="00C4508C"/>
    <w:rsid w:val="00C45543"/>
    <w:rsid w:val="00C45888"/>
    <w:rsid w:val="00C463F8"/>
    <w:rsid w:val="00C46F22"/>
    <w:rsid w:val="00C471E1"/>
    <w:rsid w:val="00C47481"/>
    <w:rsid w:val="00C4794E"/>
    <w:rsid w:val="00C5087D"/>
    <w:rsid w:val="00C50D18"/>
    <w:rsid w:val="00C50E1C"/>
    <w:rsid w:val="00C51021"/>
    <w:rsid w:val="00C53A48"/>
    <w:rsid w:val="00C5425D"/>
    <w:rsid w:val="00C55087"/>
    <w:rsid w:val="00C551B2"/>
    <w:rsid w:val="00C553C6"/>
    <w:rsid w:val="00C56433"/>
    <w:rsid w:val="00C56921"/>
    <w:rsid w:val="00C56D02"/>
    <w:rsid w:val="00C56D72"/>
    <w:rsid w:val="00C57ADB"/>
    <w:rsid w:val="00C60624"/>
    <w:rsid w:val="00C61D64"/>
    <w:rsid w:val="00C62388"/>
    <w:rsid w:val="00C62662"/>
    <w:rsid w:val="00C627AE"/>
    <w:rsid w:val="00C62993"/>
    <w:rsid w:val="00C629BC"/>
    <w:rsid w:val="00C629F3"/>
    <w:rsid w:val="00C62E4D"/>
    <w:rsid w:val="00C6352B"/>
    <w:rsid w:val="00C6353B"/>
    <w:rsid w:val="00C6390E"/>
    <w:rsid w:val="00C63AD6"/>
    <w:rsid w:val="00C63F01"/>
    <w:rsid w:val="00C641BB"/>
    <w:rsid w:val="00C64B73"/>
    <w:rsid w:val="00C64ECA"/>
    <w:rsid w:val="00C65402"/>
    <w:rsid w:val="00C657AB"/>
    <w:rsid w:val="00C660C2"/>
    <w:rsid w:val="00C66F64"/>
    <w:rsid w:val="00C700F9"/>
    <w:rsid w:val="00C70156"/>
    <w:rsid w:val="00C702C1"/>
    <w:rsid w:val="00C7034D"/>
    <w:rsid w:val="00C70776"/>
    <w:rsid w:val="00C716F4"/>
    <w:rsid w:val="00C720D1"/>
    <w:rsid w:val="00C72563"/>
    <w:rsid w:val="00C73591"/>
    <w:rsid w:val="00C741F5"/>
    <w:rsid w:val="00C746DA"/>
    <w:rsid w:val="00C74DA2"/>
    <w:rsid w:val="00C751FF"/>
    <w:rsid w:val="00C7523B"/>
    <w:rsid w:val="00C75643"/>
    <w:rsid w:val="00C75C0C"/>
    <w:rsid w:val="00C76553"/>
    <w:rsid w:val="00C7C1F8"/>
    <w:rsid w:val="00C80467"/>
    <w:rsid w:val="00C81B16"/>
    <w:rsid w:val="00C82197"/>
    <w:rsid w:val="00C829A1"/>
    <w:rsid w:val="00C82E7C"/>
    <w:rsid w:val="00C8330F"/>
    <w:rsid w:val="00C83FF2"/>
    <w:rsid w:val="00C84491"/>
    <w:rsid w:val="00C849EC"/>
    <w:rsid w:val="00C85064"/>
    <w:rsid w:val="00C85077"/>
    <w:rsid w:val="00C851F2"/>
    <w:rsid w:val="00C85307"/>
    <w:rsid w:val="00C856A4"/>
    <w:rsid w:val="00C85D84"/>
    <w:rsid w:val="00C867EF"/>
    <w:rsid w:val="00C86F61"/>
    <w:rsid w:val="00C872CC"/>
    <w:rsid w:val="00C87329"/>
    <w:rsid w:val="00C87742"/>
    <w:rsid w:val="00C87BF7"/>
    <w:rsid w:val="00C87EA3"/>
    <w:rsid w:val="00C901FC"/>
    <w:rsid w:val="00C90365"/>
    <w:rsid w:val="00C91035"/>
    <w:rsid w:val="00C91535"/>
    <w:rsid w:val="00C9167F"/>
    <w:rsid w:val="00C918F1"/>
    <w:rsid w:val="00C93C09"/>
    <w:rsid w:val="00C93CB8"/>
    <w:rsid w:val="00C948E5"/>
    <w:rsid w:val="00C950CF"/>
    <w:rsid w:val="00C95192"/>
    <w:rsid w:val="00C9610B"/>
    <w:rsid w:val="00C96177"/>
    <w:rsid w:val="00C96311"/>
    <w:rsid w:val="00C97FB2"/>
    <w:rsid w:val="00CA09C5"/>
    <w:rsid w:val="00CA0D84"/>
    <w:rsid w:val="00CA15C5"/>
    <w:rsid w:val="00CA1B78"/>
    <w:rsid w:val="00CA1F3D"/>
    <w:rsid w:val="00CA2175"/>
    <w:rsid w:val="00CA2344"/>
    <w:rsid w:val="00CA33FD"/>
    <w:rsid w:val="00CA4338"/>
    <w:rsid w:val="00CA48BD"/>
    <w:rsid w:val="00CA4B11"/>
    <w:rsid w:val="00CA557D"/>
    <w:rsid w:val="00CA5CAB"/>
    <w:rsid w:val="00CA5CCD"/>
    <w:rsid w:val="00CA5F2B"/>
    <w:rsid w:val="00CA6359"/>
    <w:rsid w:val="00CA65AB"/>
    <w:rsid w:val="00CA74BB"/>
    <w:rsid w:val="00CA76D2"/>
    <w:rsid w:val="00CA7E5C"/>
    <w:rsid w:val="00CA7F11"/>
    <w:rsid w:val="00CB0912"/>
    <w:rsid w:val="00CB0EFD"/>
    <w:rsid w:val="00CB1726"/>
    <w:rsid w:val="00CB2499"/>
    <w:rsid w:val="00CB27B4"/>
    <w:rsid w:val="00CB27D0"/>
    <w:rsid w:val="00CB2ACA"/>
    <w:rsid w:val="00CB38E4"/>
    <w:rsid w:val="00CB3CC4"/>
    <w:rsid w:val="00CB3E12"/>
    <w:rsid w:val="00CB4CB5"/>
    <w:rsid w:val="00CB4DAD"/>
    <w:rsid w:val="00CB4EA3"/>
    <w:rsid w:val="00CB4F7B"/>
    <w:rsid w:val="00CB52D6"/>
    <w:rsid w:val="00CB5633"/>
    <w:rsid w:val="00CB59EB"/>
    <w:rsid w:val="00CB686D"/>
    <w:rsid w:val="00CB6CE1"/>
    <w:rsid w:val="00CB6D55"/>
    <w:rsid w:val="00CB7C83"/>
    <w:rsid w:val="00CC0594"/>
    <w:rsid w:val="00CC12EB"/>
    <w:rsid w:val="00CC1441"/>
    <w:rsid w:val="00CC1B63"/>
    <w:rsid w:val="00CC1FA8"/>
    <w:rsid w:val="00CC2278"/>
    <w:rsid w:val="00CC235A"/>
    <w:rsid w:val="00CC2A11"/>
    <w:rsid w:val="00CC2AC8"/>
    <w:rsid w:val="00CC2E17"/>
    <w:rsid w:val="00CC2EB7"/>
    <w:rsid w:val="00CC3938"/>
    <w:rsid w:val="00CC43EC"/>
    <w:rsid w:val="00CC4908"/>
    <w:rsid w:val="00CC6CA5"/>
    <w:rsid w:val="00CC6EAF"/>
    <w:rsid w:val="00CC7BD0"/>
    <w:rsid w:val="00CC7D41"/>
    <w:rsid w:val="00CD135E"/>
    <w:rsid w:val="00CD1942"/>
    <w:rsid w:val="00CD260E"/>
    <w:rsid w:val="00CD2A4A"/>
    <w:rsid w:val="00CD30EE"/>
    <w:rsid w:val="00CD3ABD"/>
    <w:rsid w:val="00CD45D4"/>
    <w:rsid w:val="00CD5994"/>
    <w:rsid w:val="00CD6171"/>
    <w:rsid w:val="00CD6849"/>
    <w:rsid w:val="00CD685E"/>
    <w:rsid w:val="00CD707E"/>
    <w:rsid w:val="00CE03C5"/>
    <w:rsid w:val="00CE0AD8"/>
    <w:rsid w:val="00CE0FB5"/>
    <w:rsid w:val="00CE17A7"/>
    <w:rsid w:val="00CE1BE3"/>
    <w:rsid w:val="00CE2024"/>
    <w:rsid w:val="00CE2CDA"/>
    <w:rsid w:val="00CE2E50"/>
    <w:rsid w:val="00CE36EB"/>
    <w:rsid w:val="00CE3BBC"/>
    <w:rsid w:val="00CE3E01"/>
    <w:rsid w:val="00CE3FAC"/>
    <w:rsid w:val="00CE464A"/>
    <w:rsid w:val="00CE47AF"/>
    <w:rsid w:val="00CE4E1C"/>
    <w:rsid w:val="00CE4F86"/>
    <w:rsid w:val="00CE57A2"/>
    <w:rsid w:val="00CE59AA"/>
    <w:rsid w:val="00CE66A2"/>
    <w:rsid w:val="00CE6B0D"/>
    <w:rsid w:val="00CE7739"/>
    <w:rsid w:val="00CE7B06"/>
    <w:rsid w:val="00CF04F2"/>
    <w:rsid w:val="00CF09B7"/>
    <w:rsid w:val="00CF09F3"/>
    <w:rsid w:val="00CF2472"/>
    <w:rsid w:val="00CF2E01"/>
    <w:rsid w:val="00CF36D8"/>
    <w:rsid w:val="00CF3953"/>
    <w:rsid w:val="00CF3EDE"/>
    <w:rsid w:val="00CF3F2D"/>
    <w:rsid w:val="00CF40C1"/>
    <w:rsid w:val="00CF41C8"/>
    <w:rsid w:val="00CF4A21"/>
    <w:rsid w:val="00CF54E9"/>
    <w:rsid w:val="00CF60C2"/>
    <w:rsid w:val="00CF7729"/>
    <w:rsid w:val="00CF788F"/>
    <w:rsid w:val="00D0027F"/>
    <w:rsid w:val="00D0053F"/>
    <w:rsid w:val="00D0098E"/>
    <w:rsid w:val="00D01337"/>
    <w:rsid w:val="00D01E9B"/>
    <w:rsid w:val="00D02AB8"/>
    <w:rsid w:val="00D0354F"/>
    <w:rsid w:val="00D038AC"/>
    <w:rsid w:val="00D03EA1"/>
    <w:rsid w:val="00D04058"/>
    <w:rsid w:val="00D0540C"/>
    <w:rsid w:val="00D05D74"/>
    <w:rsid w:val="00D075EA"/>
    <w:rsid w:val="00D07C5C"/>
    <w:rsid w:val="00D10134"/>
    <w:rsid w:val="00D10552"/>
    <w:rsid w:val="00D10898"/>
    <w:rsid w:val="00D11755"/>
    <w:rsid w:val="00D11BA2"/>
    <w:rsid w:val="00D120B8"/>
    <w:rsid w:val="00D12171"/>
    <w:rsid w:val="00D12225"/>
    <w:rsid w:val="00D12579"/>
    <w:rsid w:val="00D15CFF"/>
    <w:rsid w:val="00D15D25"/>
    <w:rsid w:val="00D15F46"/>
    <w:rsid w:val="00D164C7"/>
    <w:rsid w:val="00D20AD6"/>
    <w:rsid w:val="00D20F6A"/>
    <w:rsid w:val="00D22391"/>
    <w:rsid w:val="00D22487"/>
    <w:rsid w:val="00D22819"/>
    <w:rsid w:val="00D22BFA"/>
    <w:rsid w:val="00D239C1"/>
    <w:rsid w:val="00D261CB"/>
    <w:rsid w:val="00D2679E"/>
    <w:rsid w:val="00D26F93"/>
    <w:rsid w:val="00D309D4"/>
    <w:rsid w:val="00D310BA"/>
    <w:rsid w:val="00D3196C"/>
    <w:rsid w:val="00D32258"/>
    <w:rsid w:val="00D32DCE"/>
    <w:rsid w:val="00D33188"/>
    <w:rsid w:val="00D332F6"/>
    <w:rsid w:val="00D337AB"/>
    <w:rsid w:val="00D338BA"/>
    <w:rsid w:val="00D3393E"/>
    <w:rsid w:val="00D339BD"/>
    <w:rsid w:val="00D33EE0"/>
    <w:rsid w:val="00D33F02"/>
    <w:rsid w:val="00D33FF0"/>
    <w:rsid w:val="00D34355"/>
    <w:rsid w:val="00D347F7"/>
    <w:rsid w:val="00D3550F"/>
    <w:rsid w:val="00D35C51"/>
    <w:rsid w:val="00D36434"/>
    <w:rsid w:val="00D369AF"/>
    <w:rsid w:val="00D36F73"/>
    <w:rsid w:val="00D37979"/>
    <w:rsid w:val="00D37C99"/>
    <w:rsid w:val="00D37CC0"/>
    <w:rsid w:val="00D37F63"/>
    <w:rsid w:val="00D401EA"/>
    <w:rsid w:val="00D40D41"/>
    <w:rsid w:val="00D410AE"/>
    <w:rsid w:val="00D410E7"/>
    <w:rsid w:val="00D41360"/>
    <w:rsid w:val="00D41B2B"/>
    <w:rsid w:val="00D41E49"/>
    <w:rsid w:val="00D421B5"/>
    <w:rsid w:val="00D4389D"/>
    <w:rsid w:val="00D43E2A"/>
    <w:rsid w:val="00D443B2"/>
    <w:rsid w:val="00D44569"/>
    <w:rsid w:val="00D44830"/>
    <w:rsid w:val="00D44BCE"/>
    <w:rsid w:val="00D45743"/>
    <w:rsid w:val="00D45B09"/>
    <w:rsid w:val="00D46046"/>
    <w:rsid w:val="00D460D3"/>
    <w:rsid w:val="00D46156"/>
    <w:rsid w:val="00D46DA5"/>
    <w:rsid w:val="00D46FC4"/>
    <w:rsid w:val="00D476E6"/>
    <w:rsid w:val="00D50787"/>
    <w:rsid w:val="00D519C1"/>
    <w:rsid w:val="00D51A54"/>
    <w:rsid w:val="00D51BAE"/>
    <w:rsid w:val="00D51CF2"/>
    <w:rsid w:val="00D51D72"/>
    <w:rsid w:val="00D51FF2"/>
    <w:rsid w:val="00D534DF"/>
    <w:rsid w:val="00D534E2"/>
    <w:rsid w:val="00D53810"/>
    <w:rsid w:val="00D53B7B"/>
    <w:rsid w:val="00D54D66"/>
    <w:rsid w:val="00D54F9A"/>
    <w:rsid w:val="00D5503F"/>
    <w:rsid w:val="00D55250"/>
    <w:rsid w:val="00D55B5B"/>
    <w:rsid w:val="00D55BEE"/>
    <w:rsid w:val="00D56EC5"/>
    <w:rsid w:val="00D575F2"/>
    <w:rsid w:val="00D579D5"/>
    <w:rsid w:val="00D57D0C"/>
    <w:rsid w:val="00D60095"/>
    <w:rsid w:val="00D613EB"/>
    <w:rsid w:val="00D6150F"/>
    <w:rsid w:val="00D619D1"/>
    <w:rsid w:val="00D6280B"/>
    <w:rsid w:val="00D62B1F"/>
    <w:rsid w:val="00D62BCF"/>
    <w:rsid w:val="00D630AE"/>
    <w:rsid w:val="00D63957"/>
    <w:rsid w:val="00D63E4B"/>
    <w:rsid w:val="00D64060"/>
    <w:rsid w:val="00D64126"/>
    <w:rsid w:val="00D64F3E"/>
    <w:rsid w:val="00D6503E"/>
    <w:rsid w:val="00D651F4"/>
    <w:rsid w:val="00D652AB"/>
    <w:rsid w:val="00D6536B"/>
    <w:rsid w:val="00D654FD"/>
    <w:rsid w:val="00D668FA"/>
    <w:rsid w:val="00D66ABE"/>
    <w:rsid w:val="00D66D54"/>
    <w:rsid w:val="00D7020E"/>
    <w:rsid w:val="00D702C6"/>
    <w:rsid w:val="00D70415"/>
    <w:rsid w:val="00D70764"/>
    <w:rsid w:val="00D70F5B"/>
    <w:rsid w:val="00D719A7"/>
    <w:rsid w:val="00D71ACB"/>
    <w:rsid w:val="00D71CBF"/>
    <w:rsid w:val="00D726D7"/>
    <w:rsid w:val="00D726DB"/>
    <w:rsid w:val="00D727D6"/>
    <w:rsid w:val="00D735C1"/>
    <w:rsid w:val="00D73862"/>
    <w:rsid w:val="00D73A2A"/>
    <w:rsid w:val="00D73F00"/>
    <w:rsid w:val="00D7433C"/>
    <w:rsid w:val="00D749EC"/>
    <w:rsid w:val="00D74C93"/>
    <w:rsid w:val="00D75050"/>
    <w:rsid w:val="00D75455"/>
    <w:rsid w:val="00D7566F"/>
    <w:rsid w:val="00D75B93"/>
    <w:rsid w:val="00D764FF"/>
    <w:rsid w:val="00D768DE"/>
    <w:rsid w:val="00D76CE3"/>
    <w:rsid w:val="00D808D4"/>
    <w:rsid w:val="00D80C4E"/>
    <w:rsid w:val="00D8118B"/>
    <w:rsid w:val="00D81313"/>
    <w:rsid w:val="00D8132E"/>
    <w:rsid w:val="00D82C5B"/>
    <w:rsid w:val="00D83204"/>
    <w:rsid w:val="00D83863"/>
    <w:rsid w:val="00D83AFC"/>
    <w:rsid w:val="00D841F5"/>
    <w:rsid w:val="00D84A76"/>
    <w:rsid w:val="00D86267"/>
    <w:rsid w:val="00D86839"/>
    <w:rsid w:val="00D87039"/>
    <w:rsid w:val="00D87277"/>
    <w:rsid w:val="00D879D7"/>
    <w:rsid w:val="00D87BD1"/>
    <w:rsid w:val="00D90019"/>
    <w:rsid w:val="00D90117"/>
    <w:rsid w:val="00D90280"/>
    <w:rsid w:val="00D9094C"/>
    <w:rsid w:val="00D90F03"/>
    <w:rsid w:val="00D913DB"/>
    <w:rsid w:val="00D915E5"/>
    <w:rsid w:val="00D91AD9"/>
    <w:rsid w:val="00D91C8F"/>
    <w:rsid w:val="00D923A4"/>
    <w:rsid w:val="00D9319C"/>
    <w:rsid w:val="00D937BE"/>
    <w:rsid w:val="00D93AF9"/>
    <w:rsid w:val="00D93B7C"/>
    <w:rsid w:val="00D9438C"/>
    <w:rsid w:val="00D94433"/>
    <w:rsid w:val="00D94703"/>
    <w:rsid w:val="00D94D95"/>
    <w:rsid w:val="00D953E1"/>
    <w:rsid w:val="00D95CFE"/>
    <w:rsid w:val="00D96314"/>
    <w:rsid w:val="00D969BA"/>
    <w:rsid w:val="00D97CBE"/>
    <w:rsid w:val="00DA02D8"/>
    <w:rsid w:val="00DA1150"/>
    <w:rsid w:val="00DA1B8D"/>
    <w:rsid w:val="00DA1BBB"/>
    <w:rsid w:val="00DA1E1D"/>
    <w:rsid w:val="00DA2974"/>
    <w:rsid w:val="00DA2F52"/>
    <w:rsid w:val="00DA2FA4"/>
    <w:rsid w:val="00DA31EF"/>
    <w:rsid w:val="00DA3C44"/>
    <w:rsid w:val="00DA3F33"/>
    <w:rsid w:val="00DA4027"/>
    <w:rsid w:val="00DA4284"/>
    <w:rsid w:val="00DA42B8"/>
    <w:rsid w:val="00DA4583"/>
    <w:rsid w:val="00DA4796"/>
    <w:rsid w:val="00DA4A10"/>
    <w:rsid w:val="00DA4CC3"/>
    <w:rsid w:val="00DA5067"/>
    <w:rsid w:val="00DA52C8"/>
    <w:rsid w:val="00DA5354"/>
    <w:rsid w:val="00DA6126"/>
    <w:rsid w:val="00DA6AD9"/>
    <w:rsid w:val="00DA6C08"/>
    <w:rsid w:val="00DA7150"/>
    <w:rsid w:val="00DA7257"/>
    <w:rsid w:val="00DA72EA"/>
    <w:rsid w:val="00DA7725"/>
    <w:rsid w:val="00DA7D4C"/>
    <w:rsid w:val="00DA7D80"/>
    <w:rsid w:val="00DB0031"/>
    <w:rsid w:val="00DB053A"/>
    <w:rsid w:val="00DB0607"/>
    <w:rsid w:val="00DB0791"/>
    <w:rsid w:val="00DB105B"/>
    <w:rsid w:val="00DB1542"/>
    <w:rsid w:val="00DB1E93"/>
    <w:rsid w:val="00DB28E9"/>
    <w:rsid w:val="00DB3060"/>
    <w:rsid w:val="00DB314B"/>
    <w:rsid w:val="00DB3CAC"/>
    <w:rsid w:val="00DB4308"/>
    <w:rsid w:val="00DB43AC"/>
    <w:rsid w:val="00DB4B28"/>
    <w:rsid w:val="00DB5343"/>
    <w:rsid w:val="00DB58F7"/>
    <w:rsid w:val="00DB69AC"/>
    <w:rsid w:val="00DB7E69"/>
    <w:rsid w:val="00DC083F"/>
    <w:rsid w:val="00DC0C4D"/>
    <w:rsid w:val="00DC0C94"/>
    <w:rsid w:val="00DC0ED1"/>
    <w:rsid w:val="00DC1F94"/>
    <w:rsid w:val="00DC2099"/>
    <w:rsid w:val="00DC3281"/>
    <w:rsid w:val="00DC367C"/>
    <w:rsid w:val="00DC445D"/>
    <w:rsid w:val="00DC4DFF"/>
    <w:rsid w:val="00DC4EE1"/>
    <w:rsid w:val="00DC5032"/>
    <w:rsid w:val="00DC5161"/>
    <w:rsid w:val="00DC5BE1"/>
    <w:rsid w:val="00DC5CE7"/>
    <w:rsid w:val="00DC5F82"/>
    <w:rsid w:val="00DC71DE"/>
    <w:rsid w:val="00DC74B4"/>
    <w:rsid w:val="00DC76B3"/>
    <w:rsid w:val="00DC7A73"/>
    <w:rsid w:val="00DC7D27"/>
    <w:rsid w:val="00DD050E"/>
    <w:rsid w:val="00DD064B"/>
    <w:rsid w:val="00DD0781"/>
    <w:rsid w:val="00DD09D3"/>
    <w:rsid w:val="00DD0A84"/>
    <w:rsid w:val="00DD0FD0"/>
    <w:rsid w:val="00DD1107"/>
    <w:rsid w:val="00DD13AE"/>
    <w:rsid w:val="00DD198A"/>
    <w:rsid w:val="00DD2F2D"/>
    <w:rsid w:val="00DD4566"/>
    <w:rsid w:val="00DD47DF"/>
    <w:rsid w:val="00DD4AF3"/>
    <w:rsid w:val="00DD54A7"/>
    <w:rsid w:val="00DD5B82"/>
    <w:rsid w:val="00DD6859"/>
    <w:rsid w:val="00DD6867"/>
    <w:rsid w:val="00DD6FED"/>
    <w:rsid w:val="00DD72A4"/>
    <w:rsid w:val="00DD7E6B"/>
    <w:rsid w:val="00DE07CE"/>
    <w:rsid w:val="00DE0BE8"/>
    <w:rsid w:val="00DE0CC7"/>
    <w:rsid w:val="00DE0DBC"/>
    <w:rsid w:val="00DE0E2B"/>
    <w:rsid w:val="00DE147D"/>
    <w:rsid w:val="00DE2052"/>
    <w:rsid w:val="00DE2371"/>
    <w:rsid w:val="00DE2571"/>
    <w:rsid w:val="00DE27EE"/>
    <w:rsid w:val="00DE2A20"/>
    <w:rsid w:val="00DE39E3"/>
    <w:rsid w:val="00DE3EDB"/>
    <w:rsid w:val="00DE4054"/>
    <w:rsid w:val="00DE40DB"/>
    <w:rsid w:val="00DE4482"/>
    <w:rsid w:val="00DE44C4"/>
    <w:rsid w:val="00DE4F98"/>
    <w:rsid w:val="00DE50C7"/>
    <w:rsid w:val="00DE5C1E"/>
    <w:rsid w:val="00DE6C9E"/>
    <w:rsid w:val="00DE6DAD"/>
    <w:rsid w:val="00DE6E75"/>
    <w:rsid w:val="00DE74E2"/>
    <w:rsid w:val="00DE750A"/>
    <w:rsid w:val="00DE7ACC"/>
    <w:rsid w:val="00DE7D8B"/>
    <w:rsid w:val="00DF037F"/>
    <w:rsid w:val="00DF0810"/>
    <w:rsid w:val="00DF146F"/>
    <w:rsid w:val="00DF14CE"/>
    <w:rsid w:val="00DF1DD4"/>
    <w:rsid w:val="00DF219F"/>
    <w:rsid w:val="00DF2AE0"/>
    <w:rsid w:val="00DF35C0"/>
    <w:rsid w:val="00DF4713"/>
    <w:rsid w:val="00DF4D80"/>
    <w:rsid w:val="00DF52AC"/>
    <w:rsid w:val="00DF56DB"/>
    <w:rsid w:val="00DF5E44"/>
    <w:rsid w:val="00DF65B0"/>
    <w:rsid w:val="00DF7FF2"/>
    <w:rsid w:val="00E00708"/>
    <w:rsid w:val="00E00907"/>
    <w:rsid w:val="00E00925"/>
    <w:rsid w:val="00E00B42"/>
    <w:rsid w:val="00E00C82"/>
    <w:rsid w:val="00E00DF4"/>
    <w:rsid w:val="00E00F32"/>
    <w:rsid w:val="00E0136E"/>
    <w:rsid w:val="00E0165E"/>
    <w:rsid w:val="00E01C66"/>
    <w:rsid w:val="00E0297D"/>
    <w:rsid w:val="00E02C16"/>
    <w:rsid w:val="00E03528"/>
    <w:rsid w:val="00E054C0"/>
    <w:rsid w:val="00E05B9C"/>
    <w:rsid w:val="00E06300"/>
    <w:rsid w:val="00E0788D"/>
    <w:rsid w:val="00E078A6"/>
    <w:rsid w:val="00E07C88"/>
    <w:rsid w:val="00E1030C"/>
    <w:rsid w:val="00E10BC4"/>
    <w:rsid w:val="00E10E95"/>
    <w:rsid w:val="00E11826"/>
    <w:rsid w:val="00E11940"/>
    <w:rsid w:val="00E119E1"/>
    <w:rsid w:val="00E11E79"/>
    <w:rsid w:val="00E11F50"/>
    <w:rsid w:val="00E1305C"/>
    <w:rsid w:val="00E138A2"/>
    <w:rsid w:val="00E139D1"/>
    <w:rsid w:val="00E1411F"/>
    <w:rsid w:val="00E151D3"/>
    <w:rsid w:val="00E15463"/>
    <w:rsid w:val="00E15731"/>
    <w:rsid w:val="00E15AF5"/>
    <w:rsid w:val="00E15B8A"/>
    <w:rsid w:val="00E15E2B"/>
    <w:rsid w:val="00E15EE0"/>
    <w:rsid w:val="00E1675F"/>
    <w:rsid w:val="00E16E67"/>
    <w:rsid w:val="00E1752D"/>
    <w:rsid w:val="00E17753"/>
    <w:rsid w:val="00E17A9A"/>
    <w:rsid w:val="00E17F55"/>
    <w:rsid w:val="00E202BF"/>
    <w:rsid w:val="00E20452"/>
    <w:rsid w:val="00E206D3"/>
    <w:rsid w:val="00E20B75"/>
    <w:rsid w:val="00E21590"/>
    <w:rsid w:val="00E224BA"/>
    <w:rsid w:val="00E2282D"/>
    <w:rsid w:val="00E2330F"/>
    <w:rsid w:val="00E234D9"/>
    <w:rsid w:val="00E23B11"/>
    <w:rsid w:val="00E24683"/>
    <w:rsid w:val="00E24A90"/>
    <w:rsid w:val="00E26C46"/>
    <w:rsid w:val="00E26CCD"/>
    <w:rsid w:val="00E26F5D"/>
    <w:rsid w:val="00E271DD"/>
    <w:rsid w:val="00E27775"/>
    <w:rsid w:val="00E30652"/>
    <w:rsid w:val="00E30755"/>
    <w:rsid w:val="00E30E68"/>
    <w:rsid w:val="00E31A8D"/>
    <w:rsid w:val="00E31EBE"/>
    <w:rsid w:val="00E32F3A"/>
    <w:rsid w:val="00E33D84"/>
    <w:rsid w:val="00E33EEA"/>
    <w:rsid w:val="00E3421F"/>
    <w:rsid w:val="00E34E8E"/>
    <w:rsid w:val="00E37688"/>
    <w:rsid w:val="00E378BC"/>
    <w:rsid w:val="00E41536"/>
    <w:rsid w:val="00E41581"/>
    <w:rsid w:val="00E41772"/>
    <w:rsid w:val="00E417F2"/>
    <w:rsid w:val="00E419A3"/>
    <w:rsid w:val="00E42A53"/>
    <w:rsid w:val="00E42B84"/>
    <w:rsid w:val="00E43248"/>
    <w:rsid w:val="00E4391D"/>
    <w:rsid w:val="00E43F39"/>
    <w:rsid w:val="00E45663"/>
    <w:rsid w:val="00E45EBF"/>
    <w:rsid w:val="00E45EE7"/>
    <w:rsid w:val="00E4602F"/>
    <w:rsid w:val="00E4656B"/>
    <w:rsid w:val="00E46E9F"/>
    <w:rsid w:val="00E476C6"/>
    <w:rsid w:val="00E476F3"/>
    <w:rsid w:val="00E47E4C"/>
    <w:rsid w:val="00E5054D"/>
    <w:rsid w:val="00E50E68"/>
    <w:rsid w:val="00E517E8"/>
    <w:rsid w:val="00E51C42"/>
    <w:rsid w:val="00E523C0"/>
    <w:rsid w:val="00E5279C"/>
    <w:rsid w:val="00E5334A"/>
    <w:rsid w:val="00E53558"/>
    <w:rsid w:val="00E53AFF"/>
    <w:rsid w:val="00E53C33"/>
    <w:rsid w:val="00E53D7D"/>
    <w:rsid w:val="00E540B8"/>
    <w:rsid w:val="00E54760"/>
    <w:rsid w:val="00E5491F"/>
    <w:rsid w:val="00E549D2"/>
    <w:rsid w:val="00E5545A"/>
    <w:rsid w:val="00E55722"/>
    <w:rsid w:val="00E55737"/>
    <w:rsid w:val="00E5584E"/>
    <w:rsid w:val="00E55A9C"/>
    <w:rsid w:val="00E55E0D"/>
    <w:rsid w:val="00E55F0C"/>
    <w:rsid w:val="00E56455"/>
    <w:rsid w:val="00E5651E"/>
    <w:rsid w:val="00E56B12"/>
    <w:rsid w:val="00E5703A"/>
    <w:rsid w:val="00E57E41"/>
    <w:rsid w:val="00E57EC4"/>
    <w:rsid w:val="00E60B4E"/>
    <w:rsid w:val="00E60FA5"/>
    <w:rsid w:val="00E619BD"/>
    <w:rsid w:val="00E61AF6"/>
    <w:rsid w:val="00E61B11"/>
    <w:rsid w:val="00E620C1"/>
    <w:rsid w:val="00E629B2"/>
    <w:rsid w:val="00E62A85"/>
    <w:rsid w:val="00E62FA3"/>
    <w:rsid w:val="00E6351E"/>
    <w:rsid w:val="00E63C23"/>
    <w:rsid w:val="00E64C3B"/>
    <w:rsid w:val="00E64F29"/>
    <w:rsid w:val="00E65A7F"/>
    <w:rsid w:val="00E6639A"/>
    <w:rsid w:val="00E66C12"/>
    <w:rsid w:val="00E66E6B"/>
    <w:rsid w:val="00E66EA1"/>
    <w:rsid w:val="00E670B7"/>
    <w:rsid w:val="00E672CE"/>
    <w:rsid w:val="00E6779C"/>
    <w:rsid w:val="00E7090A"/>
    <w:rsid w:val="00E7126D"/>
    <w:rsid w:val="00E7158A"/>
    <w:rsid w:val="00E715CD"/>
    <w:rsid w:val="00E717EC"/>
    <w:rsid w:val="00E71D1D"/>
    <w:rsid w:val="00E724BD"/>
    <w:rsid w:val="00E72636"/>
    <w:rsid w:val="00E73C56"/>
    <w:rsid w:val="00E74136"/>
    <w:rsid w:val="00E74D80"/>
    <w:rsid w:val="00E750A9"/>
    <w:rsid w:val="00E754E3"/>
    <w:rsid w:val="00E756F8"/>
    <w:rsid w:val="00E757C9"/>
    <w:rsid w:val="00E77ABA"/>
    <w:rsid w:val="00E77F14"/>
    <w:rsid w:val="00E77FF1"/>
    <w:rsid w:val="00E801CC"/>
    <w:rsid w:val="00E81122"/>
    <w:rsid w:val="00E817A7"/>
    <w:rsid w:val="00E82CF1"/>
    <w:rsid w:val="00E83CEB"/>
    <w:rsid w:val="00E83E6E"/>
    <w:rsid w:val="00E83F95"/>
    <w:rsid w:val="00E8426D"/>
    <w:rsid w:val="00E8453A"/>
    <w:rsid w:val="00E84BC8"/>
    <w:rsid w:val="00E85499"/>
    <w:rsid w:val="00E854F8"/>
    <w:rsid w:val="00E859D7"/>
    <w:rsid w:val="00E85F8D"/>
    <w:rsid w:val="00E86B52"/>
    <w:rsid w:val="00E87649"/>
    <w:rsid w:val="00E9006A"/>
    <w:rsid w:val="00E902DB"/>
    <w:rsid w:val="00E90B28"/>
    <w:rsid w:val="00E90C32"/>
    <w:rsid w:val="00E90D00"/>
    <w:rsid w:val="00E9114A"/>
    <w:rsid w:val="00E91F88"/>
    <w:rsid w:val="00E920C2"/>
    <w:rsid w:val="00E92B24"/>
    <w:rsid w:val="00E92DED"/>
    <w:rsid w:val="00E932D1"/>
    <w:rsid w:val="00E93350"/>
    <w:rsid w:val="00E93BCB"/>
    <w:rsid w:val="00E93C00"/>
    <w:rsid w:val="00E952DF"/>
    <w:rsid w:val="00E95431"/>
    <w:rsid w:val="00E96212"/>
    <w:rsid w:val="00E96A36"/>
    <w:rsid w:val="00E975B7"/>
    <w:rsid w:val="00E97AA4"/>
    <w:rsid w:val="00EA0673"/>
    <w:rsid w:val="00EA0B5A"/>
    <w:rsid w:val="00EA0C10"/>
    <w:rsid w:val="00EA1A49"/>
    <w:rsid w:val="00EA2351"/>
    <w:rsid w:val="00EA25C1"/>
    <w:rsid w:val="00EA294F"/>
    <w:rsid w:val="00EA29D7"/>
    <w:rsid w:val="00EA2E7D"/>
    <w:rsid w:val="00EA34DA"/>
    <w:rsid w:val="00EA354E"/>
    <w:rsid w:val="00EA3720"/>
    <w:rsid w:val="00EA4771"/>
    <w:rsid w:val="00EA4A23"/>
    <w:rsid w:val="00EA4AAC"/>
    <w:rsid w:val="00EA4C6B"/>
    <w:rsid w:val="00EA4DFF"/>
    <w:rsid w:val="00EA4EEB"/>
    <w:rsid w:val="00EA5526"/>
    <w:rsid w:val="00EA581E"/>
    <w:rsid w:val="00EA5828"/>
    <w:rsid w:val="00EA5899"/>
    <w:rsid w:val="00EA58D4"/>
    <w:rsid w:val="00EA5D00"/>
    <w:rsid w:val="00EA69B5"/>
    <w:rsid w:val="00EA6D45"/>
    <w:rsid w:val="00EA6D5D"/>
    <w:rsid w:val="00EA71E0"/>
    <w:rsid w:val="00EA74D9"/>
    <w:rsid w:val="00EA78D1"/>
    <w:rsid w:val="00EA7EB3"/>
    <w:rsid w:val="00EB000B"/>
    <w:rsid w:val="00EB0631"/>
    <w:rsid w:val="00EB1604"/>
    <w:rsid w:val="00EB1BFF"/>
    <w:rsid w:val="00EB20E7"/>
    <w:rsid w:val="00EB21D9"/>
    <w:rsid w:val="00EB2590"/>
    <w:rsid w:val="00EB26DC"/>
    <w:rsid w:val="00EB2E9B"/>
    <w:rsid w:val="00EB35A1"/>
    <w:rsid w:val="00EB363A"/>
    <w:rsid w:val="00EB38A7"/>
    <w:rsid w:val="00EB53BE"/>
    <w:rsid w:val="00EB5892"/>
    <w:rsid w:val="00EB5A56"/>
    <w:rsid w:val="00EB648E"/>
    <w:rsid w:val="00EB76EB"/>
    <w:rsid w:val="00EC0F72"/>
    <w:rsid w:val="00EC15B8"/>
    <w:rsid w:val="00EC1A22"/>
    <w:rsid w:val="00EC2796"/>
    <w:rsid w:val="00EC2B06"/>
    <w:rsid w:val="00EC2C6F"/>
    <w:rsid w:val="00EC2CB3"/>
    <w:rsid w:val="00EC2FBD"/>
    <w:rsid w:val="00EC4698"/>
    <w:rsid w:val="00EC4F8F"/>
    <w:rsid w:val="00EC508B"/>
    <w:rsid w:val="00EC592D"/>
    <w:rsid w:val="00EC5D46"/>
    <w:rsid w:val="00EC5F07"/>
    <w:rsid w:val="00EC625D"/>
    <w:rsid w:val="00EC72CA"/>
    <w:rsid w:val="00EC7D45"/>
    <w:rsid w:val="00ED0050"/>
    <w:rsid w:val="00ED008D"/>
    <w:rsid w:val="00ED044D"/>
    <w:rsid w:val="00ED1617"/>
    <w:rsid w:val="00ED1D7F"/>
    <w:rsid w:val="00ED26E7"/>
    <w:rsid w:val="00ED2A94"/>
    <w:rsid w:val="00ED2D4E"/>
    <w:rsid w:val="00ED2F1B"/>
    <w:rsid w:val="00ED3213"/>
    <w:rsid w:val="00ED3449"/>
    <w:rsid w:val="00ED3A1D"/>
    <w:rsid w:val="00ED4231"/>
    <w:rsid w:val="00ED44E9"/>
    <w:rsid w:val="00ED4664"/>
    <w:rsid w:val="00ED4724"/>
    <w:rsid w:val="00ED4EB4"/>
    <w:rsid w:val="00ED5CA3"/>
    <w:rsid w:val="00ED5EF0"/>
    <w:rsid w:val="00ED6BA6"/>
    <w:rsid w:val="00ED711E"/>
    <w:rsid w:val="00ED78E9"/>
    <w:rsid w:val="00ED78F2"/>
    <w:rsid w:val="00EE0F54"/>
    <w:rsid w:val="00EE0F6D"/>
    <w:rsid w:val="00EE114F"/>
    <w:rsid w:val="00EE19DD"/>
    <w:rsid w:val="00EE1A97"/>
    <w:rsid w:val="00EE32E1"/>
    <w:rsid w:val="00EE3E61"/>
    <w:rsid w:val="00EE42F3"/>
    <w:rsid w:val="00EE431E"/>
    <w:rsid w:val="00EE452D"/>
    <w:rsid w:val="00EE5422"/>
    <w:rsid w:val="00EE5BFA"/>
    <w:rsid w:val="00EE627B"/>
    <w:rsid w:val="00EE7593"/>
    <w:rsid w:val="00EE75AD"/>
    <w:rsid w:val="00EE75F2"/>
    <w:rsid w:val="00EF05DA"/>
    <w:rsid w:val="00EF07B5"/>
    <w:rsid w:val="00EF08E6"/>
    <w:rsid w:val="00EF0DA9"/>
    <w:rsid w:val="00EF12AA"/>
    <w:rsid w:val="00EF13F9"/>
    <w:rsid w:val="00EF19FA"/>
    <w:rsid w:val="00EF2352"/>
    <w:rsid w:val="00EF2FF1"/>
    <w:rsid w:val="00EF3044"/>
    <w:rsid w:val="00EF336E"/>
    <w:rsid w:val="00EF33EB"/>
    <w:rsid w:val="00EF38ED"/>
    <w:rsid w:val="00EF39AA"/>
    <w:rsid w:val="00EF3CAE"/>
    <w:rsid w:val="00EF4833"/>
    <w:rsid w:val="00EF57B4"/>
    <w:rsid w:val="00EF57E1"/>
    <w:rsid w:val="00EF5E23"/>
    <w:rsid w:val="00EF6E1D"/>
    <w:rsid w:val="00EF7426"/>
    <w:rsid w:val="00EF769D"/>
    <w:rsid w:val="00EF79A1"/>
    <w:rsid w:val="00F00067"/>
    <w:rsid w:val="00F0050A"/>
    <w:rsid w:val="00F0057A"/>
    <w:rsid w:val="00F01DA3"/>
    <w:rsid w:val="00F01E7F"/>
    <w:rsid w:val="00F01FFE"/>
    <w:rsid w:val="00F025FB"/>
    <w:rsid w:val="00F0261F"/>
    <w:rsid w:val="00F02D0C"/>
    <w:rsid w:val="00F03425"/>
    <w:rsid w:val="00F045D0"/>
    <w:rsid w:val="00F04918"/>
    <w:rsid w:val="00F0494C"/>
    <w:rsid w:val="00F04CF0"/>
    <w:rsid w:val="00F04E74"/>
    <w:rsid w:val="00F057DA"/>
    <w:rsid w:val="00F059D3"/>
    <w:rsid w:val="00F060E0"/>
    <w:rsid w:val="00F06734"/>
    <w:rsid w:val="00F0758B"/>
    <w:rsid w:val="00F10681"/>
    <w:rsid w:val="00F10AD0"/>
    <w:rsid w:val="00F10B1C"/>
    <w:rsid w:val="00F11325"/>
    <w:rsid w:val="00F13357"/>
    <w:rsid w:val="00F14955"/>
    <w:rsid w:val="00F15595"/>
    <w:rsid w:val="00F164C0"/>
    <w:rsid w:val="00F20328"/>
    <w:rsid w:val="00F208C3"/>
    <w:rsid w:val="00F208E4"/>
    <w:rsid w:val="00F20926"/>
    <w:rsid w:val="00F21663"/>
    <w:rsid w:val="00F21D4B"/>
    <w:rsid w:val="00F21EB2"/>
    <w:rsid w:val="00F2297A"/>
    <w:rsid w:val="00F22C6C"/>
    <w:rsid w:val="00F2329C"/>
    <w:rsid w:val="00F2392E"/>
    <w:rsid w:val="00F23AB3"/>
    <w:rsid w:val="00F23D67"/>
    <w:rsid w:val="00F24270"/>
    <w:rsid w:val="00F24435"/>
    <w:rsid w:val="00F244C1"/>
    <w:rsid w:val="00F25BA7"/>
    <w:rsid w:val="00F25F20"/>
    <w:rsid w:val="00F262CA"/>
    <w:rsid w:val="00F263AD"/>
    <w:rsid w:val="00F26DFF"/>
    <w:rsid w:val="00F2730D"/>
    <w:rsid w:val="00F27F85"/>
    <w:rsid w:val="00F319F7"/>
    <w:rsid w:val="00F32003"/>
    <w:rsid w:val="00F32A90"/>
    <w:rsid w:val="00F330E6"/>
    <w:rsid w:val="00F34CCC"/>
    <w:rsid w:val="00F358B3"/>
    <w:rsid w:val="00F36356"/>
    <w:rsid w:val="00F3655F"/>
    <w:rsid w:val="00F36735"/>
    <w:rsid w:val="00F37D2B"/>
    <w:rsid w:val="00F37DAB"/>
    <w:rsid w:val="00F40B9A"/>
    <w:rsid w:val="00F40CB4"/>
    <w:rsid w:val="00F40E3B"/>
    <w:rsid w:val="00F414C2"/>
    <w:rsid w:val="00F41A56"/>
    <w:rsid w:val="00F433C1"/>
    <w:rsid w:val="00F43CFF"/>
    <w:rsid w:val="00F43D60"/>
    <w:rsid w:val="00F43E32"/>
    <w:rsid w:val="00F43EF6"/>
    <w:rsid w:val="00F444EB"/>
    <w:rsid w:val="00F44866"/>
    <w:rsid w:val="00F44CB5"/>
    <w:rsid w:val="00F45D4F"/>
    <w:rsid w:val="00F464B4"/>
    <w:rsid w:val="00F46673"/>
    <w:rsid w:val="00F46E81"/>
    <w:rsid w:val="00F470E7"/>
    <w:rsid w:val="00F47151"/>
    <w:rsid w:val="00F47181"/>
    <w:rsid w:val="00F47EFD"/>
    <w:rsid w:val="00F507AF"/>
    <w:rsid w:val="00F507FF"/>
    <w:rsid w:val="00F50B22"/>
    <w:rsid w:val="00F516F1"/>
    <w:rsid w:val="00F51DE3"/>
    <w:rsid w:val="00F52578"/>
    <w:rsid w:val="00F52A36"/>
    <w:rsid w:val="00F52A7B"/>
    <w:rsid w:val="00F52B44"/>
    <w:rsid w:val="00F5356A"/>
    <w:rsid w:val="00F538D6"/>
    <w:rsid w:val="00F54038"/>
    <w:rsid w:val="00F544A6"/>
    <w:rsid w:val="00F546D5"/>
    <w:rsid w:val="00F548A5"/>
    <w:rsid w:val="00F565EB"/>
    <w:rsid w:val="00F56A4F"/>
    <w:rsid w:val="00F56DD2"/>
    <w:rsid w:val="00F56E3E"/>
    <w:rsid w:val="00F6033D"/>
    <w:rsid w:val="00F60641"/>
    <w:rsid w:val="00F6105A"/>
    <w:rsid w:val="00F6133C"/>
    <w:rsid w:val="00F61A4C"/>
    <w:rsid w:val="00F6274E"/>
    <w:rsid w:val="00F62E21"/>
    <w:rsid w:val="00F64AB0"/>
    <w:rsid w:val="00F6524D"/>
    <w:rsid w:val="00F6594D"/>
    <w:rsid w:val="00F65DAE"/>
    <w:rsid w:val="00F67232"/>
    <w:rsid w:val="00F706F5"/>
    <w:rsid w:val="00F71274"/>
    <w:rsid w:val="00F71508"/>
    <w:rsid w:val="00F71824"/>
    <w:rsid w:val="00F72109"/>
    <w:rsid w:val="00F728A2"/>
    <w:rsid w:val="00F7326B"/>
    <w:rsid w:val="00F73610"/>
    <w:rsid w:val="00F74D63"/>
    <w:rsid w:val="00F74D7F"/>
    <w:rsid w:val="00F75094"/>
    <w:rsid w:val="00F7601D"/>
    <w:rsid w:val="00F767C2"/>
    <w:rsid w:val="00F76BDC"/>
    <w:rsid w:val="00F76C51"/>
    <w:rsid w:val="00F77045"/>
    <w:rsid w:val="00F77489"/>
    <w:rsid w:val="00F77B20"/>
    <w:rsid w:val="00F77B36"/>
    <w:rsid w:val="00F77C12"/>
    <w:rsid w:val="00F8037A"/>
    <w:rsid w:val="00F80911"/>
    <w:rsid w:val="00F8094A"/>
    <w:rsid w:val="00F80F4D"/>
    <w:rsid w:val="00F81152"/>
    <w:rsid w:val="00F8171A"/>
    <w:rsid w:val="00F81953"/>
    <w:rsid w:val="00F8217A"/>
    <w:rsid w:val="00F829E4"/>
    <w:rsid w:val="00F82A75"/>
    <w:rsid w:val="00F83C52"/>
    <w:rsid w:val="00F842E3"/>
    <w:rsid w:val="00F8444A"/>
    <w:rsid w:val="00F85B35"/>
    <w:rsid w:val="00F85ED4"/>
    <w:rsid w:val="00F868F5"/>
    <w:rsid w:val="00F871B1"/>
    <w:rsid w:val="00F87230"/>
    <w:rsid w:val="00F874B2"/>
    <w:rsid w:val="00F876B8"/>
    <w:rsid w:val="00F87A4E"/>
    <w:rsid w:val="00F87DF9"/>
    <w:rsid w:val="00F90427"/>
    <w:rsid w:val="00F91D19"/>
    <w:rsid w:val="00F91E2A"/>
    <w:rsid w:val="00F92F46"/>
    <w:rsid w:val="00F93EDB"/>
    <w:rsid w:val="00F941C8"/>
    <w:rsid w:val="00F94994"/>
    <w:rsid w:val="00F94A87"/>
    <w:rsid w:val="00F9546F"/>
    <w:rsid w:val="00F95B1B"/>
    <w:rsid w:val="00F963CE"/>
    <w:rsid w:val="00F974FC"/>
    <w:rsid w:val="00FA0445"/>
    <w:rsid w:val="00FA121B"/>
    <w:rsid w:val="00FA2118"/>
    <w:rsid w:val="00FA2216"/>
    <w:rsid w:val="00FA22E3"/>
    <w:rsid w:val="00FA36EC"/>
    <w:rsid w:val="00FA4238"/>
    <w:rsid w:val="00FA4757"/>
    <w:rsid w:val="00FA4C7F"/>
    <w:rsid w:val="00FA5177"/>
    <w:rsid w:val="00FA52CE"/>
    <w:rsid w:val="00FA5E21"/>
    <w:rsid w:val="00FA6805"/>
    <w:rsid w:val="00FA6AC7"/>
    <w:rsid w:val="00FA6ACA"/>
    <w:rsid w:val="00FA7199"/>
    <w:rsid w:val="00FA754B"/>
    <w:rsid w:val="00FA7715"/>
    <w:rsid w:val="00FB0281"/>
    <w:rsid w:val="00FB10DE"/>
    <w:rsid w:val="00FB17FB"/>
    <w:rsid w:val="00FB2948"/>
    <w:rsid w:val="00FB3A23"/>
    <w:rsid w:val="00FB43EA"/>
    <w:rsid w:val="00FB4EB7"/>
    <w:rsid w:val="00FB58BE"/>
    <w:rsid w:val="00FB61E4"/>
    <w:rsid w:val="00FB699D"/>
    <w:rsid w:val="00FB6F17"/>
    <w:rsid w:val="00FB71A3"/>
    <w:rsid w:val="00FB7547"/>
    <w:rsid w:val="00FB7879"/>
    <w:rsid w:val="00FB78B1"/>
    <w:rsid w:val="00FB7968"/>
    <w:rsid w:val="00FC233F"/>
    <w:rsid w:val="00FC3577"/>
    <w:rsid w:val="00FC3F33"/>
    <w:rsid w:val="00FC44DF"/>
    <w:rsid w:val="00FC4E53"/>
    <w:rsid w:val="00FC505D"/>
    <w:rsid w:val="00FC5111"/>
    <w:rsid w:val="00FC587B"/>
    <w:rsid w:val="00FC696C"/>
    <w:rsid w:val="00FC6A78"/>
    <w:rsid w:val="00FC7965"/>
    <w:rsid w:val="00FC79FE"/>
    <w:rsid w:val="00FC7C3C"/>
    <w:rsid w:val="00FD06EF"/>
    <w:rsid w:val="00FD0EE6"/>
    <w:rsid w:val="00FD0EF2"/>
    <w:rsid w:val="00FD2861"/>
    <w:rsid w:val="00FD2B39"/>
    <w:rsid w:val="00FD3DFB"/>
    <w:rsid w:val="00FD46BD"/>
    <w:rsid w:val="00FD470B"/>
    <w:rsid w:val="00FD554B"/>
    <w:rsid w:val="00FD57FA"/>
    <w:rsid w:val="00FD5B3F"/>
    <w:rsid w:val="00FD7D33"/>
    <w:rsid w:val="00FE058F"/>
    <w:rsid w:val="00FE05DD"/>
    <w:rsid w:val="00FE07DE"/>
    <w:rsid w:val="00FE085E"/>
    <w:rsid w:val="00FE0B67"/>
    <w:rsid w:val="00FE0C93"/>
    <w:rsid w:val="00FE0CF4"/>
    <w:rsid w:val="00FE12C6"/>
    <w:rsid w:val="00FE1F4C"/>
    <w:rsid w:val="00FE286F"/>
    <w:rsid w:val="00FE2AB1"/>
    <w:rsid w:val="00FE31CB"/>
    <w:rsid w:val="00FE399E"/>
    <w:rsid w:val="00FE3D9C"/>
    <w:rsid w:val="00FE46C2"/>
    <w:rsid w:val="00FE4CF1"/>
    <w:rsid w:val="00FE60AE"/>
    <w:rsid w:val="00FE60C8"/>
    <w:rsid w:val="00FE63D7"/>
    <w:rsid w:val="00FE6EBC"/>
    <w:rsid w:val="00FE75E7"/>
    <w:rsid w:val="00FE77DE"/>
    <w:rsid w:val="00FE7A62"/>
    <w:rsid w:val="00FE7F2C"/>
    <w:rsid w:val="00FF029C"/>
    <w:rsid w:val="00FF1120"/>
    <w:rsid w:val="00FF1957"/>
    <w:rsid w:val="00FF1A5C"/>
    <w:rsid w:val="00FF2BE7"/>
    <w:rsid w:val="00FF3129"/>
    <w:rsid w:val="00FF33DB"/>
    <w:rsid w:val="00FF477E"/>
    <w:rsid w:val="00FF4B07"/>
    <w:rsid w:val="00FF4F42"/>
    <w:rsid w:val="00FF5851"/>
    <w:rsid w:val="00FF5DBD"/>
    <w:rsid w:val="00FF6816"/>
    <w:rsid w:val="00FF69F2"/>
    <w:rsid w:val="00FF6F07"/>
    <w:rsid w:val="00FF763E"/>
    <w:rsid w:val="01000742"/>
    <w:rsid w:val="01052435"/>
    <w:rsid w:val="018F461F"/>
    <w:rsid w:val="02399F47"/>
    <w:rsid w:val="028B3EAD"/>
    <w:rsid w:val="02E538FA"/>
    <w:rsid w:val="03091BB6"/>
    <w:rsid w:val="04471BCB"/>
    <w:rsid w:val="05601551"/>
    <w:rsid w:val="05CB4C27"/>
    <w:rsid w:val="0605775E"/>
    <w:rsid w:val="0880A604"/>
    <w:rsid w:val="0944AE34"/>
    <w:rsid w:val="099D9462"/>
    <w:rsid w:val="0A64F22F"/>
    <w:rsid w:val="0E54A0CA"/>
    <w:rsid w:val="0E9A1C89"/>
    <w:rsid w:val="0FE55E9C"/>
    <w:rsid w:val="1059D9DB"/>
    <w:rsid w:val="112D326A"/>
    <w:rsid w:val="115C1CDC"/>
    <w:rsid w:val="118C99D5"/>
    <w:rsid w:val="12286639"/>
    <w:rsid w:val="135DC6E2"/>
    <w:rsid w:val="13746D26"/>
    <w:rsid w:val="13804338"/>
    <w:rsid w:val="13A8657A"/>
    <w:rsid w:val="13AB309F"/>
    <w:rsid w:val="146DA10A"/>
    <w:rsid w:val="14EBAFEB"/>
    <w:rsid w:val="1505739A"/>
    <w:rsid w:val="151062FA"/>
    <w:rsid w:val="17481E25"/>
    <w:rsid w:val="17514A93"/>
    <w:rsid w:val="178EEB74"/>
    <w:rsid w:val="17FEB03B"/>
    <w:rsid w:val="1800F6B7"/>
    <w:rsid w:val="189AA7D4"/>
    <w:rsid w:val="18D52DD0"/>
    <w:rsid w:val="1924D3D1"/>
    <w:rsid w:val="1B4FC584"/>
    <w:rsid w:val="1BD2DF02"/>
    <w:rsid w:val="1BE5B1D0"/>
    <w:rsid w:val="1CD73DD1"/>
    <w:rsid w:val="1D7E6613"/>
    <w:rsid w:val="1DDA56BB"/>
    <w:rsid w:val="20ADA6E3"/>
    <w:rsid w:val="22C472F7"/>
    <w:rsid w:val="22FB8D54"/>
    <w:rsid w:val="256EB9E9"/>
    <w:rsid w:val="25DC20DA"/>
    <w:rsid w:val="2600C723"/>
    <w:rsid w:val="26417E03"/>
    <w:rsid w:val="27441197"/>
    <w:rsid w:val="27569382"/>
    <w:rsid w:val="276EF330"/>
    <w:rsid w:val="27862604"/>
    <w:rsid w:val="2814A65D"/>
    <w:rsid w:val="289839AD"/>
    <w:rsid w:val="29CFF4A9"/>
    <w:rsid w:val="2ACD78FA"/>
    <w:rsid w:val="2C14473B"/>
    <w:rsid w:val="2CF90CF0"/>
    <w:rsid w:val="2D200DF6"/>
    <w:rsid w:val="2D73018E"/>
    <w:rsid w:val="2FF65DBF"/>
    <w:rsid w:val="3155A9E3"/>
    <w:rsid w:val="317C114E"/>
    <w:rsid w:val="31D590A6"/>
    <w:rsid w:val="32CBDEF2"/>
    <w:rsid w:val="32E1CDF9"/>
    <w:rsid w:val="33601ADD"/>
    <w:rsid w:val="342FC8F8"/>
    <w:rsid w:val="36083FCC"/>
    <w:rsid w:val="36418A8F"/>
    <w:rsid w:val="36D94BEE"/>
    <w:rsid w:val="379AC1E1"/>
    <w:rsid w:val="37D8C550"/>
    <w:rsid w:val="385CF844"/>
    <w:rsid w:val="38D0D420"/>
    <w:rsid w:val="3996B1E9"/>
    <w:rsid w:val="3A554871"/>
    <w:rsid w:val="3B4A171D"/>
    <w:rsid w:val="3B5F92BE"/>
    <w:rsid w:val="3DD34E72"/>
    <w:rsid w:val="3E3668B9"/>
    <w:rsid w:val="3EFDC658"/>
    <w:rsid w:val="400B8A72"/>
    <w:rsid w:val="40FA1139"/>
    <w:rsid w:val="422E02FB"/>
    <w:rsid w:val="4288059F"/>
    <w:rsid w:val="42BC046F"/>
    <w:rsid w:val="43A91ABB"/>
    <w:rsid w:val="43EDF645"/>
    <w:rsid w:val="4541BD4A"/>
    <w:rsid w:val="46B542D3"/>
    <w:rsid w:val="47ACB615"/>
    <w:rsid w:val="496C8F2F"/>
    <w:rsid w:val="49CE8C18"/>
    <w:rsid w:val="4A142092"/>
    <w:rsid w:val="4A5DA9F5"/>
    <w:rsid w:val="4BC4B2D6"/>
    <w:rsid w:val="4CB844BC"/>
    <w:rsid w:val="4D20BB99"/>
    <w:rsid w:val="4F9946C3"/>
    <w:rsid w:val="50575262"/>
    <w:rsid w:val="50C44059"/>
    <w:rsid w:val="50F2D31D"/>
    <w:rsid w:val="50F417A5"/>
    <w:rsid w:val="521A8C51"/>
    <w:rsid w:val="5237E133"/>
    <w:rsid w:val="536E384B"/>
    <w:rsid w:val="539E8744"/>
    <w:rsid w:val="541D6313"/>
    <w:rsid w:val="547E2DDC"/>
    <w:rsid w:val="54D63120"/>
    <w:rsid w:val="550C6483"/>
    <w:rsid w:val="5545E0B2"/>
    <w:rsid w:val="5552315F"/>
    <w:rsid w:val="55F61B0F"/>
    <w:rsid w:val="567A8506"/>
    <w:rsid w:val="56E37A27"/>
    <w:rsid w:val="572A4BC4"/>
    <w:rsid w:val="5885A3E0"/>
    <w:rsid w:val="58905079"/>
    <w:rsid w:val="5941C438"/>
    <w:rsid w:val="59620ED7"/>
    <w:rsid w:val="59BA8AB4"/>
    <w:rsid w:val="5AA5357C"/>
    <w:rsid w:val="5AB41E3A"/>
    <w:rsid w:val="5B0B4FC5"/>
    <w:rsid w:val="5B1996EF"/>
    <w:rsid w:val="5B62E821"/>
    <w:rsid w:val="5C0EEDD5"/>
    <w:rsid w:val="5CB56750"/>
    <w:rsid w:val="5CCD07C0"/>
    <w:rsid w:val="5D730FFA"/>
    <w:rsid w:val="5DA3A1FD"/>
    <w:rsid w:val="5DBB7184"/>
    <w:rsid w:val="5EE57AEE"/>
    <w:rsid w:val="6120319E"/>
    <w:rsid w:val="61FBDBC2"/>
    <w:rsid w:val="6221E3BC"/>
    <w:rsid w:val="631FF9DA"/>
    <w:rsid w:val="633288FC"/>
    <w:rsid w:val="6514C43B"/>
    <w:rsid w:val="65FF8852"/>
    <w:rsid w:val="662FBCFF"/>
    <w:rsid w:val="67A2EF44"/>
    <w:rsid w:val="67DE4004"/>
    <w:rsid w:val="67DF2F5F"/>
    <w:rsid w:val="680447FE"/>
    <w:rsid w:val="685ED34E"/>
    <w:rsid w:val="68B5F513"/>
    <w:rsid w:val="68E78E93"/>
    <w:rsid w:val="6915E9AC"/>
    <w:rsid w:val="6967C213"/>
    <w:rsid w:val="69A30491"/>
    <w:rsid w:val="6AA49E47"/>
    <w:rsid w:val="6AD298E3"/>
    <w:rsid w:val="6B9D1E8A"/>
    <w:rsid w:val="6BC409DD"/>
    <w:rsid w:val="6C49257C"/>
    <w:rsid w:val="6C4AC4A6"/>
    <w:rsid w:val="6D2CE7EC"/>
    <w:rsid w:val="6E00156C"/>
    <w:rsid w:val="6F3B5B2A"/>
    <w:rsid w:val="70BAED2F"/>
    <w:rsid w:val="71F66CD0"/>
    <w:rsid w:val="7276A5F0"/>
    <w:rsid w:val="731D4486"/>
    <w:rsid w:val="738820AE"/>
    <w:rsid w:val="7448EAFE"/>
    <w:rsid w:val="7449C66E"/>
    <w:rsid w:val="755E538B"/>
    <w:rsid w:val="77560A61"/>
    <w:rsid w:val="77F26A03"/>
    <w:rsid w:val="783C6983"/>
    <w:rsid w:val="7931FE82"/>
    <w:rsid w:val="79CD3285"/>
    <w:rsid w:val="79F451F9"/>
    <w:rsid w:val="7A97A4D2"/>
    <w:rsid w:val="7AF8A156"/>
    <w:rsid w:val="7B7F8F44"/>
    <w:rsid w:val="7C154194"/>
    <w:rsid w:val="7C793A04"/>
    <w:rsid w:val="7C856DC2"/>
    <w:rsid w:val="7E4C812A"/>
    <w:rsid w:val="7E8EB6D7"/>
    <w:rsid w:val="7EF27BBF"/>
    <w:rsid w:val="7F25D211"/>
    <w:rsid w:val="7FD2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7B6F57"/>
  <w15:docId w15:val="{97475BE7-5941-48FA-AC3C-79E175C1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40DA"/>
    <w:pPr>
      <w:spacing w:before="120" w:after="120" w:line="360" w:lineRule="auto"/>
    </w:pPr>
    <w:rPr>
      <w:rFonts w:asciiTheme="minorHAnsi" w:hAnsiTheme="minorHAnsi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740DA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Kop2">
    <w:name w:val="heading 2"/>
    <w:basedOn w:val="heading20"/>
    <w:next w:val="Standaard"/>
    <w:link w:val="Kop2Char"/>
    <w:uiPriority w:val="9"/>
    <w:qFormat/>
    <w:rsid w:val="00B740DA"/>
    <w:pPr>
      <w:numPr>
        <w:numId w:val="2"/>
      </w:numPr>
      <w:spacing w:before="240" w:after="240"/>
      <w:outlineLvl w:val="1"/>
    </w:pPr>
  </w:style>
  <w:style w:type="paragraph" w:styleId="Kop3">
    <w:name w:val="heading 3"/>
    <w:basedOn w:val="Standaard"/>
    <w:next w:val="Standaard"/>
    <w:link w:val="Kop3Char"/>
    <w:uiPriority w:val="9"/>
    <w:qFormat/>
    <w:rsid w:val="00B740DA"/>
    <w:pPr>
      <w:keepNext/>
      <w:numPr>
        <w:ilvl w:val="2"/>
        <w:numId w:val="2"/>
      </w:numPr>
      <w:spacing w:before="240"/>
      <w:ind w:left="0"/>
      <w:outlineLvl w:val="2"/>
    </w:pPr>
    <w:rPr>
      <w:rFonts w:cstheme="minorHAnsi"/>
      <w:b/>
      <w:bCs/>
      <w:i/>
    </w:rPr>
  </w:style>
  <w:style w:type="paragraph" w:styleId="Kop4">
    <w:name w:val="heading 4"/>
    <w:basedOn w:val="Standaard"/>
    <w:next w:val="Standaard"/>
    <w:link w:val="Kop4Char"/>
    <w:uiPriority w:val="9"/>
    <w:rsid w:val="00BA01B6"/>
    <w:pPr>
      <w:keepNext/>
      <w:numPr>
        <w:ilvl w:val="3"/>
        <w:numId w:val="2"/>
      </w:numPr>
      <w:jc w:val="right"/>
      <w:outlineLvl w:val="3"/>
    </w:pPr>
    <w:rPr>
      <w:rFonts w:ascii="Garamond" w:hAnsi="Garamond"/>
      <w:position w:val="160"/>
      <w:sz w:val="36"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C4698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C4698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C4698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C4698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C4698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EC72CA"/>
    <w:rPr>
      <w:rFonts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B740DA"/>
    <w:rPr>
      <w:rFonts w:asciiTheme="minorHAnsi" w:hAnsiTheme="minorHAnsi"/>
      <w:b/>
      <w:b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B740DA"/>
    <w:rPr>
      <w:rFonts w:asciiTheme="minorHAnsi" w:hAnsiTheme="minorHAnsi" w:cstheme="minorHAnsi"/>
      <w:b/>
      <w:bCs/>
      <w:i/>
      <w:sz w:val="24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BA01B6"/>
    <w:rPr>
      <w:rFonts w:ascii="Garamond" w:hAnsi="Garamond"/>
      <w:position w:val="160"/>
      <w:sz w:val="36"/>
      <w:lang w:eastAsia="nl-NL"/>
    </w:rPr>
  </w:style>
  <w:style w:type="paragraph" w:customStyle="1" w:styleId="HoofdstukExcel">
    <w:name w:val="HoofdstukExcel"/>
    <w:basedOn w:val="Standaard"/>
    <w:link w:val="HoofdstukExcelChar"/>
    <w:rsid w:val="00BA01B6"/>
    <w:pPr>
      <w:pBdr>
        <w:bottom w:val="single" w:sz="4" w:space="1" w:color="auto"/>
      </w:pBdr>
    </w:pPr>
    <w:rPr>
      <w:rFonts w:eastAsiaTheme="minorEastAsia" w:cstheme="minorBidi"/>
      <w:sz w:val="32"/>
      <w:szCs w:val="32"/>
      <w:lang w:eastAsia="en-US" w:bidi="en-US"/>
    </w:rPr>
  </w:style>
  <w:style w:type="character" w:customStyle="1" w:styleId="HoofdstukExcelChar">
    <w:name w:val="HoofdstukExcel Char"/>
    <w:basedOn w:val="Standaardalinea-lettertype"/>
    <w:link w:val="HoofdstukExcel"/>
    <w:rsid w:val="00BA01B6"/>
    <w:rPr>
      <w:rFonts w:asciiTheme="minorHAnsi" w:eastAsiaTheme="minorEastAsia" w:hAnsiTheme="minorHAnsi" w:cstheme="minorBidi"/>
      <w:sz w:val="32"/>
      <w:szCs w:val="32"/>
      <w:lang w:eastAsia="en-US" w:bidi="en-US"/>
    </w:rPr>
  </w:style>
  <w:style w:type="paragraph" w:styleId="Koptekst">
    <w:name w:val="header"/>
    <w:basedOn w:val="Standaard"/>
    <w:link w:val="KoptekstChar"/>
    <w:uiPriority w:val="99"/>
    <w:unhideWhenUsed/>
    <w:rsid w:val="00AA2B4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2B46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AA2B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2B46"/>
    <w:rPr>
      <w:sz w:val="24"/>
      <w:szCs w:val="24"/>
      <w:lang w:val="nl-NL" w:eastAsia="nl-NL"/>
    </w:rPr>
  </w:style>
  <w:style w:type="paragraph" w:styleId="Lijstalinea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Figure_name,Bullet Number,cS List Paragraph"/>
    <w:basedOn w:val="Standaard"/>
    <w:link w:val="LijstalineaChar"/>
    <w:uiPriority w:val="34"/>
    <w:qFormat/>
    <w:rsid w:val="00741CBA"/>
    <w:pPr>
      <w:ind w:left="720"/>
      <w:contextualSpacing/>
    </w:pPr>
    <w:rPr>
      <w:rFonts w:eastAsiaTheme="minorHAnsi" w:cstheme="minorBidi"/>
      <w:szCs w:val="22"/>
      <w:lang w:eastAsia="en-US"/>
    </w:rPr>
  </w:style>
  <w:style w:type="table" w:styleId="Gemiddeldraster1-accent1">
    <w:name w:val="Medium Grid 1 Accent 1"/>
    <w:basedOn w:val="Standaardtabel"/>
    <w:uiPriority w:val="67"/>
    <w:rsid w:val="00741CBA"/>
    <w:pPr>
      <w:ind w:left="-709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ormaalweb">
    <w:name w:val="Normal (Web)"/>
    <w:basedOn w:val="Standaard"/>
    <w:uiPriority w:val="99"/>
    <w:unhideWhenUsed/>
    <w:rsid w:val="00F01DA3"/>
    <w:pPr>
      <w:spacing w:before="100" w:beforeAutospacing="1" w:after="100" w:afterAutospacing="1"/>
    </w:pPr>
    <w:rPr>
      <w:lang w:eastAsia="nl-BE"/>
    </w:rPr>
  </w:style>
  <w:style w:type="table" w:styleId="Tabelraster">
    <w:name w:val="Table Grid"/>
    <w:basedOn w:val="Standaardtabel"/>
    <w:uiPriority w:val="59"/>
    <w:rsid w:val="00F01DA3"/>
    <w:pPr>
      <w:ind w:left="-709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">
    <w:name w:val="rvps4"/>
    <w:basedOn w:val="Standaard"/>
    <w:rsid w:val="00F01DA3"/>
    <w:pPr>
      <w:spacing w:before="100" w:beforeAutospacing="1" w:after="100" w:afterAutospacing="1"/>
    </w:pPr>
    <w:rPr>
      <w:lang w:eastAsia="nl-BE"/>
    </w:rPr>
  </w:style>
  <w:style w:type="character" w:customStyle="1" w:styleId="rvts3">
    <w:name w:val="rvts3"/>
    <w:basedOn w:val="Standaardalinea-lettertype"/>
    <w:rsid w:val="00F01DA3"/>
  </w:style>
  <w:style w:type="character" w:customStyle="1" w:styleId="rvts5">
    <w:name w:val="rvts5"/>
    <w:basedOn w:val="Standaardalinea-lettertype"/>
    <w:rsid w:val="00F01DA3"/>
  </w:style>
  <w:style w:type="paragraph" w:customStyle="1" w:styleId="rvps10">
    <w:name w:val="rvps10"/>
    <w:basedOn w:val="Standaard"/>
    <w:rsid w:val="00F01DA3"/>
    <w:pPr>
      <w:spacing w:before="100" w:beforeAutospacing="1" w:after="100" w:afterAutospacing="1"/>
    </w:pPr>
    <w:rPr>
      <w:lang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25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59A9"/>
    <w:rPr>
      <w:b/>
      <w:bCs/>
      <w:i/>
      <w:iCs/>
      <w:color w:val="4F81BD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147374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B740DA"/>
    <w:rPr>
      <w:rFonts w:asciiTheme="minorHAnsi" w:eastAsiaTheme="majorEastAsia" w:hAnsiTheme="minorHAnsi" w:cstheme="majorBidi"/>
      <w:b/>
      <w:bCs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75B7"/>
    <w:pPr>
      <w:tabs>
        <w:tab w:val="left" w:pos="480"/>
        <w:tab w:val="right" w:leader="dot" w:pos="10054"/>
      </w:tabs>
    </w:pPr>
    <w:rPr>
      <w:rFonts w:cstheme="minorHAnsi"/>
      <w:b/>
      <w:bCs/>
      <w:caps/>
      <w:sz w:val="20"/>
      <w:szCs w:val="20"/>
    </w:rPr>
  </w:style>
  <w:style w:type="character" w:customStyle="1" w:styleId="parameter">
    <w:name w:val="parameter"/>
    <w:basedOn w:val="Standaardalinea-lettertype"/>
    <w:rsid w:val="00BA3514"/>
  </w:style>
  <w:style w:type="character" w:customStyle="1" w:styleId="google-src-text">
    <w:name w:val="google-src-text"/>
    <w:basedOn w:val="Standaardalinea-lettertype"/>
    <w:rsid w:val="00BA3514"/>
  </w:style>
  <w:style w:type="character" w:customStyle="1" w:styleId="vbkeyword">
    <w:name w:val="vbkeyword"/>
    <w:basedOn w:val="Standaardalinea-lettertype"/>
    <w:rsid w:val="005C50B7"/>
  </w:style>
  <w:style w:type="character" w:customStyle="1" w:styleId="ilad">
    <w:name w:val="il_ad"/>
    <w:basedOn w:val="Standaardalinea-lettertype"/>
    <w:rsid w:val="005C50B7"/>
  </w:style>
  <w:style w:type="character" w:styleId="GevolgdeHyperlink">
    <w:name w:val="FollowedHyperlink"/>
    <w:basedOn w:val="Standaardalinea-lettertype"/>
    <w:uiPriority w:val="99"/>
    <w:semiHidden/>
    <w:unhideWhenUsed/>
    <w:rsid w:val="00312361"/>
    <w:rPr>
      <w:color w:val="800080" w:themeColor="followedHyperlink"/>
      <w:u w:val="single"/>
    </w:rPr>
  </w:style>
  <w:style w:type="character" w:customStyle="1" w:styleId="input">
    <w:name w:val="input"/>
    <w:basedOn w:val="Standaardalinea-lettertype"/>
    <w:rsid w:val="00547052"/>
  </w:style>
  <w:style w:type="character" w:styleId="Nadruk">
    <w:name w:val="Emphasis"/>
    <w:basedOn w:val="Standaardalinea-lettertype"/>
    <w:uiPriority w:val="20"/>
    <w:rsid w:val="00CB3CC4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CB3CC4"/>
    <w:rPr>
      <w:rFonts w:ascii="Courier New" w:eastAsia="Times New Roman" w:hAnsi="Courier New" w:cs="Courier New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D75B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nl-B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D75B93"/>
    <w:rPr>
      <w:rFonts w:ascii="Courier New" w:hAnsi="Courier New" w:cs="Courier New"/>
    </w:rPr>
  </w:style>
  <w:style w:type="character" w:customStyle="1" w:styleId="kwd">
    <w:name w:val="kwd"/>
    <w:basedOn w:val="Standaardalinea-lettertype"/>
    <w:rsid w:val="0062345D"/>
  </w:style>
  <w:style w:type="character" w:customStyle="1" w:styleId="pln">
    <w:name w:val="pln"/>
    <w:basedOn w:val="Standaardalinea-lettertype"/>
    <w:rsid w:val="0062345D"/>
  </w:style>
  <w:style w:type="character" w:customStyle="1" w:styleId="pun">
    <w:name w:val="pun"/>
    <w:basedOn w:val="Standaardalinea-lettertype"/>
    <w:rsid w:val="0062345D"/>
  </w:style>
  <w:style w:type="character" w:customStyle="1" w:styleId="lit">
    <w:name w:val="lit"/>
    <w:basedOn w:val="Standaardalinea-lettertype"/>
    <w:rsid w:val="0062345D"/>
  </w:style>
  <w:style w:type="character" w:customStyle="1" w:styleId="a">
    <w:name w:val="a"/>
    <w:basedOn w:val="Standaardalinea-lettertype"/>
    <w:rsid w:val="00F8217A"/>
  </w:style>
  <w:style w:type="character" w:customStyle="1" w:styleId="l6">
    <w:name w:val="l6"/>
    <w:basedOn w:val="Standaardalinea-lettertype"/>
    <w:rsid w:val="00F8217A"/>
  </w:style>
  <w:style w:type="character" w:styleId="Zwaar">
    <w:name w:val="Strong"/>
    <w:basedOn w:val="Standaardalinea-lettertype"/>
    <w:uiPriority w:val="22"/>
    <w:qFormat/>
    <w:rsid w:val="00DE147D"/>
    <w:rPr>
      <w:b/>
      <w:bCs/>
    </w:rPr>
  </w:style>
  <w:style w:type="character" w:customStyle="1" w:styleId="typ">
    <w:name w:val="typ"/>
    <w:basedOn w:val="Standaardalinea-lettertype"/>
    <w:rsid w:val="000C5308"/>
  </w:style>
  <w:style w:type="character" w:customStyle="1" w:styleId="str">
    <w:name w:val="str"/>
    <w:basedOn w:val="Standaardalinea-lettertype"/>
    <w:rsid w:val="000C5308"/>
  </w:style>
  <w:style w:type="character" w:customStyle="1" w:styleId="selflink">
    <w:name w:val="selflink"/>
    <w:basedOn w:val="Standaardalinea-lettertype"/>
    <w:rsid w:val="00AE1423"/>
  </w:style>
  <w:style w:type="character" w:customStyle="1" w:styleId="newterm">
    <w:name w:val="newterm"/>
    <w:basedOn w:val="Standaardalinea-lettertype"/>
    <w:rsid w:val="00C62993"/>
  </w:style>
  <w:style w:type="character" w:customStyle="1" w:styleId="hps">
    <w:name w:val="hps"/>
    <w:basedOn w:val="Standaardalinea-lettertype"/>
    <w:rsid w:val="000B5AAB"/>
  </w:style>
  <w:style w:type="character" w:customStyle="1" w:styleId="mw-headline">
    <w:name w:val="mw-headline"/>
    <w:basedOn w:val="Standaardalinea-lettertype"/>
    <w:rsid w:val="008A3920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6F0E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6F0E"/>
    <w:rPr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76F0E"/>
    <w:rPr>
      <w:vertAlign w:val="superscript"/>
    </w:rPr>
  </w:style>
  <w:style w:type="character" w:customStyle="1" w:styleId="tocnumber">
    <w:name w:val="tocnumber"/>
    <w:basedOn w:val="Standaardalinea-lettertype"/>
    <w:rsid w:val="007D3159"/>
  </w:style>
  <w:style w:type="character" w:customStyle="1" w:styleId="toctext">
    <w:name w:val="toctext"/>
    <w:basedOn w:val="Standaardalinea-lettertype"/>
    <w:rsid w:val="007D3159"/>
  </w:style>
  <w:style w:type="paragraph" w:customStyle="1" w:styleId="jp-relatedposts-post">
    <w:name w:val="jp-relatedposts-post"/>
    <w:basedOn w:val="Standaard"/>
    <w:rsid w:val="00322194"/>
    <w:pPr>
      <w:spacing w:before="100" w:beforeAutospacing="1" w:after="100" w:afterAutospacing="1"/>
    </w:pPr>
    <w:rPr>
      <w:lang w:eastAsia="nl-BE"/>
    </w:rPr>
  </w:style>
  <w:style w:type="character" w:customStyle="1" w:styleId="jp-relatedposts-post-title">
    <w:name w:val="jp-relatedposts-post-title"/>
    <w:basedOn w:val="Standaardalinea-lettertype"/>
    <w:rsid w:val="00322194"/>
  </w:style>
  <w:style w:type="character" w:customStyle="1" w:styleId="jp-relatedposts-post-context">
    <w:name w:val="jp-relatedposts-post-context"/>
    <w:basedOn w:val="Standaardalinea-lettertype"/>
    <w:rsid w:val="00322194"/>
  </w:style>
  <w:style w:type="character" w:customStyle="1" w:styleId="categories">
    <w:name w:val="categories"/>
    <w:basedOn w:val="Standaardalinea-lettertype"/>
    <w:rsid w:val="00322194"/>
  </w:style>
  <w:style w:type="character" w:customStyle="1" w:styleId="tags">
    <w:name w:val="tags"/>
    <w:basedOn w:val="Standaardalinea-lettertype"/>
    <w:rsid w:val="00322194"/>
  </w:style>
  <w:style w:type="character" w:customStyle="1" w:styleId="nav-previous">
    <w:name w:val="nav-previous"/>
    <w:basedOn w:val="Standaardalinea-lettertype"/>
    <w:rsid w:val="00322194"/>
  </w:style>
  <w:style w:type="character" w:customStyle="1" w:styleId="nav-next">
    <w:name w:val="nav-next"/>
    <w:basedOn w:val="Standaardalinea-lettertype"/>
    <w:rsid w:val="00322194"/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32219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nl-BE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322194"/>
    <w:rPr>
      <w:rFonts w:ascii="Arial" w:hAnsi="Arial" w:cs="Arial"/>
      <w:vanish/>
      <w:sz w:val="16"/>
      <w:szCs w:val="16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32219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nl-BE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322194"/>
    <w:rPr>
      <w:rFonts w:ascii="Arial" w:hAnsi="Arial" w:cs="Arial"/>
      <w:vanish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740DA"/>
    <w:pPr>
      <w:pBdr>
        <w:bottom w:val="single" w:sz="4" w:space="1" w:color="auto"/>
      </w:pBdr>
      <w:spacing w:after="48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40DA"/>
    <w:rPr>
      <w:rFonts w:asciiTheme="minorHAnsi" w:eastAsiaTheme="majorEastAsia" w:hAnsiTheme="minorHAnsi" w:cstheme="majorBidi"/>
      <w:b/>
      <w:spacing w:val="-10"/>
      <w:kern w:val="28"/>
      <w:sz w:val="32"/>
      <w:szCs w:val="56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DE4054"/>
    <w:pPr>
      <w:ind w:left="240"/>
    </w:pPr>
    <w:rPr>
      <w:rFonts w:cstheme="minorHAns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BB244B"/>
    <w:pPr>
      <w:ind w:left="480"/>
    </w:pPr>
    <w:rPr>
      <w:rFonts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B244B"/>
    <w:pPr>
      <w:ind w:left="720"/>
    </w:pPr>
    <w:rPr>
      <w:rFonts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BB244B"/>
    <w:pPr>
      <w:ind w:left="960"/>
    </w:pPr>
    <w:rPr>
      <w:rFonts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BB244B"/>
    <w:pPr>
      <w:ind w:left="12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BB244B"/>
    <w:pPr>
      <w:ind w:left="144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BB244B"/>
    <w:pPr>
      <w:ind w:left="168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BB244B"/>
    <w:pPr>
      <w:ind w:left="1920"/>
    </w:pPr>
    <w:rPr>
      <w:rFonts w:cstheme="minorHAnsi"/>
      <w:sz w:val="18"/>
      <w:szCs w:val="18"/>
    </w:rPr>
  </w:style>
  <w:style w:type="character" w:customStyle="1" w:styleId="st">
    <w:name w:val="st"/>
    <w:basedOn w:val="Standaardalinea-lettertype"/>
    <w:rsid w:val="008A4675"/>
  </w:style>
  <w:style w:type="character" w:customStyle="1" w:styleId="apple-converted-space">
    <w:name w:val="apple-converted-space"/>
    <w:basedOn w:val="Standaardalinea-lettertype"/>
    <w:rsid w:val="003B1B53"/>
  </w:style>
  <w:style w:type="character" w:customStyle="1" w:styleId="mw-editsection">
    <w:name w:val="mw-editsection"/>
    <w:basedOn w:val="Standaardalinea-lettertype"/>
    <w:rsid w:val="00743956"/>
  </w:style>
  <w:style w:type="character" w:customStyle="1" w:styleId="mw-editsection-bracket">
    <w:name w:val="mw-editsection-bracket"/>
    <w:basedOn w:val="Standaardalinea-lettertype"/>
    <w:rsid w:val="00743956"/>
  </w:style>
  <w:style w:type="character" w:styleId="HTML-toetsenbord">
    <w:name w:val="HTML Keyboard"/>
    <w:basedOn w:val="Standaardalinea-lettertype"/>
    <w:uiPriority w:val="99"/>
    <w:semiHidden/>
    <w:unhideWhenUsed/>
    <w:rsid w:val="00743956"/>
    <w:rPr>
      <w:rFonts w:ascii="Courier New" w:eastAsia="Times New Roman" w:hAnsi="Courier New" w:cs="Courier New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50E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50E1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50E1C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50E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50E1C"/>
    <w:rPr>
      <w:b/>
      <w:bCs/>
      <w:lang w:val="nl-NL" w:eastAsia="nl-NL"/>
    </w:rPr>
  </w:style>
  <w:style w:type="character" w:customStyle="1" w:styleId="hljs-keyword">
    <w:name w:val="hljs-keyword"/>
    <w:basedOn w:val="Standaardalinea-lettertype"/>
    <w:rsid w:val="00A22607"/>
  </w:style>
  <w:style w:type="character" w:customStyle="1" w:styleId="hljs-title">
    <w:name w:val="hljs-title"/>
    <w:basedOn w:val="Standaardalinea-lettertype"/>
    <w:rsid w:val="00A22607"/>
  </w:style>
  <w:style w:type="character" w:customStyle="1" w:styleId="hljs-function">
    <w:name w:val="hljs-function"/>
    <w:basedOn w:val="Standaardalinea-lettertype"/>
    <w:rsid w:val="00A22607"/>
  </w:style>
  <w:style w:type="character" w:customStyle="1" w:styleId="hljs-string">
    <w:name w:val="hljs-string"/>
    <w:basedOn w:val="Standaardalinea-lettertype"/>
    <w:rsid w:val="00A22607"/>
  </w:style>
  <w:style w:type="character" w:customStyle="1" w:styleId="hljs-comment">
    <w:name w:val="hljs-comment"/>
    <w:basedOn w:val="Standaardalinea-lettertype"/>
    <w:rsid w:val="00A22607"/>
  </w:style>
  <w:style w:type="character" w:customStyle="1" w:styleId="notranslate">
    <w:name w:val="notranslate"/>
    <w:basedOn w:val="Standaardalinea-lettertype"/>
    <w:rsid w:val="00101558"/>
  </w:style>
  <w:style w:type="character" w:styleId="Onopgelostemelding">
    <w:name w:val="Unresolved Mention"/>
    <w:basedOn w:val="Standaardalinea-lettertype"/>
    <w:uiPriority w:val="99"/>
    <w:semiHidden/>
    <w:unhideWhenUsed/>
    <w:rsid w:val="00FC587B"/>
    <w:rPr>
      <w:color w:val="808080"/>
      <w:shd w:val="clear" w:color="auto" w:fill="E6E6E6"/>
    </w:rPr>
  </w:style>
  <w:style w:type="table" w:styleId="Rastertabel1licht">
    <w:name w:val="Grid Table 1 Light"/>
    <w:basedOn w:val="Standaardtabel"/>
    <w:uiPriority w:val="46"/>
    <w:rsid w:val="00C551B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ljs-params">
    <w:name w:val="hljs-params"/>
    <w:basedOn w:val="Standaardalinea-lettertype"/>
    <w:rsid w:val="00A036C3"/>
  </w:style>
  <w:style w:type="character" w:customStyle="1" w:styleId="hljs-number">
    <w:name w:val="hljs-number"/>
    <w:basedOn w:val="Standaardalinea-lettertype"/>
    <w:rsid w:val="00A036C3"/>
  </w:style>
  <w:style w:type="character" w:customStyle="1" w:styleId="hljs-literal">
    <w:name w:val="hljs-literal"/>
    <w:basedOn w:val="Standaardalinea-lettertype"/>
    <w:rsid w:val="00A036C3"/>
  </w:style>
  <w:style w:type="character" w:customStyle="1" w:styleId="alerttitle">
    <w:name w:val="alerttitle"/>
    <w:basedOn w:val="Standaardalinea-lettertype"/>
    <w:rsid w:val="002D7D18"/>
  </w:style>
  <w:style w:type="character" w:customStyle="1" w:styleId="lwcollapsibleareatitle">
    <w:name w:val="lw_collapsiblearea_title"/>
    <w:basedOn w:val="Standaardalinea-lettertype"/>
    <w:rsid w:val="002D7D18"/>
  </w:style>
  <w:style w:type="character" w:customStyle="1" w:styleId="Kop5Char">
    <w:name w:val="Kop 5 Char"/>
    <w:basedOn w:val="Standaardalinea-lettertype"/>
    <w:link w:val="Kop5"/>
    <w:uiPriority w:val="9"/>
    <w:semiHidden/>
    <w:rsid w:val="00EC469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C46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C469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C469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C46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rsid w:val="00FF6816"/>
    <w:pPr>
      <w:spacing w:line="259" w:lineRule="auto"/>
      <w:outlineLvl w:val="9"/>
    </w:pPr>
    <w:rPr>
      <w:rFonts w:asciiTheme="majorHAnsi" w:hAnsiTheme="majorHAnsi"/>
      <w:bCs w:val="0"/>
      <w:color w:val="365F91" w:themeColor="accent1" w:themeShade="BF"/>
      <w:lang w:eastAsia="nl-BE"/>
    </w:rPr>
  </w:style>
  <w:style w:type="character" w:customStyle="1" w:styleId="BallontekstChar">
    <w:name w:val="Ballontekst Char"/>
    <w:basedOn w:val="Standaardalinea-lettertype"/>
    <w:link w:val="Ballontekst"/>
    <w:semiHidden/>
    <w:rsid w:val="009A4CEE"/>
    <w:rPr>
      <w:rFonts w:ascii="Tahoma" w:hAnsi="Tahoma" w:cs="Tahoma"/>
      <w:sz w:val="16"/>
      <w:szCs w:val="16"/>
      <w:lang w:val="nl-NL" w:eastAsia="nl-NL"/>
    </w:rPr>
  </w:style>
  <w:style w:type="character" w:customStyle="1" w:styleId="com">
    <w:name w:val="com"/>
    <w:basedOn w:val="Standaardalinea-lettertype"/>
    <w:rsid w:val="009A4CEE"/>
  </w:style>
  <w:style w:type="table" w:styleId="Tabelrasterlicht">
    <w:name w:val="Grid Table Light"/>
    <w:basedOn w:val="Standaardtabel"/>
    <w:uiPriority w:val="40"/>
    <w:rsid w:val="009A4CE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omment-copy">
    <w:name w:val="comment-copy"/>
    <w:basedOn w:val="Standaardalinea-lettertype"/>
    <w:rsid w:val="009A4CEE"/>
  </w:style>
  <w:style w:type="table" w:styleId="Onopgemaaktetabel1">
    <w:name w:val="Plain Table 1"/>
    <w:basedOn w:val="Standaardtabel"/>
    <w:uiPriority w:val="41"/>
    <w:rsid w:val="009A4CE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lasse">
    <w:name w:val="klasse"/>
    <w:basedOn w:val="Standaardalinea-lettertype"/>
    <w:rsid w:val="009A4CEE"/>
  </w:style>
  <w:style w:type="character" w:customStyle="1" w:styleId="prop">
    <w:name w:val="prop"/>
    <w:basedOn w:val="Standaardalinea-lettertype"/>
    <w:rsid w:val="009A4CEE"/>
  </w:style>
  <w:style w:type="character" w:customStyle="1" w:styleId="waarde">
    <w:name w:val="waarde"/>
    <w:basedOn w:val="Standaardalinea-lettertype"/>
    <w:rsid w:val="009A4CEE"/>
  </w:style>
  <w:style w:type="character" w:customStyle="1" w:styleId="methode">
    <w:name w:val="methode"/>
    <w:basedOn w:val="Standaardalinea-lettertype"/>
    <w:rsid w:val="009A4CEE"/>
  </w:style>
  <w:style w:type="character" w:customStyle="1" w:styleId="bestand">
    <w:name w:val="bestand"/>
    <w:basedOn w:val="Standaardalinea-lettertype"/>
    <w:rsid w:val="009A4CEE"/>
  </w:style>
  <w:style w:type="character" w:customStyle="1" w:styleId="aanduiden">
    <w:name w:val="aanduiden"/>
    <w:basedOn w:val="Standaardalinea-lettertype"/>
    <w:rsid w:val="009A4CEE"/>
  </w:style>
  <w:style w:type="character" w:customStyle="1" w:styleId="var">
    <w:name w:val="var"/>
    <w:basedOn w:val="Standaardalinea-lettertype"/>
    <w:rsid w:val="009A4CEE"/>
  </w:style>
  <w:style w:type="character" w:customStyle="1" w:styleId="key">
    <w:name w:val="key"/>
    <w:basedOn w:val="Standaardalinea-lettertype"/>
    <w:rsid w:val="009A4CEE"/>
  </w:style>
  <w:style w:type="character" w:customStyle="1" w:styleId="value">
    <w:name w:val="value"/>
    <w:basedOn w:val="Standaardalinea-lettertype"/>
    <w:rsid w:val="009A4CEE"/>
  </w:style>
  <w:style w:type="table" w:styleId="Rastertabel7kleurrijk">
    <w:name w:val="Grid Table 7 Colorful"/>
    <w:basedOn w:val="Standaardtabel"/>
    <w:uiPriority w:val="52"/>
    <w:rsid w:val="009A4CEE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alert-title">
    <w:name w:val="alert-title"/>
    <w:basedOn w:val="Standaard"/>
    <w:rsid w:val="00540D07"/>
    <w:pPr>
      <w:spacing w:before="100" w:beforeAutospacing="1" w:after="100" w:afterAutospacing="1"/>
    </w:pPr>
    <w:rPr>
      <w:lang w:eastAsia="nl-BE"/>
    </w:rPr>
  </w:style>
  <w:style w:type="character" w:styleId="Subtielebenadrukking">
    <w:name w:val="Subtle Emphasis"/>
    <w:basedOn w:val="Standaardalinea-lettertype"/>
    <w:uiPriority w:val="19"/>
    <w:rsid w:val="003E6CF0"/>
    <w:rPr>
      <w:rFonts w:ascii="Arial" w:hAnsi="Arial" w:cs="Arial" w:hint="default"/>
      <w:b/>
      <w:bCs w:val="0"/>
      <w:i w:val="0"/>
      <w:iCs/>
      <w:strike w:val="0"/>
      <w:dstrike w:val="0"/>
      <w:color w:val="1F497D" w:themeColor="text2"/>
      <w:sz w:val="20"/>
      <w:u w:val="none"/>
      <w:effect w:val="none"/>
    </w:rPr>
  </w:style>
  <w:style w:type="table" w:customStyle="1" w:styleId="TableGrid-GreyHeader1">
    <w:name w:val="Table Grid - Grey Header1"/>
    <w:basedOn w:val="Standaardtabel"/>
    <w:next w:val="Tabelraster"/>
    <w:uiPriority w:val="39"/>
    <w:rsid w:val="002B4B31"/>
    <w:rPr>
      <w:rFonts w:ascii="Calibri" w:eastAsia="Calibri" w:hAnsi="Calibri" w:cs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link w:val="Lijstalinea"/>
    <w:uiPriority w:val="34"/>
    <w:qFormat/>
    <w:locked/>
    <w:rsid w:val="00B126E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umHeading1">
    <w:name w:val="Num Heading 1"/>
    <w:basedOn w:val="Standaard"/>
    <w:rsid w:val="005950A2"/>
    <w:pPr>
      <w:numPr>
        <w:numId w:val="1"/>
      </w:numPr>
    </w:pPr>
  </w:style>
  <w:style w:type="paragraph" w:customStyle="1" w:styleId="NumHeading2">
    <w:name w:val="Num Heading 2"/>
    <w:basedOn w:val="Standaard"/>
    <w:link w:val="NumHeading2Char"/>
    <w:rsid w:val="005950A2"/>
    <w:pPr>
      <w:numPr>
        <w:ilvl w:val="1"/>
        <w:numId w:val="1"/>
      </w:numPr>
    </w:pPr>
  </w:style>
  <w:style w:type="paragraph" w:customStyle="1" w:styleId="NumHeading3">
    <w:name w:val="Num Heading 3"/>
    <w:basedOn w:val="Standaard"/>
    <w:rsid w:val="005950A2"/>
    <w:pPr>
      <w:numPr>
        <w:ilvl w:val="2"/>
        <w:numId w:val="1"/>
      </w:numPr>
    </w:pPr>
  </w:style>
  <w:style w:type="paragraph" w:customStyle="1" w:styleId="NumHeading4">
    <w:name w:val="Num Heading 4"/>
    <w:basedOn w:val="Standaard"/>
    <w:rsid w:val="005950A2"/>
    <w:pPr>
      <w:numPr>
        <w:ilvl w:val="3"/>
        <w:numId w:val="1"/>
      </w:numPr>
    </w:pPr>
  </w:style>
  <w:style w:type="paragraph" w:customStyle="1" w:styleId="NumHeading5">
    <w:name w:val="Num Heading 5"/>
    <w:basedOn w:val="Standaard"/>
    <w:rsid w:val="005950A2"/>
    <w:pPr>
      <w:numPr>
        <w:ilvl w:val="4"/>
        <w:numId w:val="1"/>
      </w:numPr>
    </w:pPr>
  </w:style>
  <w:style w:type="paragraph" w:customStyle="1" w:styleId="HeadingAppendixOld">
    <w:name w:val="Heading Appendix Old"/>
    <w:basedOn w:val="Standaard"/>
    <w:rsid w:val="005950A2"/>
    <w:pPr>
      <w:numPr>
        <w:ilvl w:val="7"/>
        <w:numId w:val="1"/>
      </w:numPr>
    </w:pPr>
  </w:style>
  <w:style w:type="paragraph" w:customStyle="1" w:styleId="HeadingPart">
    <w:name w:val="Heading Part"/>
    <w:basedOn w:val="Standaard"/>
    <w:rsid w:val="005950A2"/>
    <w:pPr>
      <w:numPr>
        <w:ilvl w:val="8"/>
        <w:numId w:val="1"/>
      </w:numPr>
    </w:pPr>
  </w:style>
  <w:style w:type="paragraph" w:customStyle="1" w:styleId="heading20">
    <w:name w:val="heading 20"/>
    <w:basedOn w:val="NumHeading2"/>
    <w:link w:val="Heading2Char"/>
    <w:rsid w:val="005950A2"/>
    <w:rPr>
      <w:b/>
      <w:bCs/>
      <w:sz w:val="28"/>
      <w:szCs w:val="28"/>
    </w:rPr>
  </w:style>
  <w:style w:type="character" w:customStyle="1" w:styleId="NumHeading2Char">
    <w:name w:val="Num Heading 2 Char"/>
    <w:basedOn w:val="Standaardalinea-lettertype"/>
    <w:link w:val="NumHeading2"/>
    <w:rsid w:val="005950A2"/>
    <w:rPr>
      <w:rFonts w:asciiTheme="minorHAnsi" w:hAnsiTheme="minorHAnsi"/>
      <w:sz w:val="24"/>
      <w:szCs w:val="24"/>
      <w:lang w:eastAsia="nl-NL"/>
    </w:rPr>
  </w:style>
  <w:style w:type="character" w:customStyle="1" w:styleId="Heading2Char">
    <w:name w:val="Heading 2 Char"/>
    <w:basedOn w:val="NumHeading2Char"/>
    <w:link w:val="heading20"/>
    <w:rsid w:val="005950A2"/>
    <w:rPr>
      <w:rFonts w:asciiTheme="minorHAnsi" w:hAnsiTheme="minorHAnsi"/>
      <w:b/>
      <w:bCs/>
      <w:sz w:val="28"/>
      <w:szCs w:val="2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F4D52"/>
    <w:rPr>
      <w:color w:val="808080"/>
    </w:rPr>
  </w:style>
  <w:style w:type="paragraph" w:styleId="Geenafstand">
    <w:name w:val="No Spacing"/>
    <w:uiPriority w:val="1"/>
    <w:rsid w:val="005216F8"/>
    <w:pPr>
      <w:jc w:val="both"/>
    </w:pPr>
    <w:rPr>
      <w:rFonts w:asciiTheme="minorHAnsi" w:hAnsiTheme="minorHAnsi"/>
      <w:sz w:val="24"/>
      <w:szCs w:val="24"/>
      <w:lang w:val="nl-NL" w:eastAsia="nl-NL"/>
    </w:rPr>
  </w:style>
  <w:style w:type="paragraph" w:customStyle="1" w:styleId="paragraph">
    <w:name w:val="paragraph"/>
    <w:basedOn w:val="Standaard"/>
    <w:rsid w:val="002D6105"/>
    <w:pPr>
      <w:spacing w:before="100" w:beforeAutospacing="1" w:after="100" w:afterAutospacing="1"/>
    </w:pPr>
    <w:rPr>
      <w:rFonts w:ascii="Times New Roman" w:hAnsi="Times New Roman"/>
      <w:lang w:eastAsia="nl-BE"/>
    </w:rPr>
  </w:style>
  <w:style w:type="character" w:customStyle="1" w:styleId="normaltextrun">
    <w:name w:val="normaltextrun"/>
    <w:basedOn w:val="Standaardalinea-lettertype"/>
    <w:rsid w:val="002D6105"/>
  </w:style>
  <w:style w:type="character" w:customStyle="1" w:styleId="contextualspellingandgrammarerror">
    <w:name w:val="contextualspellingandgrammarerror"/>
    <w:basedOn w:val="Standaardalinea-lettertype"/>
    <w:rsid w:val="002D6105"/>
  </w:style>
  <w:style w:type="character" w:customStyle="1" w:styleId="spellingerror">
    <w:name w:val="spellingerror"/>
    <w:basedOn w:val="Standaardalinea-lettertype"/>
    <w:rsid w:val="002D6105"/>
  </w:style>
  <w:style w:type="character" w:customStyle="1" w:styleId="eop">
    <w:name w:val="eop"/>
    <w:basedOn w:val="Standaardalinea-lettertype"/>
    <w:rsid w:val="002D6105"/>
  </w:style>
  <w:style w:type="paragraph" w:styleId="Revisie">
    <w:name w:val="Revision"/>
    <w:hidden/>
    <w:uiPriority w:val="99"/>
    <w:semiHidden/>
    <w:rsid w:val="00174753"/>
    <w:rPr>
      <w:rFonts w:asciiTheme="minorHAnsi" w:hAnsiTheme="minorHAnsi"/>
      <w:sz w:val="24"/>
      <w:szCs w:val="24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rsid w:val="0087537D"/>
    <w:pPr>
      <w:keepLines/>
      <w:pBdr>
        <w:top w:val="single" w:sz="4" w:space="1" w:color="auto"/>
        <w:bottom w:val="single" w:sz="4" w:space="1" w:color="auto"/>
      </w:pBdr>
      <w:shd w:val="clear" w:color="auto" w:fill="F2F2F2" w:themeFill="background1" w:themeFillShade="F2"/>
    </w:pPr>
    <w:rPr>
      <w:iCs/>
      <w:color w:val="404040" w:themeColor="text1" w:themeTint="BF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87537D"/>
    <w:rPr>
      <w:rFonts w:asciiTheme="minorHAnsi" w:hAnsiTheme="minorHAnsi"/>
      <w:iCs/>
      <w:color w:val="404040" w:themeColor="text1" w:themeTint="BF"/>
      <w:sz w:val="22"/>
      <w:szCs w:val="24"/>
      <w:shd w:val="clear" w:color="auto" w:fill="F2F2F2" w:themeFill="background1" w:themeFillShade="F2"/>
      <w:lang w:eastAsia="nl-NL"/>
    </w:rPr>
  </w:style>
  <w:style w:type="paragraph" w:customStyle="1" w:styleId="Voorbeeld">
    <w:name w:val="Voorbeeld"/>
    <w:basedOn w:val="Standaard"/>
    <w:link w:val="VoorbeeldChar"/>
    <w:qFormat/>
    <w:rsid w:val="00B740D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3" w:right="113"/>
    </w:pPr>
  </w:style>
  <w:style w:type="character" w:customStyle="1" w:styleId="VoorbeeldChar">
    <w:name w:val="Voorbeeld Char"/>
    <w:basedOn w:val="Standaardalinea-lettertype"/>
    <w:link w:val="Voorbeeld"/>
    <w:rsid w:val="00B740DA"/>
    <w:rPr>
      <w:rFonts w:asciiTheme="minorHAnsi" w:hAnsiTheme="minorHAnsi"/>
      <w:sz w:val="24"/>
      <w:szCs w:val="24"/>
      <w:lang w:eastAsia="nl-NL"/>
    </w:rPr>
  </w:style>
  <w:style w:type="paragraph" w:customStyle="1" w:styleId="Quotes">
    <w:name w:val="Quotes"/>
    <w:basedOn w:val="Voorbeeld"/>
    <w:link w:val="QuotesChar"/>
    <w:qFormat/>
    <w:rsid w:val="00DA1E1D"/>
    <w:pPr>
      <w:pBdr>
        <w:left w:val="single" w:sz="24" w:space="4" w:color="ABE1FA"/>
      </w:pBdr>
    </w:pPr>
  </w:style>
  <w:style w:type="character" w:customStyle="1" w:styleId="QuotesChar">
    <w:name w:val="Quotes Char"/>
    <w:basedOn w:val="VoorbeeldChar"/>
    <w:link w:val="Quotes"/>
    <w:rsid w:val="00DA1E1D"/>
    <w:rPr>
      <w:rFonts w:ascii="Tahoma" w:hAnsi="Tahoma"/>
      <w:sz w:val="24"/>
      <w:szCs w:val="24"/>
      <w:lang w:eastAsia="nl-NL"/>
    </w:rPr>
  </w:style>
  <w:style w:type="paragraph" w:customStyle="1" w:styleId="Definitie">
    <w:name w:val="Definitie"/>
    <w:basedOn w:val="Quotes"/>
    <w:link w:val="DefinitieChar"/>
    <w:qFormat/>
    <w:rsid w:val="00237FE3"/>
    <w:pPr>
      <w:pBdr>
        <w:left w:val="single" w:sz="24" w:space="4" w:color="E30046"/>
      </w:pBdr>
    </w:pPr>
    <w:rPr>
      <w:i/>
    </w:rPr>
  </w:style>
  <w:style w:type="character" w:customStyle="1" w:styleId="DefinitieChar">
    <w:name w:val="Definitie Char"/>
    <w:basedOn w:val="QuotesChar"/>
    <w:link w:val="Definitie"/>
    <w:rsid w:val="00237FE3"/>
    <w:rPr>
      <w:rFonts w:ascii="Tahoma" w:hAnsi="Tahoma"/>
      <w:i/>
      <w:sz w:val="24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C97FB2"/>
    <w:rPr>
      <w:color w:val="2B579A"/>
      <w:shd w:val="clear" w:color="auto" w:fill="E1DFDD"/>
    </w:rPr>
  </w:style>
  <w:style w:type="paragraph" w:customStyle="1" w:styleId="ccc16d0">
    <w:name w:val="___ccc16d0"/>
    <w:basedOn w:val="Standaard"/>
    <w:rsid w:val="00FE2AB1"/>
    <w:pPr>
      <w:spacing w:before="100" w:beforeAutospacing="1" w:after="100" w:afterAutospacing="1" w:line="240" w:lineRule="auto"/>
    </w:pPr>
    <w:rPr>
      <w:rFonts w:ascii="Times New Roman" w:hAnsi="Times New Roman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685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5666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115664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2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313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76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36420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7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7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73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88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26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6987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0" w:color="939393"/>
                                    <w:left w:val="single" w:sz="6" w:space="0" w:color="939393"/>
                                    <w:bottom w:val="single" w:sz="6" w:space="0" w:color="939393"/>
                                    <w:right w:val="single" w:sz="6" w:space="0" w:color="939393"/>
                                  </w:divBdr>
                                  <w:divsChild>
                                    <w:div w:id="24492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23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11" w:color="939393"/>
                                      </w:divBdr>
                                    </w:div>
                                    <w:div w:id="18266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11" w:color="939393"/>
                                      </w:divBdr>
                                    </w:div>
                                    <w:div w:id="3031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single" w:sz="6" w:space="11" w:color="939393"/>
                                        <w:bottom w:val="single" w:sz="6" w:space="0" w:color="FFFFFF"/>
                                        <w:right w:val="single" w:sz="6" w:space="11" w:color="93939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9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36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593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3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19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2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6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3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09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24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57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0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19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8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44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5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10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101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105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80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6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9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hyperlink" Target="mailto:annick.desair@ucll.be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cll.be/sites/default/files/2026-06/OER_UCLL_2026-2027.pdf" TargetMode="Externa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yperlink" Target="https://www.ucll.be/sites/default/files/2026-09/Leidraad%20voor%20het%20aanvragen%20van%20individuele%20vrijstellingen%20%28EVK%29%20-%20SRW.pdf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hyperlink" Target="https://www.ucll.be/nl/bachelor/sociale-readaptatiewetenschappen/vrijstelling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cll.be/nl/bachelor/sociale-readaptatiewetenschappen/vrijstelling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149331\Downloads\AOF.TPL.Klein%20Document.1.1.dotx" TargetMode="Externa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hyperlink" Target="mailto:annick.desair@ucll.be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#1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DF9D8B-1968-44C3-83BB-A785F5F38846}" type="doc">
      <dgm:prSet loTypeId="urn:microsoft.com/office/officeart/2005/8/layout/vProcess5" loCatId="process" qsTypeId="urn:microsoft.com/office/officeart/2005/8/quickstyle/simple1#1" qsCatId="simple" csTypeId="urn:microsoft.com/office/officeart/2005/8/colors/colorful3#1" csCatId="colorful" phldr="1"/>
      <dgm:spPr/>
      <dgm:t>
        <a:bodyPr/>
        <a:lstStyle/>
        <a:p>
          <a:endParaRPr lang="nl-BE"/>
        </a:p>
      </dgm:t>
    </dgm:pt>
    <dgm:pt modelId="{C23A627B-8633-4AFA-AFB1-11E02426DA52}">
      <dgm:prSet phldrT="[Tekst]"/>
      <dgm:spPr/>
      <dgm:t>
        <a:bodyPr/>
        <a:lstStyle/>
        <a:p>
          <a:pPr>
            <a:buFont typeface="+mj-lt"/>
            <a:buAutoNum type="arabicPeriod"/>
          </a:pPr>
          <a:r>
            <a:rPr lang="nl-BE"/>
            <a:t>1. Je neemt contact op met je trajectcoach (STC): annick.desair@ucll.be  </a:t>
          </a: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rId1"/>
          </dgm14:cNvPr>
        </a:ext>
      </dgm:extLst>
    </dgm:pt>
    <dgm:pt modelId="{A52DE46B-2A87-44E7-B91F-BF53F5356303}" type="parTrans" cxnId="{9FE7D545-1267-4B48-8FC3-5CCA0E3D4145}">
      <dgm:prSet/>
      <dgm:spPr/>
      <dgm:t>
        <a:bodyPr/>
        <a:lstStyle/>
        <a:p>
          <a:endParaRPr lang="nl-BE"/>
        </a:p>
      </dgm:t>
    </dgm:pt>
    <dgm:pt modelId="{DA51271F-FF07-4976-92CD-D49289091FB5}" type="sibTrans" cxnId="{9FE7D545-1267-4B48-8FC3-5CCA0E3D4145}">
      <dgm:prSet/>
      <dgm:spPr/>
      <dgm:t>
        <a:bodyPr/>
        <a:lstStyle/>
        <a:p>
          <a:endParaRPr lang="nl-BE"/>
        </a:p>
      </dgm:t>
    </dgm:pt>
    <dgm:pt modelId="{EBD07E76-D2FA-48C8-A6DE-22C0BB879DA6}">
      <dgm:prSet phldrT="[Tekst]"/>
      <dgm:spPr/>
      <dgm:t>
        <a:bodyPr/>
        <a:lstStyle/>
        <a:p>
          <a:pPr>
            <a:buFont typeface="+mj-lt"/>
            <a:buAutoNum type="arabicPeriod"/>
          </a:pPr>
          <a:r>
            <a:rPr lang="nl-BE"/>
            <a:t>2. Je bezorgt je diploma (in KULoket)</a:t>
          </a:r>
          <a:endParaRPr lang="nl-BE">
            <a:solidFill>
              <a:srgbClr val="EE0000"/>
            </a:solidFill>
          </a:endParaRPr>
        </a:p>
      </dgm:t>
    </dgm:pt>
    <dgm:pt modelId="{7E265632-9BCD-43A4-94F1-0E6B1E0DEEE4}" type="parTrans" cxnId="{C4E76369-F4DB-44B5-BD67-11CE8F4DEE74}">
      <dgm:prSet/>
      <dgm:spPr/>
      <dgm:t>
        <a:bodyPr/>
        <a:lstStyle/>
        <a:p>
          <a:endParaRPr lang="nl-BE"/>
        </a:p>
      </dgm:t>
    </dgm:pt>
    <dgm:pt modelId="{28A3DB53-36E1-4D48-9440-641C4C55ADD3}" type="sibTrans" cxnId="{C4E76369-F4DB-44B5-BD67-11CE8F4DEE74}">
      <dgm:prSet/>
      <dgm:spPr/>
      <dgm:t>
        <a:bodyPr/>
        <a:lstStyle/>
        <a:p>
          <a:endParaRPr lang="nl-BE"/>
        </a:p>
      </dgm:t>
    </dgm:pt>
    <dgm:pt modelId="{9D27E925-4720-45E6-B522-01F3C2021F66}">
      <dgm:prSet phldrT="[Tekst]"/>
      <dgm:spPr/>
      <dgm:t>
        <a:bodyPr/>
        <a:lstStyle/>
        <a:p>
          <a:r>
            <a:rPr lang="nl-BE"/>
            <a:t>4. Het traject wordt opgenomen in je ISP</a:t>
          </a:r>
        </a:p>
      </dgm:t>
    </dgm:pt>
    <dgm:pt modelId="{EA561597-D0A3-4955-8BF3-5D367049023C}" type="parTrans" cxnId="{F150D5E7-C02C-4196-9AB6-443AF0E0E6ED}">
      <dgm:prSet/>
      <dgm:spPr/>
      <dgm:t>
        <a:bodyPr/>
        <a:lstStyle/>
        <a:p>
          <a:endParaRPr lang="nl-BE"/>
        </a:p>
      </dgm:t>
    </dgm:pt>
    <dgm:pt modelId="{7EB99478-E557-4513-9515-B3257D9FFA7B}" type="sibTrans" cxnId="{F150D5E7-C02C-4196-9AB6-443AF0E0E6ED}">
      <dgm:prSet/>
      <dgm:spPr/>
      <dgm:t>
        <a:bodyPr/>
        <a:lstStyle/>
        <a:p>
          <a:endParaRPr lang="nl-BE"/>
        </a:p>
      </dgm:t>
    </dgm:pt>
    <dgm:pt modelId="{119A7D3F-736A-4CCC-BCBF-B45AB4ADA294}">
      <dgm:prSet phldrT="[Tekst]"/>
      <dgm:spPr/>
      <dgm:t>
        <a:bodyPr/>
        <a:lstStyle/>
        <a:p>
          <a:r>
            <a:rPr lang="nl-BE"/>
            <a:t>3. Bespreking van je traject met de trajectcoach</a:t>
          </a:r>
        </a:p>
      </dgm:t>
    </dgm:pt>
    <dgm:pt modelId="{6EEFE009-5036-49CF-9325-EC2C7AC8473A}" type="parTrans" cxnId="{6D72CB35-23B9-49D3-AFD0-730F4780419D}">
      <dgm:prSet/>
      <dgm:spPr/>
      <dgm:t>
        <a:bodyPr/>
        <a:lstStyle/>
        <a:p>
          <a:endParaRPr lang="nl-BE"/>
        </a:p>
      </dgm:t>
    </dgm:pt>
    <dgm:pt modelId="{B17D1990-B791-4D4D-8BB9-DEE2FEAC3CD4}" type="sibTrans" cxnId="{6D72CB35-23B9-49D3-AFD0-730F4780419D}">
      <dgm:prSet/>
      <dgm:spPr/>
      <dgm:t>
        <a:bodyPr/>
        <a:lstStyle/>
        <a:p>
          <a:endParaRPr lang="nl-BE"/>
        </a:p>
      </dgm:t>
    </dgm:pt>
    <dgm:pt modelId="{704C46FC-9070-4E34-B08D-1B65059BBE31}" type="pres">
      <dgm:prSet presAssocID="{9CDF9D8B-1968-44C3-83BB-A785F5F38846}" presName="outerComposite" presStyleCnt="0">
        <dgm:presLayoutVars>
          <dgm:chMax val="5"/>
          <dgm:dir/>
          <dgm:resizeHandles val="exact"/>
        </dgm:presLayoutVars>
      </dgm:prSet>
      <dgm:spPr/>
    </dgm:pt>
    <dgm:pt modelId="{5028AAD0-AE91-4728-ACB7-C66411433A87}" type="pres">
      <dgm:prSet presAssocID="{9CDF9D8B-1968-44C3-83BB-A785F5F38846}" presName="dummyMaxCanvas" presStyleCnt="0">
        <dgm:presLayoutVars/>
      </dgm:prSet>
      <dgm:spPr/>
    </dgm:pt>
    <dgm:pt modelId="{8A51B098-4A85-44AA-8521-C97DC943F3E8}" type="pres">
      <dgm:prSet presAssocID="{9CDF9D8B-1968-44C3-83BB-A785F5F38846}" presName="FourNodes_1" presStyleLbl="node1" presStyleIdx="0" presStyleCnt="4">
        <dgm:presLayoutVars>
          <dgm:bulletEnabled val="1"/>
        </dgm:presLayoutVars>
      </dgm:prSet>
      <dgm:spPr/>
    </dgm:pt>
    <dgm:pt modelId="{B8C12374-30D1-4721-A015-8E1734174B19}" type="pres">
      <dgm:prSet presAssocID="{9CDF9D8B-1968-44C3-83BB-A785F5F38846}" presName="FourNodes_2" presStyleLbl="node1" presStyleIdx="1" presStyleCnt="4">
        <dgm:presLayoutVars>
          <dgm:bulletEnabled val="1"/>
        </dgm:presLayoutVars>
      </dgm:prSet>
      <dgm:spPr/>
    </dgm:pt>
    <dgm:pt modelId="{A1B12398-D002-4E85-A62E-4BFAE6151EFC}" type="pres">
      <dgm:prSet presAssocID="{9CDF9D8B-1968-44C3-83BB-A785F5F38846}" presName="FourNodes_3" presStyleLbl="node1" presStyleIdx="2" presStyleCnt="4">
        <dgm:presLayoutVars>
          <dgm:bulletEnabled val="1"/>
        </dgm:presLayoutVars>
      </dgm:prSet>
      <dgm:spPr/>
    </dgm:pt>
    <dgm:pt modelId="{5206BB0A-823F-470B-8CE0-F47AF49D69D7}" type="pres">
      <dgm:prSet presAssocID="{9CDF9D8B-1968-44C3-83BB-A785F5F38846}" presName="FourNodes_4" presStyleLbl="node1" presStyleIdx="3" presStyleCnt="4">
        <dgm:presLayoutVars>
          <dgm:bulletEnabled val="1"/>
        </dgm:presLayoutVars>
      </dgm:prSet>
      <dgm:spPr/>
    </dgm:pt>
    <dgm:pt modelId="{82BF81DB-F846-47C8-93F4-0BEFDEEACCA0}" type="pres">
      <dgm:prSet presAssocID="{9CDF9D8B-1968-44C3-83BB-A785F5F38846}" presName="FourConn_1-2" presStyleLbl="fgAccFollowNode1" presStyleIdx="0" presStyleCnt="3">
        <dgm:presLayoutVars>
          <dgm:bulletEnabled val="1"/>
        </dgm:presLayoutVars>
      </dgm:prSet>
      <dgm:spPr/>
    </dgm:pt>
    <dgm:pt modelId="{45FD4DD7-CF9E-4978-9B78-397350DFF319}" type="pres">
      <dgm:prSet presAssocID="{9CDF9D8B-1968-44C3-83BB-A785F5F38846}" presName="FourConn_2-3" presStyleLbl="fgAccFollowNode1" presStyleIdx="1" presStyleCnt="3">
        <dgm:presLayoutVars>
          <dgm:bulletEnabled val="1"/>
        </dgm:presLayoutVars>
      </dgm:prSet>
      <dgm:spPr/>
    </dgm:pt>
    <dgm:pt modelId="{95E7418E-2EEB-4E15-98FE-9BCC203250D1}" type="pres">
      <dgm:prSet presAssocID="{9CDF9D8B-1968-44C3-83BB-A785F5F38846}" presName="FourConn_3-4" presStyleLbl="fgAccFollowNode1" presStyleIdx="2" presStyleCnt="3">
        <dgm:presLayoutVars>
          <dgm:bulletEnabled val="1"/>
        </dgm:presLayoutVars>
      </dgm:prSet>
      <dgm:spPr/>
    </dgm:pt>
    <dgm:pt modelId="{7D89F338-C988-41AC-B2DF-88EC095B3248}" type="pres">
      <dgm:prSet presAssocID="{9CDF9D8B-1968-44C3-83BB-A785F5F38846}" presName="FourNodes_1_text" presStyleLbl="node1" presStyleIdx="3" presStyleCnt="4">
        <dgm:presLayoutVars>
          <dgm:bulletEnabled val="1"/>
        </dgm:presLayoutVars>
      </dgm:prSet>
      <dgm:spPr/>
    </dgm:pt>
    <dgm:pt modelId="{34592C42-3072-4FDC-9694-66A9E746736F}" type="pres">
      <dgm:prSet presAssocID="{9CDF9D8B-1968-44C3-83BB-A785F5F38846}" presName="FourNodes_2_text" presStyleLbl="node1" presStyleIdx="3" presStyleCnt="4">
        <dgm:presLayoutVars>
          <dgm:bulletEnabled val="1"/>
        </dgm:presLayoutVars>
      </dgm:prSet>
      <dgm:spPr/>
    </dgm:pt>
    <dgm:pt modelId="{77352EB8-E30C-46C1-B1CC-6E9823115CBD}" type="pres">
      <dgm:prSet presAssocID="{9CDF9D8B-1968-44C3-83BB-A785F5F38846}" presName="FourNodes_3_text" presStyleLbl="node1" presStyleIdx="3" presStyleCnt="4">
        <dgm:presLayoutVars>
          <dgm:bulletEnabled val="1"/>
        </dgm:presLayoutVars>
      </dgm:prSet>
      <dgm:spPr/>
    </dgm:pt>
    <dgm:pt modelId="{C59478FC-079C-4C58-B1FB-9B0F76B41E30}" type="pres">
      <dgm:prSet presAssocID="{9CDF9D8B-1968-44C3-83BB-A785F5F38846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6A37F72B-F10D-4A08-A17C-CDC80009288B}" type="presOf" srcId="{B17D1990-B791-4D4D-8BB9-DEE2FEAC3CD4}" destId="{95E7418E-2EEB-4E15-98FE-9BCC203250D1}" srcOrd="0" destOrd="0" presId="urn:microsoft.com/office/officeart/2005/8/layout/vProcess5"/>
    <dgm:cxn modelId="{6D72CB35-23B9-49D3-AFD0-730F4780419D}" srcId="{9CDF9D8B-1968-44C3-83BB-A785F5F38846}" destId="{119A7D3F-736A-4CCC-BCBF-B45AB4ADA294}" srcOrd="2" destOrd="0" parTransId="{6EEFE009-5036-49CF-9325-EC2C7AC8473A}" sibTransId="{B17D1990-B791-4D4D-8BB9-DEE2FEAC3CD4}"/>
    <dgm:cxn modelId="{6D400C40-6754-4E14-8326-BD2C962C7617}" type="presOf" srcId="{119A7D3F-736A-4CCC-BCBF-B45AB4ADA294}" destId="{77352EB8-E30C-46C1-B1CC-6E9823115CBD}" srcOrd="1" destOrd="0" presId="urn:microsoft.com/office/officeart/2005/8/layout/vProcess5"/>
    <dgm:cxn modelId="{A4425A5F-9F28-4CA8-A5FC-8F71794ABA71}" type="presOf" srcId="{EBD07E76-D2FA-48C8-A6DE-22C0BB879DA6}" destId="{B8C12374-30D1-4721-A015-8E1734174B19}" srcOrd="0" destOrd="0" presId="urn:microsoft.com/office/officeart/2005/8/layout/vProcess5"/>
    <dgm:cxn modelId="{9FE7D545-1267-4B48-8FC3-5CCA0E3D4145}" srcId="{9CDF9D8B-1968-44C3-83BB-A785F5F38846}" destId="{C23A627B-8633-4AFA-AFB1-11E02426DA52}" srcOrd="0" destOrd="0" parTransId="{A52DE46B-2A87-44E7-B91F-BF53F5356303}" sibTransId="{DA51271F-FF07-4976-92CD-D49289091FB5}"/>
    <dgm:cxn modelId="{C4E76369-F4DB-44B5-BD67-11CE8F4DEE74}" srcId="{9CDF9D8B-1968-44C3-83BB-A785F5F38846}" destId="{EBD07E76-D2FA-48C8-A6DE-22C0BB879DA6}" srcOrd="1" destOrd="0" parTransId="{7E265632-9BCD-43A4-94F1-0E6B1E0DEEE4}" sibTransId="{28A3DB53-36E1-4D48-9440-641C4C55ADD3}"/>
    <dgm:cxn modelId="{C523196A-5DA5-415B-9A2C-F072F8EC0A6E}" type="presOf" srcId="{C23A627B-8633-4AFA-AFB1-11E02426DA52}" destId="{7D89F338-C988-41AC-B2DF-88EC095B3248}" srcOrd="1" destOrd="0" presId="urn:microsoft.com/office/officeart/2005/8/layout/vProcess5"/>
    <dgm:cxn modelId="{B7A3D758-6D8E-4914-93BD-2FCE4CD6E9D2}" type="presOf" srcId="{9D27E925-4720-45E6-B522-01F3C2021F66}" destId="{C59478FC-079C-4C58-B1FB-9B0F76B41E30}" srcOrd="1" destOrd="0" presId="urn:microsoft.com/office/officeart/2005/8/layout/vProcess5"/>
    <dgm:cxn modelId="{AC2E487E-B093-4E0F-9A44-D9CCAEE59A70}" type="presOf" srcId="{C23A627B-8633-4AFA-AFB1-11E02426DA52}" destId="{8A51B098-4A85-44AA-8521-C97DC943F3E8}" srcOrd="0" destOrd="0" presId="urn:microsoft.com/office/officeart/2005/8/layout/vProcess5"/>
    <dgm:cxn modelId="{46BD1D81-A5FE-4295-8C03-D92A41440083}" type="presOf" srcId="{EBD07E76-D2FA-48C8-A6DE-22C0BB879DA6}" destId="{34592C42-3072-4FDC-9694-66A9E746736F}" srcOrd="1" destOrd="0" presId="urn:microsoft.com/office/officeart/2005/8/layout/vProcess5"/>
    <dgm:cxn modelId="{E2E6AA89-43F6-4181-9103-3E57D8DD51F8}" type="presOf" srcId="{28A3DB53-36E1-4D48-9440-641C4C55ADD3}" destId="{45FD4DD7-CF9E-4978-9B78-397350DFF319}" srcOrd="0" destOrd="0" presId="urn:microsoft.com/office/officeart/2005/8/layout/vProcess5"/>
    <dgm:cxn modelId="{98A8B98F-1124-44B7-A970-F6A97E99586C}" type="presOf" srcId="{119A7D3F-736A-4CCC-BCBF-B45AB4ADA294}" destId="{A1B12398-D002-4E85-A62E-4BFAE6151EFC}" srcOrd="0" destOrd="0" presId="urn:microsoft.com/office/officeart/2005/8/layout/vProcess5"/>
    <dgm:cxn modelId="{98459B96-E578-4A55-9BE3-495DEC0F8AB5}" type="presOf" srcId="{9CDF9D8B-1968-44C3-83BB-A785F5F38846}" destId="{704C46FC-9070-4E34-B08D-1B65059BBE31}" srcOrd="0" destOrd="0" presId="urn:microsoft.com/office/officeart/2005/8/layout/vProcess5"/>
    <dgm:cxn modelId="{1D5549C0-DE14-48F5-8221-69FDD3778D04}" type="presOf" srcId="{9D27E925-4720-45E6-B522-01F3C2021F66}" destId="{5206BB0A-823F-470B-8CE0-F47AF49D69D7}" srcOrd="0" destOrd="0" presId="urn:microsoft.com/office/officeart/2005/8/layout/vProcess5"/>
    <dgm:cxn modelId="{1C9626D5-EDEF-4810-AEB7-FF45986E46B1}" type="presOf" srcId="{DA51271F-FF07-4976-92CD-D49289091FB5}" destId="{82BF81DB-F846-47C8-93F4-0BEFDEEACCA0}" srcOrd="0" destOrd="0" presId="urn:microsoft.com/office/officeart/2005/8/layout/vProcess5"/>
    <dgm:cxn modelId="{F150D5E7-C02C-4196-9AB6-443AF0E0E6ED}" srcId="{9CDF9D8B-1968-44C3-83BB-A785F5F38846}" destId="{9D27E925-4720-45E6-B522-01F3C2021F66}" srcOrd="3" destOrd="0" parTransId="{EA561597-D0A3-4955-8BF3-5D367049023C}" sibTransId="{7EB99478-E557-4513-9515-B3257D9FFA7B}"/>
    <dgm:cxn modelId="{BF27C5C5-E5E3-4B7C-918D-7F9216AA181B}" type="presParOf" srcId="{704C46FC-9070-4E34-B08D-1B65059BBE31}" destId="{5028AAD0-AE91-4728-ACB7-C66411433A87}" srcOrd="0" destOrd="0" presId="urn:microsoft.com/office/officeart/2005/8/layout/vProcess5"/>
    <dgm:cxn modelId="{60B0E420-7ED7-4C56-AAA1-FDC5E40D7CE9}" type="presParOf" srcId="{704C46FC-9070-4E34-B08D-1B65059BBE31}" destId="{8A51B098-4A85-44AA-8521-C97DC943F3E8}" srcOrd="1" destOrd="0" presId="urn:microsoft.com/office/officeart/2005/8/layout/vProcess5"/>
    <dgm:cxn modelId="{1596C3D2-8EBA-44C9-B626-7AE5D735BA87}" type="presParOf" srcId="{704C46FC-9070-4E34-B08D-1B65059BBE31}" destId="{B8C12374-30D1-4721-A015-8E1734174B19}" srcOrd="2" destOrd="0" presId="urn:microsoft.com/office/officeart/2005/8/layout/vProcess5"/>
    <dgm:cxn modelId="{9E8BDB7B-8942-4CB9-AFC9-2D8AE4D87C9E}" type="presParOf" srcId="{704C46FC-9070-4E34-B08D-1B65059BBE31}" destId="{A1B12398-D002-4E85-A62E-4BFAE6151EFC}" srcOrd="3" destOrd="0" presId="urn:microsoft.com/office/officeart/2005/8/layout/vProcess5"/>
    <dgm:cxn modelId="{9AE88063-2707-4389-86DF-6736FB5018DE}" type="presParOf" srcId="{704C46FC-9070-4E34-B08D-1B65059BBE31}" destId="{5206BB0A-823F-470B-8CE0-F47AF49D69D7}" srcOrd="4" destOrd="0" presId="urn:microsoft.com/office/officeart/2005/8/layout/vProcess5"/>
    <dgm:cxn modelId="{E97EAD90-30C0-43FA-8855-FFD6A5FC8A82}" type="presParOf" srcId="{704C46FC-9070-4E34-B08D-1B65059BBE31}" destId="{82BF81DB-F846-47C8-93F4-0BEFDEEACCA0}" srcOrd="5" destOrd="0" presId="urn:microsoft.com/office/officeart/2005/8/layout/vProcess5"/>
    <dgm:cxn modelId="{D631DFC5-8BF1-49A6-BC56-BD947C9B27F1}" type="presParOf" srcId="{704C46FC-9070-4E34-B08D-1B65059BBE31}" destId="{45FD4DD7-CF9E-4978-9B78-397350DFF319}" srcOrd="6" destOrd="0" presId="urn:microsoft.com/office/officeart/2005/8/layout/vProcess5"/>
    <dgm:cxn modelId="{C3C2ABF6-564F-4BB1-981C-64F80EF742D6}" type="presParOf" srcId="{704C46FC-9070-4E34-B08D-1B65059BBE31}" destId="{95E7418E-2EEB-4E15-98FE-9BCC203250D1}" srcOrd="7" destOrd="0" presId="urn:microsoft.com/office/officeart/2005/8/layout/vProcess5"/>
    <dgm:cxn modelId="{5CF93326-E24A-4D67-B6E2-CF12B66D5751}" type="presParOf" srcId="{704C46FC-9070-4E34-B08D-1B65059BBE31}" destId="{7D89F338-C988-41AC-B2DF-88EC095B3248}" srcOrd="8" destOrd="0" presId="urn:microsoft.com/office/officeart/2005/8/layout/vProcess5"/>
    <dgm:cxn modelId="{5CFD7971-38BB-4406-B159-990CBAD44F89}" type="presParOf" srcId="{704C46FC-9070-4E34-B08D-1B65059BBE31}" destId="{34592C42-3072-4FDC-9694-66A9E746736F}" srcOrd="9" destOrd="0" presId="urn:microsoft.com/office/officeart/2005/8/layout/vProcess5"/>
    <dgm:cxn modelId="{C62FED4C-A407-4BBC-927E-0A270D3817F5}" type="presParOf" srcId="{704C46FC-9070-4E34-B08D-1B65059BBE31}" destId="{77352EB8-E30C-46C1-B1CC-6E9823115CBD}" srcOrd="10" destOrd="0" presId="urn:microsoft.com/office/officeart/2005/8/layout/vProcess5"/>
    <dgm:cxn modelId="{CD2B9AE2-2C77-4951-A791-FF7A3574FFA7}" type="presParOf" srcId="{704C46FC-9070-4E34-B08D-1B65059BBE31}" destId="{C59478FC-079C-4C58-B1FB-9B0F76B41E30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51B098-4A85-44AA-8521-C97DC943F3E8}">
      <dsp:nvSpPr>
        <dsp:cNvPr id="0" name=""/>
        <dsp:cNvSpPr/>
      </dsp:nvSpPr>
      <dsp:spPr>
        <a:xfrm>
          <a:off x="0" y="0"/>
          <a:ext cx="4389120" cy="704088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nl-BE" sz="1600" kern="1200"/>
            <a:t>1. Je neemt contact op met je trajectcoach (STC): annick.desair@ucll.be  </a:t>
          </a:r>
        </a:p>
      </dsp:txBody>
      <dsp:txXfrm>
        <a:off x="20622" y="20622"/>
        <a:ext cx="3569858" cy="662844"/>
      </dsp:txXfrm>
    </dsp:sp>
    <dsp:sp modelId="{B8C12374-30D1-4721-A015-8E1734174B19}">
      <dsp:nvSpPr>
        <dsp:cNvPr id="0" name=""/>
        <dsp:cNvSpPr/>
      </dsp:nvSpPr>
      <dsp:spPr>
        <a:xfrm>
          <a:off x="367588" y="832104"/>
          <a:ext cx="4389120" cy="704088"/>
        </a:xfrm>
        <a:prstGeom prst="roundRect">
          <a:avLst>
            <a:gd name="adj" fmla="val 10000"/>
          </a:avLst>
        </a:prstGeom>
        <a:solidFill>
          <a:schemeClr val="accent3">
            <a:hueOff val="3750088"/>
            <a:satOff val="-5627"/>
            <a:lumOff val="-91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nl-BE" sz="1600" kern="1200"/>
            <a:t>2. Je bezorgt je diploma (in KULoket)</a:t>
          </a:r>
          <a:endParaRPr lang="nl-BE" sz="1600" kern="1200">
            <a:solidFill>
              <a:srgbClr val="EE0000"/>
            </a:solidFill>
          </a:endParaRPr>
        </a:p>
      </dsp:txBody>
      <dsp:txXfrm>
        <a:off x="388210" y="852726"/>
        <a:ext cx="3522630" cy="662844"/>
      </dsp:txXfrm>
    </dsp:sp>
    <dsp:sp modelId="{A1B12398-D002-4E85-A62E-4BFAE6151EFC}">
      <dsp:nvSpPr>
        <dsp:cNvPr id="0" name=""/>
        <dsp:cNvSpPr/>
      </dsp:nvSpPr>
      <dsp:spPr>
        <a:xfrm>
          <a:off x="729691" y="1664208"/>
          <a:ext cx="4389120" cy="704088"/>
        </a:xfrm>
        <a:prstGeom prst="roundRect">
          <a:avLst>
            <a:gd name="adj" fmla="val 10000"/>
          </a:avLst>
        </a:prstGeom>
        <a:solidFill>
          <a:schemeClr val="accent3">
            <a:hueOff val="7500176"/>
            <a:satOff val="-11253"/>
            <a:lumOff val="-18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600" kern="1200"/>
            <a:t>3. Bespreking van je traject met de trajectcoach</a:t>
          </a:r>
        </a:p>
      </dsp:txBody>
      <dsp:txXfrm>
        <a:off x="750313" y="1684830"/>
        <a:ext cx="3528116" cy="662844"/>
      </dsp:txXfrm>
    </dsp:sp>
    <dsp:sp modelId="{5206BB0A-823F-470B-8CE0-F47AF49D69D7}">
      <dsp:nvSpPr>
        <dsp:cNvPr id="0" name=""/>
        <dsp:cNvSpPr/>
      </dsp:nvSpPr>
      <dsp:spPr>
        <a:xfrm>
          <a:off x="1097279" y="2496312"/>
          <a:ext cx="4389120" cy="704088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600" kern="1200"/>
            <a:t>4. Het traject wordt opgenomen in je ISP</a:t>
          </a:r>
        </a:p>
      </dsp:txBody>
      <dsp:txXfrm>
        <a:off x="1117901" y="2516934"/>
        <a:ext cx="3522630" cy="662844"/>
      </dsp:txXfrm>
    </dsp:sp>
    <dsp:sp modelId="{82BF81DB-F846-47C8-93F4-0BEFDEEACCA0}">
      <dsp:nvSpPr>
        <dsp:cNvPr id="0" name=""/>
        <dsp:cNvSpPr/>
      </dsp:nvSpPr>
      <dsp:spPr>
        <a:xfrm>
          <a:off x="3931462" y="539267"/>
          <a:ext cx="457657" cy="457657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000" kern="1200"/>
        </a:p>
      </dsp:txBody>
      <dsp:txXfrm>
        <a:off x="4034435" y="539267"/>
        <a:ext cx="251711" cy="344387"/>
      </dsp:txXfrm>
    </dsp:sp>
    <dsp:sp modelId="{45FD4DD7-CF9E-4978-9B78-397350DFF319}">
      <dsp:nvSpPr>
        <dsp:cNvPr id="0" name=""/>
        <dsp:cNvSpPr/>
      </dsp:nvSpPr>
      <dsp:spPr>
        <a:xfrm>
          <a:off x="4299051" y="1371371"/>
          <a:ext cx="457657" cy="457657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5358427"/>
            <a:satOff val="-6896"/>
            <a:lumOff val="-537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5358427"/>
              <a:satOff val="-6896"/>
              <a:lumOff val="-53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000" kern="1200"/>
        </a:p>
      </dsp:txBody>
      <dsp:txXfrm>
        <a:off x="4402024" y="1371371"/>
        <a:ext cx="251711" cy="344387"/>
      </dsp:txXfrm>
    </dsp:sp>
    <dsp:sp modelId="{95E7418E-2EEB-4E15-98FE-9BCC203250D1}">
      <dsp:nvSpPr>
        <dsp:cNvPr id="0" name=""/>
        <dsp:cNvSpPr/>
      </dsp:nvSpPr>
      <dsp:spPr>
        <a:xfrm>
          <a:off x="4661154" y="2203475"/>
          <a:ext cx="457657" cy="457657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10716854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4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000" kern="1200"/>
        </a:p>
      </dsp:txBody>
      <dsp:txXfrm>
        <a:off x="4764127" y="2203475"/>
        <a:ext cx="251711" cy="3443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F59CB43C1E47B69684A74AF5227E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68CB7-1D3C-4CC5-8536-8EA5127066ED}"/>
      </w:docPartPr>
      <w:docPartBody>
        <w:p w:rsidR="00641904" w:rsidRDefault="00641904">
          <w:pPr>
            <w:pStyle w:val="68F59CB43C1E47B69684A74AF5227E2E"/>
          </w:pPr>
          <w:r w:rsidRPr="001E112E">
            <w:rPr>
              <w:rStyle w:val="Tekstvantijdelijkeaanduiding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04"/>
    <w:rsid w:val="00074778"/>
    <w:rsid w:val="00133AB0"/>
    <w:rsid w:val="002F670F"/>
    <w:rsid w:val="003E2D5B"/>
    <w:rsid w:val="00411A57"/>
    <w:rsid w:val="00496C18"/>
    <w:rsid w:val="00596093"/>
    <w:rsid w:val="005E7165"/>
    <w:rsid w:val="006258F9"/>
    <w:rsid w:val="00641904"/>
    <w:rsid w:val="006A1110"/>
    <w:rsid w:val="008226CA"/>
    <w:rsid w:val="008F31A6"/>
    <w:rsid w:val="009F2AB6"/>
    <w:rsid w:val="00A0550A"/>
    <w:rsid w:val="00A429BA"/>
    <w:rsid w:val="00A50B9A"/>
    <w:rsid w:val="00BD3226"/>
    <w:rsid w:val="00C63AD6"/>
    <w:rsid w:val="00CF3F2D"/>
    <w:rsid w:val="00D04058"/>
    <w:rsid w:val="00D619D1"/>
    <w:rsid w:val="00E10E95"/>
    <w:rsid w:val="00E20452"/>
    <w:rsid w:val="00E41DBF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8F59CB43C1E47B69684A74AF5227E2E">
    <w:name w:val="68F59CB43C1E47B69684A74AF5227E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ademiejaar xmlns="64eff43f-0d67-4669-90ca-275963c76387">2026-2027</Academiejaar>
    <Categorie xmlns="64eff43f-0d67-4669-90ca-275963c76387">Verkorte trajecten</Categori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213FB35EC9A42AFA27E50843BFDD6" ma:contentTypeVersion="6" ma:contentTypeDescription="Een nieuw document maken." ma:contentTypeScope="" ma:versionID="af61a3463e47601648142783ea69be40">
  <xsd:schema xmlns:xsd="http://www.w3.org/2001/XMLSchema" xmlns:xs="http://www.w3.org/2001/XMLSchema" xmlns:p="http://schemas.microsoft.com/office/2006/metadata/properties" xmlns:ns2="64eff43f-0d67-4669-90ca-275963c76387" targetNamespace="http://schemas.microsoft.com/office/2006/metadata/properties" ma:root="true" ma:fieldsID="09da6e226323bf250dc84b0a6924d03a" ns2:_="">
    <xsd:import namespace="64eff43f-0d67-4669-90ca-275963c76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cademiejaar" minOccurs="0"/>
                <xsd:element ref="ns2:C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43f-0d67-4669-90ca-275963c76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cademiejaar" ma:index="12" nillable="true" ma:displayName="Academiejaar" ma:format="Dropdown" ma:internalName="Academiejaar">
      <xsd:simpleType>
        <xsd:restriction base="dms:Choice">
          <xsd:enumeration value="2025-2026"/>
          <xsd:enumeration value="2026-2027"/>
          <xsd:enumeration value="2027-2028"/>
        </xsd:restriction>
      </xsd:simpleType>
    </xsd:element>
    <xsd:element name="Categorie" ma:index="13" nillable="true" ma:displayName="Categorie" ma:format="Dropdown" ma:internalName="Categorie">
      <xsd:simpleType>
        <xsd:restriction base="dms:Choice">
          <xsd:enumeration value="Automatisch goedkeuren ISP"/>
          <xsd:enumeration value="Internationale trajecten"/>
          <xsd:enumeration value="Interuniversitairen"/>
          <xsd:enumeration value="Verkorte trajecten"/>
          <xsd:enumeration value="Vrijstelling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266180-4566-410F-A1BB-71DDB42E2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07493-747D-4D29-947A-117E0FC1FAEC}">
  <ds:schemaRefs>
    <ds:schemaRef ds:uri="http://schemas.microsoft.com/office/2006/metadata/properties"/>
    <ds:schemaRef ds:uri="http://schemas.microsoft.com/office/infopath/2007/PartnerControls"/>
    <ds:schemaRef ds:uri="64eff43f-0d67-4669-90ca-275963c76387"/>
  </ds:schemaRefs>
</ds:datastoreItem>
</file>

<file path=customXml/itemProps3.xml><?xml version="1.0" encoding="utf-8"?>
<ds:datastoreItem xmlns:ds="http://schemas.openxmlformats.org/officeDocument/2006/customXml" ds:itemID="{818D7641-08B7-4446-BBE8-E8D94664F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ff43f-0d67-4669-90ca-275963c76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C1CE9A-95EB-4C18-A197-7BD2FD4567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AOF.TPL.Klein Document.1.1</Template>
  <TotalTime>36</TotalTime>
  <Pages>3</Pages>
  <Words>394</Words>
  <Characters>2167</Characters>
  <Application>Microsoft Office Word</Application>
  <DocSecurity>0</DocSecurity>
  <Lines>18</Lines>
  <Paragraphs>5</Paragraphs>
  <ScaleCrop>false</ScaleCrop>
  <Company>PXL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Leidraad voor het aanvragen van een verkort traject - SRW</dc:title>
  <dc:subject>&lt;Volledige naam OPO&gt;</dc:subject>
  <dc:creator>Emma Cams</dc:creator>
  <cp:keywords/>
  <dc:description/>
  <cp:lastModifiedBy>Lore Dereymaeker</cp:lastModifiedBy>
  <cp:revision>50</cp:revision>
  <cp:lastPrinted>2024-07-05T07:49:00Z</cp:lastPrinted>
  <dcterms:created xsi:type="dcterms:W3CDTF">2026-06-09T08:14:00Z</dcterms:created>
  <dcterms:modified xsi:type="dcterms:W3CDTF">2026-09-14T08:27:00Z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5379a6-efcb-4855-97e0-03c6be785496_Enabled">
    <vt:lpwstr>True</vt:lpwstr>
  </property>
  <property fmtid="{D5CDD505-2E9C-101B-9397-08002B2CF9AE}" pid="3" name="MSIP_Label_f95379a6-efcb-4855-97e0-03c6be785496_SiteId">
    <vt:lpwstr>0bff66c5-45db-46ed-8b81-87959e069b90</vt:lpwstr>
  </property>
  <property fmtid="{D5CDD505-2E9C-101B-9397-08002B2CF9AE}" pid="4" name="MSIP_Label_f95379a6-efcb-4855-97e0-03c6be785496_Owner">
    <vt:lpwstr>20006974@pxl.be</vt:lpwstr>
  </property>
  <property fmtid="{D5CDD505-2E9C-101B-9397-08002B2CF9AE}" pid="5" name="MSIP_Label_f95379a6-efcb-4855-97e0-03c6be785496_SetDate">
    <vt:lpwstr>2020-02-22T16:52:05.7922394Z</vt:lpwstr>
  </property>
  <property fmtid="{D5CDD505-2E9C-101B-9397-08002B2CF9AE}" pid="6" name="MSIP_Label_f95379a6-efcb-4855-97e0-03c6be785496_Name">
    <vt:lpwstr>Publiek</vt:lpwstr>
  </property>
  <property fmtid="{D5CDD505-2E9C-101B-9397-08002B2CF9AE}" pid="7" name="MSIP_Label_f95379a6-efcb-4855-97e0-03c6be785496_Application">
    <vt:lpwstr>Microsoft Azure Information Protection</vt:lpwstr>
  </property>
  <property fmtid="{D5CDD505-2E9C-101B-9397-08002B2CF9AE}" pid="8" name="MSIP_Label_f95379a6-efcb-4855-97e0-03c6be785496_ActionId">
    <vt:lpwstr>ca07dd9a-4634-477b-bf68-01c32f9297fc</vt:lpwstr>
  </property>
  <property fmtid="{D5CDD505-2E9C-101B-9397-08002B2CF9AE}" pid="9" name="MSIP_Label_f95379a6-efcb-4855-97e0-03c6be785496_Extended_MSFT_Method">
    <vt:lpwstr>Automatic</vt:lpwstr>
  </property>
  <property fmtid="{D5CDD505-2E9C-101B-9397-08002B2CF9AE}" pid="10" name="Sensitivity">
    <vt:lpwstr>Publiek</vt:lpwstr>
  </property>
  <property fmtid="{D5CDD505-2E9C-101B-9397-08002B2CF9AE}" pid="11" name="ContentTypeId">
    <vt:lpwstr>0x010100D97213FB35EC9A42AFA27E50843BFDD6</vt:lpwstr>
  </property>
  <property fmtid="{D5CDD505-2E9C-101B-9397-08002B2CF9AE}" pid="12" name="Order">
    <vt:r8>13000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