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4138" w14:textId="6315FF58" w:rsidR="0085241B" w:rsidRDefault="00AE6D68" w:rsidP="00C50F42">
      <w:pPr>
        <w:pStyle w:val="Titel"/>
        <w:spacing w:line="276" w:lineRule="auto"/>
      </w:pPr>
      <w:sdt>
        <w:sdtPr>
          <w:alias w:val="Title"/>
          <w:tag w:val=""/>
          <w:id w:val="1552501305"/>
          <w:placeholder>
            <w:docPart w:val="68F59CB43C1E47B69684A74AF5227E2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83045">
            <w:t>Leidraad</w:t>
          </w:r>
          <w:r w:rsidR="00EF07B5">
            <w:t xml:space="preserve"> voor het aanvragen van </w:t>
          </w:r>
          <w:r w:rsidR="00204D33">
            <w:t xml:space="preserve">individuele </w:t>
          </w:r>
          <w:r w:rsidR="00A26774">
            <w:t>vrijstellingen</w:t>
          </w:r>
          <w:r w:rsidR="00FA0445">
            <w:t xml:space="preserve"> (EVK) - </w:t>
          </w:r>
          <w:r w:rsidR="00A26774">
            <w:t>SRW</w:t>
          </w:r>
        </w:sdtContent>
      </w:sdt>
    </w:p>
    <w:p w14:paraId="5654EC15" w14:textId="2D92614A" w:rsidR="00E15463" w:rsidRDefault="00C44F62" w:rsidP="00C50F42">
      <w:pPr>
        <w:pStyle w:val="Kop1"/>
        <w:spacing w:line="276" w:lineRule="auto"/>
      </w:pPr>
      <w:r>
        <w:t>Wat is een vrijstelling</w:t>
      </w:r>
      <w:r w:rsidR="00DB7E69">
        <w:t>?</w:t>
      </w:r>
    </w:p>
    <w:p w14:paraId="3EFA9FEF" w14:textId="77777777" w:rsidR="00FE2AB1" w:rsidRPr="00FE2AB1" w:rsidRDefault="00FE2AB1" w:rsidP="00C50F42">
      <w:pPr>
        <w:spacing w:line="276" w:lineRule="auto"/>
        <w:rPr>
          <w:lang w:eastAsia="nl-BE"/>
        </w:rPr>
      </w:pPr>
      <w:bookmarkStart w:id="0" w:name="_Toc152427006"/>
      <w:r w:rsidRPr="00FE2AB1">
        <w:rPr>
          <w:lang w:eastAsia="nl-BE"/>
        </w:rPr>
        <w:t>Een vrijstelling betekent dat je een opleidingsonderdeel (OPO) niet meer moet volgen of afleggen, omdat je aantoont dat je de leerresultaten al eerder hebt behaald.</w:t>
      </w:r>
    </w:p>
    <w:p w14:paraId="2FD65AEF" w14:textId="77777777" w:rsidR="00FE2AB1" w:rsidRPr="00FE2AB1" w:rsidRDefault="00FE2AB1" w:rsidP="00C50F42">
      <w:pPr>
        <w:spacing w:line="276" w:lineRule="auto"/>
        <w:rPr>
          <w:lang w:eastAsia="nl-BE"/>
        </w:rPr>
      </w:pPr>
      <w:r w:rsidRPr="00FE2AB1">
        <w:rPr>
          <w:lang w:eastAsia="nl-BE"/>
        </w:rPr>
        <w:t>Dit kan op basis van:</w:t>
      </w:r>
    </w:p>
    <w:p w14:paraId="4D6B44C3" w14:textId="77777777" w:rsidR="00FE2AB1" w:rsidRPr="00FE2AB1" w:rsidRDefault="00FE2AB1" w:rsidP="00C50F42">
      <w:pPr>
        <w:pStyle w:val="Lijstalinea"/>
        <w:numPr>
          <w:ilvl w:val="0"/>
          <w:numId w:val="4"/>
        </w:numPr>
        <w:spacing w:line="276" w:lineRule="auto"/>
        <w:rPr>
          <w:lang w:eastAsia="nl-BE"/>
        </w:rPr>
      </w:pPr>
      <w:r w:rsidRPr="00FE2AB1">
        <w:rPr>
          <w:b/>
          <w:bCs/>
          <w:lang w:eastAsia="nl-BE"/>
        </w:rPr>
        <w:t>EVK (Eerder Verworven Kwalificaties)</w:t>
      </w:r>
      <w:r w:rsidRPr="00FE2AB1">
        <w:rPr>
          <w:lang w:eastAsia="nl-BE"/>
        </w:rPr>
        <w:t xml:space="preserve">: bv. </w:t>
      </w:r>
      <w:proofErr w:type="spellStart"/>
      <w:r w:rsidRPr="00FE2AB1">
        <w:rPr>
          <w:lang w:eastAsia="nl-BE"/>
        </w:rPr>
        <w:t>credits</w:t>
      </w:r>
      <w:proofErr w:type="spellEnd"/>
      <w:r w:rsidRPr="00FE2AB1">
        <w:rPr>
          <w:lang w:eastAsia="nl-BE"/>
        </w:rPr>
        <w:t xml:space="preserve"> of studiebewijzen uit eerdere opleidingen</w:t>
      </w:r>
    </w:p>
    <w:p w14:paraId="2739C0B0" w14:textId="77777777" w:rsidR="00FE2AB1" w:rsidRDefault="00FE2AB1" w:rsidP="00C50F42">
      <w:pPr>
        <w:pStyle w:val="Lijstalinea"/>
        <w:numPr>
          <w:ilvl w:val="0"/>
          <w:numId w:val="4"/>
        </w:numPr>
        <w:spacing w:line="276" w:lineRule="auto"/>
        <w:rPr>
          <w:lang w:eastAsia="nl-BE"/>
        </w:rPr>
      </w:pPr>
      <w:r w:rsidRPr="00FE2AB1">
        <w:rPr>
          <w:b/>
          <w:bCs/>
          <w:lang w:eastAsia="nl-BE"/>
        </w:rPr>
        <w:t>EVC (Eerder Verworven Competenties)</w:t>
      </w:r>
      <w:r w:rsidRPr="00FE2AB1">
        <w:rPr>
          <w:lang w:eastAsia="nl-BE"/>
        </w:rPr>
        <w:t>: bv. relevante ervaring buiten onderwijs</w:t>
      </w:r>
    </w:p>
    <w:p w14:paraId="791CD7A1" w14:textId="77777777" w:rsidR="00FE2AB1" w:rsidRPr="00FE2AB1" w:rsidRDefault="00FE2AB1" w:rsidP="00C50F42">
      <w:pPr>
        <w:spacing w:line="276" w:lineRule="auto"/>
        <w:rPr>
          <w:lang w:eastAsia="nl-BE"/>
        </w:rPr>
      </w:pPr>
      <w:r w:rsidRPr="00FE2AB1">
        <w:rPr>
          <w:lang w:eastAsia="nl-BE"/>
        </w:rPr>
        <w:t xml:space="preserve">Deze leidraad focust op </w:t>
      </w:r>
      <w:r w:rsidRPr="00FE2AB1">
        <w:rPr>
          <w:b/>
          <w:bCs/>
          <w:lang w:eastAsia="nl-BE"/>
        </w:rPr>
        <w:t>vrijstellingen op basis van EVK (</w:t>
      </w:r>
      <w:proofErr w:type="spellStart"/>
      <w:r w:rsidRPr="00FE2AB1">
        <w:rPr>
          <w:b/>
          <w:bCs/>
          <w:lang w:eastAsia="nl-BE"/>
        </w:rPr>
        <w:t>credits</w:t>
      </w:r>
      <w:proofErr w:type="spellEnd"/>
      <w:r w:rsidRPr="00FE2AB1">
        <w:rPr>
          <w:b/>
          <w:bCs/>
          <w:lang w:eastAsia="nl-BE"/>
        </w:rPr>
        <w:t xml:space="preserve"> of studiebewijzen)</w:t>
      </w:r>
      <w:r w:rsidRPr="00FE2AB1">
        <w:rPr>
          <w:lang w:eastAsia="nl-BE"/>
        </w:rPr>
        <w:t>.</w:t>
      </w:r>
    </w:p>
    <w:p w14:paraId="1992034E" w14:textId="68C0EAC4" w:rsidR="00FE4CF1" w:rsidRPr="00FE4CF1" w:rsidRDefault="00FE4CF1" w:rsidP="00C50F42">
      <w:pPr>
        <w:spacing w:line="276" w:lineRule="auto"/>
        <w:rPr>
          <w:lang w:eastAsia="nl-BE"/>
        </w:rPr>
      </w:pPr>
      <w:r w:rsidRPr="00FE4CF1">
        <w:rPr>
          <w:b/>
          <w:bCs/>
          <w:u w:val="single"/>
          <w:lang w:eastAsia="nl-BE"/>
        </w:rPr>
        <w:t>Belangrijk om te weten</w:t>
      </w:r>
      <w:r w:rsidR="00C50F42">
        <w:rPr>
          <w:b/>
          <w:bCs/>
          <w:u w:val="single"/>
          <w:lang w:eastAsia="nl-BE"/>
        </w:rPr>
        <w:t>:</w:t>
      </w:r>
      <w:r w:rsidR="00C50F42" w:rsidRPr="00C50F42">
        <w:rPr>
          <w:lang w:eastAsia="nl-BE"/>
        </w:rPr>
        <w:t xml:space="preserve"> e</w:t>
      </w:r>
      <w:r w:rsidRPr="00FE4CF1">
        <w:rPr>
          <w:lang w:eastAsia="nl-BE"/>
        </w:rPr>
        <w:t>en vrijstelling wordt niet automatisch toegekend</w:t>
      </w:r>
      <w:r w:rsidR="00C50F42">
        <w:rPr>
          <w:lang w:eastAsia="nl-BE"/>
        </w:rPr>
        <w:t>, d</w:t>
      </w:r>
      <w:r w:rsidRPr="00FE4CF1">
        <w:rPr>
          <w:lang w:eastAsia="nl-BE"/>
        </w:rPr>
        <w:t>e opleiding beoordeelt elke aanvraag individueel</w:t>
      </w:r>
      <w:r w:rsidR="00C50F42">
        <w:rPr>
          <w:lang w:eastAsia="nl-BE"/>
        </w:rPr>
        <w:t>.</w:t>
      </w:r>
    </w:p>
    <w:p w14:paraId="405F4557" w14:textId="77777777" w:rsidR="006623C7" w:rsidRDefault="006623C7" w:rsidP="00C50F42">
      <w:pPr>
        <w:spacing w:line="276" w:lineRule="auto"/>
      </w:pPr>
      <w:bookmarkStart w:id="1" w:name="_Toc152427010"/>
      <w:bookmarkEnd w:id="0"/>
    </w:p>
    <w:p w14:paraId="4B3FE22E" w14:textId="66D6253B" w:rsidR="001F6BE1" w:rsidRDefault="001F6BE1" w:rsidP="00C50F42">
      <w:pPr>
        <w:pStyle w:val="Kop1"/>
        <w:spacing w:line="276" w:lineRule="auto"/>
      </w:pPr>
      <w:r>
        <w:t xml:space="preserve">Gevolgen van vrijstellingen </w:t>
      </w:r>
      <w:bookmarkEnd w:id="1"/>
    </w:p>
    <w:p w14:paraId="0F272ECD" w14:textId="55539842" w:rsidR="00D94D95" w:rsidRPr="00D94D95" w:rsidRDefault="00D94D95" w:rsidP="00C50F42">
      <w:pPr>
        <w:spacing w:line="276" w:lineRule="auto"/>
        <w:rPr>
          <w:lang w:eastAsia="nl-BE"/>
        </w:rPr>
      </w:pPr>
      <w:r w:rsidRPr="00D94D95">
        <w:rPr>
          <w:rFonts w:hAnsi="Symbol"/>
          <w:lang w:eastAsia="nl-BE"/>
        </w:rPr>
        <w:t></w:t>
      </w:r>
      <w:r w:rsidRPr="00D94D95">
        <w:rPr>
          <w:lang w:eastAsia="nl-BE"/>
        </w:rPr>
        <w:t xml:space="preserve">  Je moet het opleidingsonderdeel waarvoor je een vrijstelling krijgt </w:t>
      </w:r>
      <w:r w:rsidRPr="00D94D95">
        <w:rPr>
          <w:b/>
          <w:bCs/>
          <w:lang w:eastAsia="nl-BE"/>
        </w:rPr>
        <w:t>niet meer opnemen</w:t>
      </w:r>
      <w:r w:rsidRPr="00D94D95">
        <w:rPr>
          <w:lang w:eastAsia="nl-BE"/>
        </w:rPr>
        <w:t xml:space="preserve"> </w:t>
      </w:r>
      <w:r w:rsidR="000B1D9B">
        <w:rPr>
          <w:lang w:eastAsia="nl-BE"/>
        </w:rPr>
        <w:t>in je ISP</w:t>
      </w:r>
    </w:p>
    <w:p w14:paraId="6D3B27CA" w14:textId="77777777" w:rsidR="00D94D95" w:rsidRPr="00D94D95" w:rsidRDefault="00D94D95" w:rsidP="00C50F42">
      <w:pPr>
        <w:spacing w:line="276" w:lineRule="auto"/>
        <w:rPr>
          <w:lang w:eastAsia="nl-BE"/>
        </w:rPr>
      </w:pPr>
      <w:r w:rsidRPr="00D94D95">
        <w:rPr>
          <w:rFonts w:hAnsi="Symbol"/>
          <w:lang w:eastAsia="nl-BE"/>
        </w:rPr>
        <w:t></w:t>
      </w:r>
      <w:r w:rsidRPr="00D94D95">
        <w:rPr>
          <w:lang w:eastAsia="nl-BE"/>
        </w:rPr>
        <w:t xml:space="preserve">  Vrijstellingen hebben een invloed op je </w:t>
      </w:r>
      <w:r w:rsidRPr="00D94D95">
        <w:rPr>
          <w:b/>
          <w:bCs/>
          <w:lang w:eastAsia="nl-BE"/>
        </w:rPr>
        <w:t>tolerantiekrediet</w:t>
      </w:r>
      <w:r w:rsidRPr="00D94D95">
        <w:rPr>
          <w:lang w:eastAsia="nl-BE"/>
        </w:rPr>
        <w:t xml:space="preserve"> (10% van de studiepunten die je nog opneemt)</w:t>
      </w:r>
    </w:p>
    <w:p w14:paraId="3CB548B2" w14:textId="6A2EBE0E" w:rsidR="001F6BE1" w:rsidRPr="00C46F22" w:rsidRDefault="001F6BE1" w:rsidP="00C50F42">
      <w:pPr>
        <w:pStyle w:val="Voorbeeld"/>
        <w:spacing w:line="276" w:lineRule="auto"/>
        <w:ind w:left="709"/>
      </w:pPr>
      <w:r w:rsidRPr="00C46F22">
        <w:t>Als je bijvoorbeeld in een bacheloropleiding van 180 studiepunten, 20 studiepunten vrijstelling hebt, krijg je in plaats van de normale 18 studiepunten tolerantie (10% van 180), 16 studiepunten tolerantie. Je legt dan immers maar 160 studiepunten effectief af.</w:t>
      </w:r>
    </w:p>
    <w:p w14:paraId="5B26B237" w14:textId="77777777" w:rsidR="00394F8A" w:rsidRPr="00394F8A" w:rsidRDefault="00394F8A" w:rsidP="00C50F42">
      <w:pPr>
        <w:spacing w:line="276" w:lineRule="auto"/>
        <w:rPr>
          <w:lang w:eastAsia="nl-BE"/>
        </w:rPr>
      </w:pPr>
      <w:r w:rsidRPr="00394F8A">
        <w:rPr>
          <w:rFonts w:hAnsi="Symbol"/>
          <w:lang w:eastAsia="nl-BE"/>
        </w:rPr>
        <w:t></w:t>
      </w:r>
      <w:r w:rsidRPr="00394F8A">
        <w:rPr>
          <w:lang w:eastAsia="nl-BE"/>
        </w:rPr>
        <w:t xml:space="preserve">  Je betaalt </w:t>
      </w:r>
      <w:r w:rsidRPr="00394F8A">
        <w:rPr>
          <w:b/>
          <w:bCs/>
          <w:lang w:eastAsia="nl-BE"/>
        </w:rPr>
        <w:t>geen studiegeld</w:t>
      </w:r>
      <w:r w:rsidRPr="00394F8A">
        <w:rPr>
          <w:lang w:eastAsia="nl-BE"/>
        </w:rPr>
        <w:t xml:space="preserve"> en gebruikt </w:t>
      </w:r>
      <w:r w:rsidRPr="00394F8A">
        <w:rPr>
          <w:b/>
          <w:bCs/>
          <w:lang w:eastAsia="nl-BE"/>
        </w:rPr>
        <w:t>geen leerkrediet</w:t>
      </w:r>
      <w:r w:rsidRPr="00394F8A">
        <w:rPr>
          <w:lang w:eastAsia="nl-BE"/>
        </w:rPr>
        <w:t xml:space="preserve"> voor vrijstellingen </w:t>
      </w:r>
    </w:p>
    <w:p w14:paraId="768FC843" w14:textId="5BED820C" w:rsidR="00394F8A" w:rsidRPr="00394F8A" w:rsidRDefault="00394F8A" w:rsidP="00C50F42">
      <w:pPr>
        <w:spacing w:line="276" w:lineRule="auto"/>
        <w:rPr>
          <w:lang w:eastAsia="nl-BE"/>
        </w:rPr>
      </w:pPr>
      <w:r w:rsidRPr="00394F8A">
        <w:rPr>
          <w:rFonts w:hAnsi="Symbol"/>
          <w:lang w:eastAsia="nl-BE"/>
        </w:rPr>
        <w:t></w:t>
      </w:r>
      <w:r w:rsidRPr="00394F8A">
        <w:rPr>
          <w:lang w:eastAsia="nl-BE"/>
        </w:rPr>
        <w:t xml:space="preserve">  Vrijstellingen tellen enkel mee in je eindresultaat bij “vrijstelling met behoud van resultaat” </w:t>
      </w:r>
      <w:r w:rsidR="00C85CFD">
        <w:rPr>
          <w:lang w:eastAsia="nl-BE"/>
        </w:rPr>
        <w:t>(uitzonderlijk)</w:t>
      </w:r>
    </w:p>
    <w:p w14:paraId="05029BD8" w14:textId="3792C466" w:rsidR="00394F8A" w:rsidRDefault="00394F8A" w:rsidP="00C50F42">
      <w:pPr>
        <w:spacing w:line="276" w:lineRule="auto"/>
        <w:rPr>
          <w:b/>
          <w:bCs/>
          <w:lang w:eastAsia="nl-BE"/>
        </w:rPr>
      </w:pPr>
      <w:r w:rsidRPr="00394F8A">
        <w:rPr>
          <w:rFonts w:hAnsi="Symbol"/>
          <w:lang w:eastAsia="nl-BE"/>
        </w:rPr>
        <w:t></w:t>
      </w:r>
      <w:r w:rsidRPr="00394F8A">
        <w:rPr>
          <w:lang w:eastAsia="nl-BE"/>
        </w:rPr>
        <w:t xml:space="preserve">  Neem je minder dan 27 studiepunten op, dan kan dit gevolgen hebben voor </w:t>
      </w:r>
      <w:r w:rsidRPr="00394F8A">
        <w:rPr>
          <w:b/>
          <w:bCs/>
          <w:lang w:eastAsia="nl-BE"/>
        </w:rPr>
        <w:t xml:space="preserve">studietoelage of </w:t>
      </w:r>
      <w:r>
        <w:rPr>
          <w:b/>
          <w:bCs/>
          <w:lang w:eastAsia="nl-BE"/>
        </w:rPr>
        <w:t>groeipakket</w:t>
      </w:r>
    </w:p>
    <w:p w14:paraId="26D6BD2F" w14:textId="675A666C" w:rsidR="003F5D09" w:rsidRDefault="003F5D09">
      <w:pPr>
        <w:spacing w:before="0" w:after="0" w:line="240" w:lineRule="auto"/>
        <w:rPr>
          <w:lang w:eastAsia="nl-BE"/>
        </w:rPr>
      </w:pPr>
      <w:r>
        <w:rPr>
          <w:lang w:eastAsia="nl-BE"/>
        </w:rPr>
        <w:br w:type="page"/>
      </w:r>
    </w:p>
    <w:p w14:paraId="57554F42" w14:textId="77777777" w:rsidR="005B556E" w:rsidRDefault="005B556E" w:rsidP="00C50F42">
      <w:pPr>
        <w:pStyle w:val="Kop1"/>
        <w:spacing w:line="276" w:lineRule="auto"/>
      </w:pPr>
      <w:r w:rsidRPr="005B556E">
        <w:lastRenderedPageBreak/>
        <w:t>Denk goed na vóór je een vrijstelling aanvraagt</w:t>
      </w:r>
    </w:p>
    <w:p w14:paraId="5B5EDF04" w14:textId="77777777" w:rsidR="00757F82" w:rsidRPr="00757F82" w:rsidRDefault="00757F82" w:rsidP="00C50F42">
      <w:pPr>
        <w:spacing w:line="276" w:lineRule="auto"/>
      </w:pPr>
      <w:r w:rsidRPr="00757F82">
        <w:t>Een opleiding is opgebouwd als een samenhangend geheel van opleidingsonderdelen. Door vrijstellingen kan je onderdelen missen die belangrijk zijn voor je verdere leerproces.</w:t>
      </w:r>
    </w:p>
    <w:p w14:paraId="619E7731" w14:textId="3A98C2D6" w:rsidR="00757F82" w:rsidRPr="00757F82" w:rsidRDefault="00757F82" w:rsidP="00C50F42">
      <w:pPr>
        <w:spacing w:line="276" w:lineRule="auto"/>
      </w:pPr>
      <w:r w:rsidRPr="00757F82">
        <w:t>Stel jezelf dus de vraag:</w:t>
      </w:r>
    </w:p>
    <w:p w14:paraId="174F6B5E" w14:textId="77777777" w:rsidR="00757F82" w:rsidRPr="00757F82" w:rsidRDefault="00757F82" w:rsidP="00C50F42">
      <w:pPr>
        <w:numPr>
          <w:ilvl w:val="0"/>
          <w:numId w:val="6"/>
        </w:numPr>
        <w:spacing w:line="276" w:lineRule="auto"/>
      </w:pPr>
      <w:r w:rsidRPr="00757F82">
        <w:t xml:space="preserve">Heb ik de </w:t>
      </w:r>
      <w:r w:rsidRPr="00757F82">
        <w:rPr>
          <w:b/>
          <w:bCs/>
        </w:rPr>
        <w:t>inhoud en vaardigheden echt bereikt</w:t>
      </w:r>
      <w:r w:rsidRPr="00757F82">
        <w:t>?</w:t>
      </w:r>
    </w:p>
    <w:p w14:paraId="5CD6C372" w14:textId="2C80B7D0" w:rsidR="00757F82" w:rsidRPr="00757F82" w:rsidRDefault="00757F82" w:rsidP="00C50F42">
      <w:pPr>
        <w:numPr>
          <w:ilvl w:val="0"/>
          <w:numId w:val="6"/>
        </w:numPr>
        <w:spacing w:line="276" w:lineRule="auto"/>
      </w:pPr>
      <w:r w:rsidRPr="00757F82">
        <w:t>Mis ik geen essentiële kennis voor vervolg</w:t>
      </w:r>
      <w:r w:rsidR="00CE08E2">
        <w:t>-</w:t>
      </w:r>
      <w:r w:rsidRPr="00757F82">
        <w:t>opleidingsonderdelen?</w:t>
      </w:r>
    </w:p>
    <w:p w14:paraId="3614E580" w14:textId="2DCA379C" w:rsidR="00757F82" w:rsidRPr="00757F82" w:rsidRDefault="00757F82" w:rsidP="00C50F42">
      <w:pPr>
        <w:spacing w:line="276" w:lineRule="auto"/>
        <w:rPr>
          <w:b/>
          <w:bCs/>
        </w:rPr>
      </w:pPr>
      <w:r w:rsidRPr="00757F82">
        <w:rPr>
          <w:b/>
          <w:bCs/>
        </w:rPr>
        <w:t>Waar moet je zeker op letten?</w:t>
      </w:r>
    </w:p>
    <w:p w14:paraId="5AB5275B" w14:textId="77777777" w:rsidR="00757F82" w:rsidRPr="00757F82" w:rsidRDefault="00757F82" w:rsidP="00C50F42">
      <w:pPr>
        <w:numPr>
          <w:ilvl w:val="0"/>
          <w:numId w:val="7"/>
        </w:numPr>
        <w:spacing w:line="276" w:lineRule="auto"/>
      </w:pPr>
      <w:r w:rsidRPr="00757F82">
        <w:rPr>
          <w:b/>
          <w:bCs/>
        </w:rPr>
        <w:t>Leerresultaten</w:t>
      </w:r>
      <w:r w:rsidRPr="00757F82">
        <w:t>: komen die overeen? (belangrijkste criterium)</w:t>
      </w:r>
    </w:p>
    <w:p w14:paraId="72B3AF50" w14:textId="77777777" w:rsidR="00757F82" w:rsidRPr="00757F82" w:rsidRDefault="00757F82" w:rsidP="00C50F42">
      <w:pPr>
        <w:numPr>
          <w:ilvl w:val="0"/>
          <w:numId w:val="7"/>
        </w:numPr>
        <w:spacing w:line="276" w:lineRule="auto"/>
      </w:pPr>
      <w:r w:rsidRPr="00757F82">
        <w:rPr>
          <w:b/>
          <w:bCs/>
        </w:rPr>
        <w:t>Inhoud</w:t>
      </w:r>
      <w:r w:rsidRPr="00757F82">
        <w:t>: is er voldoende overlap?</w:t>
      </w:r>
    </w:p>
    <w:p w14:paraId="7259876C" w14:textId="77777777" w:rsidR="00757F82" w:rsidRPr="00757F82" w:rsidRDefault="00757F82" w:rsidP="00C50F42">
      <w:pPr>
        <w:numPr>
          <w:ilvl w:val="0"/>
          <w:numId w:val="7"/>
        </w:numPr>
        <w:spacing w:line="276" w:lineRule="auto"/>
      </w:pPr>
      <w:r w:rsidRPr="00757F82">
        <w:rPr>
          <w:b/>
          <w:bCs/>
        </w:rPr>
        <w:t>Studiebelasting</w:t>
      </w:r>
      <w:r w:rsidRPr="00757F82">
        <w:t>: zijn de studiepunten vergelijkbaar?</w:t>
      </w:r>
    </w:p>
    <w:p w14:paraId="6FAD21B5" w14:textId="6EEA77F5" w:rsidR="00757F82" w:rsidRDefault="00757F82" w:rsidP="00C50F42">
      <w:pPr>
        <w:spacing w:line="276" w:lineRule="auto"/>
      </w:pPr>
      <w:r w:rsidRPr="00757F82">
        <w:t xml:space="preserve">Een vrijstelling betekent dat er voldoende overlap is, maar </w:t>
      </w:r>
      <w:r w:rsidRPr="00757F82">
        <w:rPr>
          <w:b/>
          <w:bCs/>
        </w:rPr>
        <w:t>niet noodzakelijk volledige dekking</w:t>
      </w:r>
      <w:r w:rsidRPr="00757F82">
        <w:t>.</w:t>
      </w:r>
      <w:r w:rsidR="001D025B">
        <w:t xml:space="preserve"> </w:t>
      </w:r>
      <w:r w:rsidRPr="00757F82">
        <w:t>Je blijft zelf verantwoordelijk om eventuele hiaten bij te werken.</w:t>
      </w:r>
    </w:p>
    <w:p w14:paraId="21A28975" w14:textId="459B962F" w:rsidR="008C5C90" w:rsidRDefault="008C5C90" w:rsidP="00C50F42">
      <w:pPr>
        <w:spacing w:line="276" w:lineRule="auto"/>
      </w:pPr>
      <w:r>
        <w:t xml:space="preserve">Hieronder </w:t>
      </w:r>
      <w:r w:rsidR="00961AAB">
        <w:t>staat</w:t>
      </w:r>
      <w:r>
        <w:t xml:space="preserve"> een overzicht van de verschillende opleidingsonderdelen en leerlijnen </w:t>
      </w:r>
      <w:r w:rsidR="00E24FFE">
        <w:t xml:space="preserve">in SRW. Dit overzicht kan je helpen </w:t>
      </w:r>
      <w:r>
        <w:t>in de afweging of het zinvol/wenselijk is om een vrijstelling aan te vragen.</w:t>
      </w:r>
    </w:p>
    <w:p w14:paraId="239A92FA" w14:textId="14F701D5" w:rsidR="00F91D19" w:rsidRDefault="006F07BD" w:rsidP="00C50F42">
      <w:pPr>
        <w:spacing w:line="276" w:lineRule="auto"/>
      </w:pPr>
      <w:r w:rsidRPr="006F07BD">
        <w:rPr>
          <w:noProof/>
        </w:rPr>
        <w:drawing>
          <wp:inline distT="0" distB="0" distL="0" distR="0" wp14:anchorId="630DF9FB" wp14:editId="35346236">
            <wp:extent cx="6620366" cy="3724598"/>
            <wp:effectExtent l="0" t="0" r="0" b="9525"/>
            <wp:docPr id="1994509146" name="Afbeelding 1" descr="Afbeelding met tekst, schermopname, Lettertype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509146" name="Afbeelding 1" descr="Afbeelding met tekst, schermopname, Lettertype, ontwerp&#10;&#10;Automatisch gegenereerde beschrijv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8358" cy="374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4ADA8" w14:textId="77777777" w:rsidR="00775514" w:rsidRDefault="001D025B" w:rsidP="00C50F42">
      <w:pPr>
        <w:pStyle w:val="Kop3"/>
        <w:spacing w:line="276" w:lineRule="auto"/>
      </w:pPr>
      <w:r w:rsidRPr="00757F82">
        <w:lastRenderedPageBreak/>
        <w:t xml:space="preserve">Tip: </w:t>
      </w:r>
      <w:r w:rsidR="001A4812">
        <w:t xml:space="preserve">gebruik de </w:t>
      </w:r>
      <w:r w:rsidRPr="00757F82">
        <w:t xml:space="preserve">precedentenlijst </w:t>
      </w:r>
    </w:p>
    <w:p w14:paraId="338488C8" w14:textId="6FF25A94" w:rsidR="00502895" w:rsidRDefault="00BD5BD7" w:rsidP="00C50F42">
      <w:pPr>
        <w:spacing w:line="276" w:lineRule="auto"/>
      </w:pPr>
      <w:r w:rsidRPr="00FB4881">
        <w:rPr>
          <w:b/>
          <w:bCs/>
          <w:u w:val="single"/>
        </w:rPr>
        <w:t>Situatie 1:</w:t>
      </w:r>
      <w:r>
        <w:t xml:space="preserve"> je behaalde </w:t>
      </w:r>
      <w:proofErr w:type="spellStart"/>
      <w:r>
        <w:t>credits</w:t>
      </w:r>
      <w:proofErr w:type="spellEnd"/>
      <w:r>
        <w:t xml:space="preserve"> in </w:t>
      </w:r>
      <w:r w:rsidR="00517C5B">
        <w:t xml:space="preserve">een van onderstaande opleidingen: </w:t>
      </w:r>
    </w:p>
    <w:p w14:paraId="7E801D92" w14:textId="77777777" w:rsidR="00502895" w:rsidRDefault="00502895" w:rsidP="00C50F42">
      <w:pPr>
        <w:pStyle w:val="Lijstalinea"/>
        <w:numPr>
          <w:ilvl w:val="0"/>
          <w:numId w:val="21"/>
        </w:numPr>
        <w:spacing w:line="276" w:lineRule="auto"/>
      </w:pPr>
      <w:proofErr w:type="spellStart"/>
      <w:r>
        <w:t>KULeuven</w:t>
      </w:r>
      <w:proofErr w:type="spellEnd"/>
      <w:r>
        <w:t xml:space="preserve"> – opleiding Pedagogische wetenschappen</w:t>
      </w:r>
    </w:p>
    <w:p w14:paraId="13FB5DBB" w14:textId="77777777" w:rsidR="00502895" w:rsidRDefault="00502895" w:rsidP="00C50F42">
      <w:pPr>
        <w:pStyle w:val="Lijstalinea"/>
        <w:numPr>
          <w:ilvl w:val="0"/>
          <w:numId w:val="21"/>
        </w:numPr>
        <w:spacing w:line="276" w:lineRule="auto"/>
      </w:pPr>
      <w:proofErr w:type="spellStart"/>
      <w:r>
        <w:t>KULeuven</w:t>
      </w:r>
      <w:proofErr w:type="spellEnd"/>
      <w:r>
        <w:t xml:space="preserve"> – opleiding Psychologie</w:t>
      </w:r>
    </w:p>
    <w:p w14:paraId="2D4793CB" w14:textId="77777777" w:rsidR="00502895" w:rsidRDefault="00502895" w:rsidP="00C50F42">
      <w:pPr>
        <w:pStyle w:val="Lijstalinea"/>
        <w:numPr>
          <w:ilvl w:val="0"/>
          <w:numId w:val="21"/>
        </w:numPr>
        <w:spacing w:line="276" w:lineRule="auto"/>
      </w:pPr>
      <w:proofErr w:type="spellStart"/>
      <w:r>
        <w:t>KULeuven</w:t>
      </w:r>
      <w:proofErr w:type="spellEnd"/>
      <w:r>
        <w:t xml:space="preserve"> – opleiding Criminologie</w:t>
      </w:r>
    </w:p>
    <w:p w14:paraId="241204EB" w14:textId="475F2D5F" w:rsidR="00517C5B" w:rsidRDefault="00F41C71" w:rsidP="00C50F42">
      <w:pPr>
        <w:spacing w:line="276" w:lineRule="auto"/>
      </w:pPr>
      <w:r>
        <w:t>Voor enkele vaak aangevraagde vrijstellingen uit deze op</w:t>
      </w:r>
      <w:r w:rsidR="002C420F">
        <w:t>leidinge</w:t>
      </w:r>
      <w:r w:rsidR="007E62CF">
        <w:t xml:space="preserve">n (zie </w:t>
      </w:r>
      <w:hyperlink r:id="rId12" w:history="1">
        <w:r w:rsidR="007E62CF" w:rsidRPr="00E97718">
          <w:rPr>
            <w:rStyle w:val="Hyperlink"/>
          </w:rPr>
          <w:t>precedentenlijst 1</w:t>
        </w:r>
      </w:hyperlink>
      <w:r w:rsidR="00B60969">
        <w:t xml:space="preserve"> – voor beperkt dossier)</w:t>
      </w:r>
      <w:r w:rsidR="002C420F">
        <w:t xml:space="preserve"> kan je dan </w:t>
      </w:r>
      <w:r w:rsidR="00C173FF">
        <w:t>met een beknopter dossier een vrijstellingsaanvraag doen</w:t>
      </w:r>
      <w:r w:rsidR="007E62CF">
        <w:t>: de puntenlijst</w:t>
      </w:r>
      <w:r w:rsidR="00FB4881">
        <w:t xml:space="preserve"> of het rapport met de resultaatsmeded</w:t>
      </w:r>
      <w:r w:rsidR="00AB7A60">
        <w:t>eli</w:t>
      </w:r>
      <w:r w:rsidR="00FB4881">
        <w:t>ng volstaat dan</w:t>
      </w:r>
      <w:r w:rsidR="00C173FF">
        <w:t xml:space="preserve">. </w:t>
      </w:r>
    </w:p>
    <w:p w14:paraId="67EB0A9F" w14:textId="77777777" w:rsidR="006E2A3A" w:rsidRDefault="006E2A3A" w:rsidP="00C50F42">
      <w:pPr>
        <w:spacing w:line="276" w:lineRule="auto"/>
      </w:pPr>
    </w:p>
    <w:p w14:paraId="0D8620C3" w14:textId="30F17B31" w:rsidR="00DF2C1A" w:rsidRPr="00775514" w:rsidRDefault="00DF2C1A" w:rsidP="00C50F42">
      <w:pPr>
        <w:spacing w:line="276" w:lineRule="auto"/>
      </w:pPr>
      <w:r w:rsidRPr="000663BC">
        <w:rPr>
          <w:b/>
          <w:bCs/>
          <w:u w:val="single"/>
        </w:rPr>
        <w:t>Situatie 2:</w:t>
      </w:r>
      <w:r>
        <w:t xml:space="preserve"> je behaalde </w:t>
      </w:r>
      <w:proofErr w:type="spellStart"/>
      <w:r w:rsidR="009C278F">
        <w:t>credits</w:t>
      </w:r>
      <w:proofErr w:type="spellEnd"/>
      <w:r w:rsidR="009C278F">
        <w:t xml:space="preserve"> in andere opleidingen (dan vernoemd in situatie 1) </w:t>
      </w:r>
      <w:r w:rsidR="000663BC">
        <w:t>of je wil nog bijkomende vrijstellingsaanvragen indienen</w:t>
      </w:r>
      <w:r w:rsidR="006E2A3A">
        <w:rPr>
          <w:b/>
          <w:bCs/>
        </w:rPr>
        <w:t>.</w:t>
      </w:r>
    </w:p>
    <w:p w14:paraId="34456861" w14:textId="001CA0DB" w:rsidR="00DF2C1A" w:rsidRDefault="00DF2C1A" w:rsidP="00C50F42">
      <w:pPr>
        <w:spacing w:line="276" w:lineRule="auto"/>
      </w:pPr>
      <w:r>
        <w:t>De</w:t>
      </w:r>
      <w:hyperlink r:id="rId13" w:history="1">
        <w:r w:rsidRPr="003B34BA">
          <w:rPr>
            <w:rStyle w:val="Hyperlink"/>
          </w:rPr>
          <w:t xml:space="preserve"> precedentenlijst </w:t>
        </w:r>
        <w:r w:rsidR="003205CA" w:rsidRPr="003B34BA">
          <w:rPr>
            <w:rStyle w:val="Hyperlink"/>
          </w:rPr>
          <w:t>2</w:t>
        </w:r>
      </w:hyperlink>
      <w:r w:rsidR="00133F11">
        <w:t xml:space="preserve"> </w:t>
      </w:r>
      <w:r>
        <w:t xml:space="preserve">geeft een </w:t>
      </w:r>
      <w:bookmarkStart w:id="2" w:name="_Hlk209522230"/>
      <w:r w:rsidRPr="00775514">
        <w:t xml:space="preserve">overzicht van </w:t>
      </w:r>
      <w:r>
        <w:t>alle opleidingsonderdelen van SRW waarvoor je wel/niet een vrijstelling kan aanvragen. Hoe lees je dit overzicht?</w:t>
      </w:r>
    </w:p>
    <w:tbl>
      <w:tblPr>
        <w:tblW w:w="59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4958"/>
      </w:tblGrid>
      <w:tr w:rsidR="00DF2C1A" w:rsidRPr="00D33CE4" w14:paraId="6E63D930" w14:textId="77777777" w:rsidTr="00D23607">
        <w:trPr>
          <w:trHeight w:val="288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2114D" w14:textId="77777777" w:rsidR="00DF2C1A" w:rsidRPr="00D33CE4" w:rsidRDefault="00DF2C1A" w:rsidP="00C50F42">
            <w:pPr>
              <w:spacing w:before="0" w:after="0" w:line="276" w:lineRule="auto"/>
              <w:jc w:val="center"/>
              <w:rPr>
                <w:rFonts w:ascii="Aptos Narrow" w:hAnsi="Aptos Narrow"/>
                <w:sz w:val="22"/>
                <w:szCs w:val="22"/>
                <w:lang w:eastAsia="nl-BE"/>
              </w:rPr>
            </w:pPr>
            <w:r w:rsidRPr="00D33CE4">
              <w:rPr>
                <w:rFonts w:ascii="Aptos Narrow" w:hAnsi="Aptos Narrow"/>
                <w:sz w:val="22"/>
                <w:szCs w:val="22"/>
                <w:lang w:eastAsia="nl-BE"/>
              </w:rPr>
              <w:t>Legende:</w:t>
            </w: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E9C6D" w14:textId="77777777" w:rsidR="00DF2C1A" w:rsidRPr="00D33CE4" w:rsidRDefault="00DF2C1A" w:rsidP="00C50F42">
            <w:pPr>
              <w:spacing w:before="0" w:after="0" w:line="276" w:lineRule="auto"/>
              <w:jc w:val="center"/>
              <w:rPr>
                <w:rFonts w:ascii="Aptos Narrow" w:hAnsi="Aptos Narrow"/>
                <w:sz w:val="22"/>
                <w:szCs w:val="22"/>
                <w:lang w:eastAsia="nl-BE"/>
              </w:rPr>
            </w:pPr>
          </w:p>
        </w:tc>
      </w:tr>
      <w:tr w:rsidR="00DF2C1A" w:rsidRPr="00D33CE4" w14:paraId="3BEE9EB5" w14:textId="77777777" w:rsidTr="00D23607">
        <w:trPr>
          <w:trHeight w:val="288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78FED3E" w14:textId="77777777" w:rsidR="00DF2C1A" w:rsidRPr="00D33CE4" w:rsidRDefault="00DF2C1A" w:rsidP="00C50F42">
            <w:pPr>
              <w:spacing w:before="0" w:after="0"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nl-BE"/>
              </w:rPr>
            </w:pPr>
            <w:r w:rsidRPr="00D33CE4">
              <w:rPr>
                <w:rFonts w:ascii="Calibri" w:hAnsi="Calibri" w:cs="Calibri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D1F18" w14:textId="77777777" w:rsidR="00DF2C1A" w:rsidRPr="00D33CE4" w:rsidRDefault="00DF2C1A" w:rsidP="00C50F42">
            <w:pPr>
              <w:spacing w:before="0" w:after="0" w:line="276" w:lineRule="auto"/>
              <w:rPr>
                <w:rFonts w:ascii="Aptos Narrow" w:hAnsi="Aptos Narrow"/>
                <w:color w:val="000000"/>
                <w:sz w:val="22"/>
                <w:szCs w:val="22"/>
                <w:lang w:eastAsia="nl-BE"/>
              </w:rPr>
            </w:pPr>
            <w:r w:rsidRPr="20012B1C">
              <w:rPr>
                <w:rFonts w:ascii="Aptos Narrow" w:hAnsi="Aptos Narrow"/>
                <w:color w:val="000000" w:themeColor="text1"/>
                <w:sz w:val="22"/>
                <w:szCs w:val="22"/>
                <w:lang w:eastAsia="nl-BE"/>
              </w:rPr>
              <w:t>geen vrijstelling mogelijk</w:t>
            </w:r>
          </w:p>
        </w:tc>
      </w:tr>
      <w:tr w:rsidR="00DF2C1A" w:rsidRPr="00D33CE4" w14:paraId="6A9FF18C" w14:textId="77777777" w:rsidTr="00D23607">
        <w:trPr>
          <w:trHeight w:val="288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4811" w14:textId="77777777" w:rsidR="00DF2C1A" w:rsidRPr="00D33CE4" w:rsidRDefault="00DF2C1A" w:rsidP="00C50F42">
            <w:pPr>
              <w:spacing w:before="0" w:after="0"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nl-BE"/>
              </w:rPr>
            </w:pPr>
            <w:r w:rsidRPr="00D33CE4">
              <w:rPr>
                <w:rFonts w:ascii="Calibri" w:hAnsi="Calibri" w:cs="Calibri"/>
                <w:sz w:val="20"/>
                <w:szCs w:val="20"/>
                <w:lang w:eastAsia="nl-BE"/>
              </w:rPr>
              <w:t>?</w:t>
            </w: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8847F" w14:textId="77777777" w:rsidR="00DF2C1A" w:rsidRPr="00D33CE4" w:rsidRDefault="00DF2C1A" w:rsidP="00C50F42">
            <w:pPr>
              <w:spacing w:before="0" w:after="0" w:line="276" w:lineRule="auto"/>
              <w:rPr>
                <w:rFonts w:ascii="Aptos Narrow" w:hAnsi="Aptos Narrow"/>
                <w:color w:val="000000"/>
                <w:sz w:val="22"/>
                <w:szCs w:val="22"/>
                <w:lang w:eastAsia="nl-BE"/>
              </w:rPr>
            </w:pPr>
            <w:r w:rsidRPr="00D33CE4">
              <w:rPr>
                <w:rFonts w:ascii="Aptos Narrow" w:hAnsi="Aptos Narrow"/>
                <w:color w:val="000000"/>
                <w:sz w:val="22"/>
                <w:szCs w:val="22"/>
                <w:lang w:eastAsia="nl-BE"/>
              </w:rPr>
              <w:t>vrijstellingsaanvraag moet onderzocht worden</w:t>
            </w:r>
          </w:p>
        </w:tc>
      </w:tr>
    </w:tbl>
    <w:p w14:paraId="150279FA" w14:textId="33C09A55" w:rsidR="00DF2C1A" w:rsidRDefault="003205CA" w:rsidP="00C50F42">
      <w:pPr>
        <w:spacing w:line="276" w:lineRule="auto"/>
      </w:pPr>
      <w:r>
        <w:t xml:space="preserve"> Voor deze aanvragen dien je een volledig dossier in, zoals beschreven in </w:t>
      </w:r>
      <w:r w:rsidR="00A71EE1">
        <w:t>4.1 (Wat moet je indienen?).</w:t>
      </w:r>
    </w:p>
    <w:p w14:paraId="066273FE" w14:textId="77777777" w:rsidR="00A71EE1" w:rsidRDefault="00A71EE1" w:rsidP="00C50F42">
      <w:pPr>
        <w:spacing w:line="276" w:lineRule="auto"/>
      </w:pPr>
    </w:p>
    <w:bookmarkEnd w:id="2"/>
    <w:p w14:paraId="7AE227A7" w14:textId="77777777" w:rsidR="00736BC7" w:rsidRPr="00736BC7" w:rsidRDefault="00736BC7" w:rsidP="00C50F42">
      <w:pPr>
        <w:pStyle w:val="Kop3"/>
        <w:spacing w:line="276" w:lineRule="auto"/>
      </w:pPr>
      <w:r w:rsidRPr="00736BC7">
        <w:t>Keuze-OPO extern KU Leuven</w:t>
      </w:r>
    </w:p>
    <w:p w14:paraId="51182881" w14:textId="11D456FB" w:rsidR="00736BC7" w:rsidRPr="00736BC7" w:rsidRDefault="00736BC7" w:rsidP="00C50F42">
      <w:pPr>
        <w:spacing w:line="276" w:lineRule="auto"/>
      </w:pPr>
      <w:r w:rsidRPr="00736BC7">
        <w:t xml:space="preserve">Indien je nog </w:t>
      </w:r>
      <w:proofErr w:type="spellStart"/>
      <w:r w:rsidRPr="00736BC7">
        <w:t>credits</w:t>
      </w:r>
      <w:proofErr w:type="spellEnd"/>
      <w:r w:rsidRPr="00736BC7">
        <w:t xml:space="preserve"> hebt</w:t>
      </w:r>
      <w:r w:rsidR="00BE281D">
        <w:t xml:space="preserve"> behaald</w:t>
      </w:r>
      <w:r w:rsidR="00A71EE1">
        <w:t xml:space="preserve"> die je nog niet hebt ingezet voor je </w:t>
      </w:r>
      <w:r w:rsidR="00E660E5">
        <w:t>aanvraag, dan</w:t>
      </w:r>
      <w:r w:rsidRPr="00736BC7">
        <w:t xml:space="preserve"> kan je een </w:t>
      </w:r>
      <w:r w:rsidR="00E660E5">
        <w:t xml:space="preserve">bijkomende </w:t>
      </w:r>
      <w:r w:rsidRPr="00736BC7">
        <w:t>vrijstelling aanvragen voor:</w:t>
      </w:r>
      <w:r>
        <w:t xml:space="preserve"> </w:t>
      </w:r>
      <w:r w:rsidRPr="00736BC7">
        <w:rPr>
          <w:i/>
          <w:iCs/>
        </w:rPr>
        <w:t>MBW62A Keuze opleidingsonderdeel extern KU Leuven</w:t>
      </w:r>
    </w:p>
    <w:p w14:paraId="26D6BA00" w14:textId="199FEF8D" w:rsidR="00736BC7" w:rsidRDefault="00736BC7" w:rsidP="00C50F42">
      <w:pPr>
        <w:spacing w:line="276" w:lineRule="auto"/>
        <w:rPr>
          <w:iCs/>
        </w:rPr>
      </w:pPr>
      <w:r w:rsidRPr="00736BC7">
        <w:rPr>
          <w:iCs/>
        </w:rPr>
        <w:t xml:space="preserve">Voor deze aanvraag is een </w:t>
      </w:r>
      <w:r w:rsidRPr="00736BC7">
        <w:rPr>
          <w:b/>
          <w:bCs/>
          <w:iCs/>
        </w:rPr>
        <w:t>duidelijke motivatie verplicht</w:t>
      </w:r>
      <w:r w:rsidRPr="00736BC7">
        <w:rPr>
          <w:iCs/>
        </w:rPr>
        <w:t>.</w:t>
      </w:r>
    </w:p>
    <w:p w14:paraId="307D7CA4" w14:textId="4A8FC017" w:rsidR="00564E58" w:rsidRDefault="00564E58">
      <w:pPr>
        <w:spacing w:before="0" w:after="0" w:line="240" w:lineRule="auto"/>
        <w:rPr>
          <w:iCs/>
        </w:rPr>
      </w:pPr>
      <w:r>
        <w:rPr>
          <w:iCs/>
        </w:rPr>
        <w:br w:type="page"/>
      </w:r>
    </w:p>
    <w:p w14:paraId="24A9488C" w14:textId="551087FD" w:rsidR="00C85D84" w:rsidRDefault="00F47181" w:rsidP="00C50F42">
      <w:pPr>
        <w:pStyle w:val="Kop1"/>
        <w:spacing w:line="276" w:lineRule="auto"/>
      </w:pPr>
      <w:r>
        <w:lastRenderedPageBreak/>
        <w:t>Procedure</w:t>
      </w:r>
      <w:r w:rsidR="00BB3CE8">
        <w:t xml:space="preserve"> voor het aanvragen van vrijstellingen (EVK)</w:t>
      </w:r>
    </w:p>
    <w:p w14:paraId="413CA089" w14:textId="6BB3135B" w:rsidR="009D02F1" w:rsidRPr="009D02F1" w:rsidRDefault="007D2737" w:rsidP="00C50F42">
      <w:pPr>
        <w:spacing w:line="276" w:lineRule="auto"/>
      </w:pPr>
      <w:r w:rsidRPr="007D2737">
        <w:t xml:space="preserve">Je bent zelf verantwoordelijk voor een </w:t>
      </w:r>
      <w:r w:rsidRPr="007D2737">
        <w:rPr>
          <w:b/>
          <w:bCs/>
        </w:rPr>
        <w:t>volledige en goed onderbouwde aanvraag</w:t>
      </w:r>
      <w:r w:rsidRPr="007D2737">
        <w:t>.</w:t>
      </w:r>
      <w:r w:rsidRPr="007D2737">
        <w:br/>
      </w:r>
      <w:r w:rsidR="009D02F1" w:rsidRPr="009D02F1">
        <w:t>Belangrijk:</w:t>
      </w:r>
    </w:p>
    <w:p w14:paraId="4DE76DD4" w14:textId="77777777" w:rsidR="009D02F1" w:rsidRPr="009D02F1" w:rsidRDefault="009D02F1" w:rsidP="00C50F42">
      <w:pPr>
        <w:numPr>
          <w:ilvl w:val="0"/>
          <w:numId w:val="16"/>
        </w:numPr>
        <w:spacing w:line="276" w:lineRule="auto"/>
      </w:pPr>
      <w:r w:rsidRPr="009D02F1">
        <w:t xml:space="preserve">De </w:t>
      </w:r>
      <w:r w:rsidRPr="009D02F1">
        <w:rPr>
          <w:b/>
          <w:bCs/>
        </w:rPr>
        <w:t>EVK-begeleider bepaalt</w:t>
      </w:r>
      <w:r w:rsidRPr="009D02F1">
        <w:t xml:space="preserve"> of je dossier voldoende volledig en onderbouwd is</w:t>
      </w:r>
    </w:p>
    <w:p w14:paraId="426D317C" w14:textId="77777777" w:rsidR="009D02F1" w:rsidRPr="009D02F1" w:rsidRDefault="009D02F1" w:rsidP="00C50F42">
      <w:pPr>
        <w:numPr>
          <w:ilvl w:val="0"/>
          <w:numId w:val="16"/>
        </w:numPr>
        <w:spacing w:line="276" w:lineRule="auto"/>
      </w:pPr>
      <w:r w:rsidRPr="009D02F1">
        <w:t xml:space="preserve">Afhankelijk van je situatie kan gevraagd worden: </w:t>
      </w:r>
    </w:p>
    <w:p w14:paraId="72104938" w14:textId="77777777" w:rsidR="009D02F1" w:rsidRPr="009D02F1" w:rsidRDefault="009D02F1" w:rsidP="00C50F42">
      <w:pPr>
        <w:numPr>
          <w:ilvl w:val="1"/>
          <w:numId w:val="16"/>
        </w:numPr>
        <w:spacing w:line="276" w:lineRule="auto"/>
      </w:pPr>
      <w:r w:rsidRPr="009D02F1">
        <w:t xml:space="preserve">om </w:t>
      </w:r>
      <w:r w:rsidRPr="009D02F1">
        <w:rPr>
          <w:b/>
          <w:bCs/>
        </w:rPr>
        <w:t>bijkomende documenten</w:t>
      </w:r>
    </w:p>
    <w:p w14:paraId="75D5EE1D" w14:textId="091E9784" w:rsidR="009D02F1" w:rsidRPr="00CC2523" w:rsidRDefault="009D02F1" w:rsidP="00C50F42">
      <w:pPr>
        <w:numPr>
          <w:ilvl w:val="1"/>
          <w:numId w:val="16"/>
        </w:numPr>
        <w:spacing w:line="276" w:lineRule="auto"/>
      </w:pPr>
      <w:r w:rsidRPr="009D02F1">
        <w:t xml:space="preserve">of net om een </w:t>
      </w:r>
      <w:r w:rsidRPr="009D02F1">
        <w:rPr>
          <w:b/>
          <w:bCs/>
        </w:rPr>
        <w:t>beperkter dossier</w:t>
      </w:r>
      <w:r w:rsidR="008A67A5">
        <w:rPr>
          <w:b/>
          <w:bCs/>
        </w:rPr>
        <w:t xml:space="preserve"> </w:t>
      </w:r>
      <w:r w:rsidR="008A67A5" w:rsidRPr="000443EC">
        <w:t xml:space="preserve">(zie situatie </w:t>
      </w:r>
      <w:r w:rsidR="000443EC" w:rsidRPr="000443EC">
        <w:t>1)</w:t>
      </w:r>
    </w:p>
    <w:p w14:paraId="3E720384" w14:textId="77777777" w:rsidR="001C39F4" w:rsidRDefault="001C39F4" w:rsidP="00C50F42">
      <w:pPr>
        <w:spacing w:line="276" w:lineRule="auto"/>
        <w:rPr>
          <w:b/>
          <w:bCs/>
        </w:rPr>
      </w:pPr>
    </w:p>
    <w:p w14:paraId="12A0C11E" w14:textId="09D6FAD8" w:rsidR="00B86044" w:rsidRPr="00CC2523" w:rsidRDefault="00B86044" w:rsidP="00C50F42">
      <w:pPr>
        <w:spacing w:line="276" w:lineRule="auto"/>
        <w:rPr>
          <w:b/>
          <w:bCs/>
        </w:rPr>
      </w:pPr>
      <w:r w:rsidRPr="00CC2523">
        <w:rPr>
          <w:b/>
          <w:bCs/>
        </w:rPr>
        <w:t>Overzicht van de stappen</w:t>
      </w:r>
      <w:r>
        <w:rPr>
          <w:b/>
          <w:bCs/>
        </w:rPr>
        <w:t>:</w:t>
      </w:r>
    </w:p>
    <w:p w14:paraId="595E6BAA" w14:textId="77777777" w:rsidR="001A6A98" w:rsidRDefault="001C39F4" w:rsidP="00C50F42">
      <w:pPr>
        <w:spacing w:line="276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C01ED60" wp14:editId="5BF7CF0F">
            <wp:extent cx="5486400" cy="3200400"/>
            <wp:effectExtent l="38100" t="38100" r="19050" b="19050"/>
            <wp:docPr id="503660656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0AAE9D94" w14:textId="7DBC792E" w:rsidR="00564E58" w:rsidRDefault="00564E58">
      <w:pPr>
        <w:spacing w:before="0" w:after="0" w:line="240" w:lineRule="auto"/>
      </w:pPr>
      <w:r>
        <w:br w:type="page"/>
      </w:r>
    </w:p>
    <w:p w14:paraId="75C31F56" w14:textId="618F0602" w:rsidR="00BB75A3" w:rsidRDefault="007D2737" w:rsidP="00C50F42">
      <w:pPr>
        <w:pStyle w:val="Kop2"/>
        <w:spacing w:line="276" w:lineRule="auto"/>
      </w:pPr>
      <w:r>
        <w:lastRenderedPageBreak/>
        <w:t>Wat moet je indienen?</w:t>
      </w:r>
    </w:p>
    <w:p w14:paraId="154A6B9D" w14:textId="7D6DEEB0" w:rsidR="00E62A85" w:rsidRDefault="00642BAC" w:rsidP="00C50F42">
      <w:pPr>
        <w:spacing w:line="276" w:lineRule="auto"/>
      </w:pPr>
      <w:r>
        <w:t>J</w:t>
      </w:r>
      <w:r w:rsidR="00E62A85">
        <w:t xml:space="preserve">e </w:t>
      </w:r>
      <w:r w:rsidR="008E418C">
        <w:t>stelt een dossier samen met</w:t>
      </w:r>
      <w:r w:rsidR="00C0677F">
        <w:t xml:space="preserve"> volgende bewijsstukken:</w:t>
      </w:r>
    </w:p>
    <w:p w14:paraId="2927E9E9" w14:textId="74E7991E" w:rsidR="00474947" w:rsidRDefault="00474947" w:rsidP="00C50F42">
      <w:pPr>
        <w:pStyle w:val="Lijstalinea"/>
        <w:numPr>
          <w:ilvl w:val="0"/>
          <w:numId w:val="3"/>
        </w:numPr>
        <w:spacing w:line="276" w:lineRule="auto"/>
      </w:pPr>
      <w:r>
        <w:t xml:space="preserve">Het </w:t>
      </w:r>
      <w:r w:rsidRPr="006D32A6">
        <w:rPr>
          <w:b/>
          <w:bCs/>
        </w:rPr>
        <w:t>creditbewijs</w:t>
      </w:r>
      <w:r w:rsidR="002A2599">
        <w:t xml:space="preserve"> of </w:t>
      </w:r>
      <w:r w:rsidR="008E418C">
        <w:t>puntenlijs</w:t>
      </w:r>
      <w:r w:rsidR="00642BAC">
        <w:t>t</w:t>
      </w:r>
      <w:r w:rsidR="008E418C">
        <w:t xml:space="preserve"> van het </w:t>
      </w:r>
      <w:r>
        <w:t xml:space="preserve">behaalde </w:t>
      </w:r>
      <w:r w:rsidR="0075475A">
        <w:t xml:space="preserve">opleidingsonderdeel. </w:t>
      </w:r>
      <w:r w:rsidR="00E45EE7" w:rsidRPr="00461EE4">
        <w:t xml:space="preserve">Deze kan je opvragen bij de organisatie waar je de </w:t>
      </w:r>
      <w:r w:rsidR="00E45EE7">
        <w:t>credit behaalde</w:t>
      </w:r>
      <w:r w:rsidR="00E45EE7" w:rsidRPr="00461EE4">
        <w:t>.</w:t>
      </w:r>
    </w:p>
    <w:p w14:paraId="7B454FB4" w14:textId="5088D0C5" w:rsidR="00474947" w:rsidRDefault="00474947" w:rsidP="00C50F42">
      <w:pPr>
        <w:pStyle w:val="Lijstalinea"/>
        <w:numPr>
          <w:ilvl w:val="0"/>
          <w:numId w:val="3"/>
        </w:numPr>
        <w:spacing w:line="276" w:lineRule="auto"/>
      </w:pPr>
      <w:r>
        <w:t xml:space="preserve">De </w:t>
      </w:r>
      <w:r w:rsidRPr="00A520EF">
        <w:rPr>
          <w:b/>
          <w:bCs/>
        </w:rPr>
        <w:t>ECTS-fiche</w:t>
      </w:r>
      <w:r w:rsidRPr="00A520EF">
        <w:t xml:space="preserve"> </w:t>
      </w:r>
      <w:r>
        <w:t>van het OPO</w:t>
      </w:r>
      <w:r w:rsidR="001D3DBD">
        <w:t xml:space="preserve"> </w:t>
      </w:r>
      <w:r w:rsidR="001D3DBD" w:rsidRPr="00A83B8C">
        <w:rPr>
          <w:u w:val="single"/>
        </w:rPr>
        <w:t>in het academiejaar</w:t>
      </w:r>
      <w:r>
        <w:t xml:space="preserve"> waarvoor </w:t>
      </w:r>
      <w:r w:rsidR="002A2599">
        <w:t>je</w:t>
      </w:r>
      <w:r>
        <w:t xml:space="preserve"> reeds eerder een credit behaalde</w:t>
      </w:r>
      <w:r w:rsidR="006444C0">
        <w:t>.</w:t>
      </w:r>
      <w:r w:rsidR="007968D2">
        <w:t xml:space="preserve"> Deze kan je opvragen bij de organisatie waar je de vorige opleiding volgde.</w:t>
      </w:r>
    </w:p>
    <w:p w14:paraId="2D0FB835" w14:textId="7B8E965F" w:rsidR="00474947" w:rsidRDefault="00474947" w:rsidP="00C50F42">
      <w:pPr>
        <w:pStyle w:val="Lijstalinea"/>
        <w:numPr>
          <w:ilvl w:val="0"/>
          <w:numId w:val="3"/>
        </w:numPr>
        <w:spacing w:line="276" w:lineRule="auto"/>
      </w:pPr>
      <w:r>
        <w:t xml:space="preserve">De </w:t>
      </w:r>
      <w:r w:rsidRPr="00A520EF">
        <w:rPr>
          <w:b/>
          <w:bCs/>
        </w:rPr>
        <w:t xml:space="preserve">inhoudstafel </w:t>
      </w:r>
      <w:r w:rsidR="0075475A" w:rsidRPr="0075475A">
        <w:t>of overzicht van de cur</w:t>
      </w:r>
      <w:r w:rsidR="0075475A">
        <w:t>s</w:t>
      </w:r>
      <w:r w:rsidR="0075475A" w:rsidRPr="0075475A">
        <w:t>usinhoud</w:t>
      </w:r>
      <w:r w:rsidR="0075475A">
        <w:rPr>
          <w:b/>
          <w:bCs/>
        </w:rPr>
        <w:t xml:space="preserve"> </w:t>
      </w:r>
      <w:r>
        <w:t xml:space="preserve">van het OPO waarvoor </w:t>
      </w:r>
      <w:r w:rsidR="002A2599">
        <w:t>je</w:t>
      </w:r>
      <w:r>
        <w:t xml:space="preserve"> reeds eerder een credit behaalde.</w:t>
      </w:r>
    </w:p>
    <w:p w14:paraId="5C117E28" w14:textId="62B9393E" w:rsidR="00BE6CEF" w:rsidRDefault="00BE6CEF" w:rsidP="00C50F42">
      <w:pPr>
        <w:pStyle w:val="Lijstalinea"/>
        <w:numPr>
          <w:ilvl w:val="0"/>
          <w:numId w:val="3"/>
        </w:numPr>
        <w:spacing w:line="276" w:lineRule="auto"/>
      </w:pPr>
      <w:r>
        <w:t xml:space="preserve">Een </w:t>
      </w:r>
      <w:r w:rsidRPr="005D25C4">
        <w:rPr>
          <w:b/>
          <w:bCs/>
        </w:rPr>
        <w:t>motivering</w:t>
      </w:r>
      <w:r w:rsidR="005D25C4">
        <w:t xml:space="preserve"> </w:t>
      </w:r>
      <w:r w:rsidR="0075475A">
        <w:t xml:space="preserve">waarin je aantoont dat en voldoende overeenkomst is. </w:t>
      </w:r>
    </w:p>
    <w:tbl>
      <w:tblPr>
        <w:tblStyle w:val="TableGrid-GreyHeader1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6"/>
        <w:gridCol w:w="7796"/>
      </w:tblGrid>
      <w:tr w:rsidR="006444C0" w:rsidRPr="00D534DF" w14:paraId="1A646923" w14:textId="77777777" w:rsidTr="00A4737F">
        <w:trPr>
          <w:trHeight w:val="397"/>
        </w:trPr>
        <w:tc>
          <w:tcPr>
            <w:tcW w:w="1276" w:type="dxa"/>
          </w:tcPr>
          <w:p w14:paraId="1F05B11D" w14:textId="77777777" w:rsidR="006444C0" w:rsidRPr="00D534DF" w:rsidRDefault="006444C0" w:rsidP="00C50F42">
            <w:pPr>
              <w:spacing w:line="276" w:lineRule="auto"/>
              <w:jc w:val="center"/>
              <w:rPr>
                <w:lang w:val="nl-BE" w:eastAsia="en-GB"/>
              </w:rPr>
            </w:pPr>
            <w:r w:rsidRPr="00D534DF">
              <w:rPr>
                <w:noProof/>
                <w:lang w:eastAsia="en-GB"/>
              </w:rPr>
              <w:drawing>
                <wp:inline distT="0" distB="0" distL="0" distR="0" wp14:anchorId="19222E1F" wp14:editId="5C47E52F">
                  <wp:extent cx="360000" cy="360000"/>
                  <wp:effectExtent l="0" t="0" r="2540" b="2540"/>
                  <wp:docPr id="677154845" name="Picture 6" descr="Ico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9BD1F12-2368-434D-8360-0F6E65452B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Ico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29BD1F12-2368-434D-8360-0F6E65452B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78FE45FF" w14:textId="77777777" w:rsidR="00626341" w:rsidRDefault="0075475A" w:rsidP="00C50F42">
            <w:pPr>
              <w:spacing w:line="276" w:lineRule="auto"/>
              <w:rPr>
                <w:lang w:val="nl-BE"/>
              </w:rPr>
            </w:pPr>
            <w:r>
              <w:rPr>
                <w:lang w:val="nl-BE"/>
              </w:rPr>
              <w:t xml:space="preserve">In de </w:t>
            </w:r>
            <w:r w:rsidR="006444C0" w:rsidRPr="005222DF">
              <w:rPr>
                <w:lang w:val="nl-BE"/>
              </w:rPr>
              <w:t>ECTS-fiche en inhoudstafel</w:t>
            </w:r>
            <w:r w:rsidR="00626341">
              <w:rPr>
                <w:lang w:val="nl-BE"/>
              </w:rPr>
              <w:t xml:space="preserve">: </w:t>
            </w:r>
          </w:p>
          <w:p w14:paraId="1F05D24C" w14:textId="76B44ED3" w:rsidR="006444C0" w:rsidRDefault="00626341" w:rsidP="00C50F42">
            <w:pPr>
              <w:pStyle w:val="Lijstalinea"/>
              <w:numPr>
                <w:ilvl w:val="0"/>
                <w:numId w:val="8"/>
              </w:numPr>
              <w:spacing w:line="276" w:lineRule="auto"/>
              <w:rPr>
                <w:rFonts w:eastAsia="Calibri" w:cs="Arial"/>
                <w:lang w:val="nl-BE" w:eastAsia="en-GB"/>
              </w:rPr>
            </w:pPr>
            <w:r w:rsidRPr="00626341">
              <w:rPr>
                <w:rFonts w:eastAsia="Calibri" w:cs="Arial"/>
                <w:lang w:val="nl-BE"/>
              </w:rPr>
              <w:t xml:space="preserve">markeer </w:t>
            </w:r>
            <w:r w:rsidR="002C2CCC">
              <w:rPr>
                <w:rFonts w:eastAsia="Calibri" w:cs="Arial"/>
                <w:lang w:val="nl-BE"/>
              </w:rPr>
              <w:t xml:space="preserve">je </w:t>
            </w:r>
            <w:r w:rsidRPr="00626341">
              <w:rPr>
                <w:rFonts w:eastAsia="Calibri" w:cs="Arial"/>
                <w:lang w:val="nl-BE"/>
              </w:rPr>
              <w:t xml:space="preserve">de concrete </w:t>
            </w:r>
            <w:r>
              <w:rPr>
                <w:rFonts w:eastAsia="Calibri" w:cs="Arial"/>
                <w:lang w:val="nl-BE"/>
              </w:rPr>
              <w:t>overlap</w:t>
            </w:r>
          </w:p>
          <w:p w14:paraId="44F65320" w14:textId="77777777" w:rsidR="00626341" w:rsidRDefault="00626341" w:rsidP="00C50F42">
            <w:pPr>
              <w:pStyle w:val="Lijstalinea"/>
              <w:numPr>
                <w:ilvl w:val="0"/>
                <w:numId w:val="8"/>
              </w:numPr>
              <w:spacing w:line="276" w:lineRule="auto"/>
              <w:rPr>
                <w:rFonts w:eastAsia="Calibri" w:cs="Arial"/>
                <w:lang w:val="nl-BE" w:eastAsia="en-GB"/>
              </w:rPr>
            </w:pPr>
            <w:r>
              <w:rPr>
                <w:rFonts w:eastAsia="Calibri" w:cs="Arial"/>
                <w:lang w:val="nl-BE" w:eastAsia="en-GB"/>
              </w:rPr>
              <w:t>toon je aan welke leerresultaten je reeds bereikt hebt</w:t>
            </w:r>
          </w:p>
          <w:p w14:paraId="3868752F" w14:textId="4DD2C529" w:rsidR="00CE4B68" w:rsidRPr="00626341" w:rsidRDefault="006D2031" w:rsidP="00C50F42">
            <w:pPr>
              <w:spacing w:line="276" w:lineRule="auto"/>
              <w:rPr>
                <w:lang w:val="nl-BE" w:eastAsia="en-GB"/>
              </w:rPr>
            </w:pPr>
            <w:r>
              <w:rPr>
                <w:lang w:val="nl-BE"/>
              </w:rPr>
              <w:t xml:space="preserve">!! </w:t>
            </w:r>
            <w:r w:rsidRPr="006D2031">
              <w:rPr>
                <w:lang w:val="nl-BE"/>
              </w:rPr>
              <w:t>Belangrijk:</w:t>
            </w:r>
            <w:r>
              <w:rPr>
                <w:lang w:val="nl-BE"/>
              </w:rPr>
              <w:t xml:space="preserve"> </w:t>
            </w:r>
            <w:r w:rsidRPr="006D2031">
              <w:rPr>
                <w:lang w:val="nl-BE"/>
              </w:rPr>
              <w:t>d</w:t>
            </w:r>
            <w:r w:rsidR="00CE4B68" w:rsidRPr="002766AE">
              <w:rPr>
                <w:lang w:val="nl-BE"/>
              </w:rPr>
              <w:t xml:space="preserve">e opleiding moet kunnen nagaan </w:t>
            </w:r>
            <w:r w:rsidR="00CE4B68" w:rsidRPr="002766AE">
              <w:rPr>
                <w:b/>
                <w:bCs/>
                <w:lang w:val="nl-BE"/>
              </w:rPr>
              <w:t xml:space="preserve">wat je effectief geleerd </w:t>
            </w:r>
            <w:r w:rsidR="0019415B">
              <w:rPr>
                <w:b/>
                <w:bCs/>
                <w:lang w:val="nl-BE"/>
              </w:rPr>
              <w:t>hebt.</w:t>
            </w:r>
          </w:p>
        </w:tc>
      </w:tr>
    </w:tbl>
    <w:p w14:paraId="2FE88CDD" w14:textId="77777777" w:rsidR="000443EC" w:rsidRDefault="000443EC" w:rsidP="00C50F42">
      <w:pPr>
        <w:spacing w:line="276" w:lineRule="auto"/>
      </w:pPr>
    </w:p>
    <w:p w14:paraId="763C586F" w14:textId="117E289B" w:rsidR="00CA1F3D" w:rsidRDefault="00CA1F3D" w:rsidP="00C50F42">
      <w:pPr>
        <w:pStyle w:val="Kop2"/>
        <w:spacing w:line="276" w:lineRule="auto"/>
      </w:pPr>
      <w:r w:rsidRPr="00CA1F3D">
        <w:t>Hoe wordt je aanvraag beoordeeld?</w:t>
      </w:r>
    </w:p>
    <w:p w14:paraId="3D253EA3" w14:textId="77777777" w:rsidR="00CA1F3D" w:rsidRPr="00CA1F3D" w:rsidRDefault="00CA1F3D" w:rsidP="00C50F42">
      <w:pPr>
        <w:spacing w:line="276" w:lineRule="auto"/>
      </w:pPr>
      <w:r w:rsidRPr="00CA1F3D">
        <w:t xml:space="preserve">De opleiding voert een </w:t>
      </w:r>
      <w:r w:rsidRPr="00CA1F3D">
        <w:rPr>
          <w:b/>
          <w:bCs/>
        </w:rPr>
        <w:t>vergelijkbaarheidsonderzoek</w:t>
      </w:r>
      <w:r w:rsidRPr="00CA1F3D">
        <w:t xml:space="preserve"> uit.</w:t>
      </w:r>
    </w:p>
    <w:p w14:paraId="58E0CDA7" w14:textId="77777777" w:rsidR="00CA1F3D" w:rsidRPr="00CA1F3D" w:rsidRDefault="00CA1F3D" w:rsidP="00C50F42">
      <w:pPr>
        <w:spacing w:line="276" w:lineRule="auto"/>
      </w:pPr>
      <w:r w:rsidRPr="00CA1F3D">
        <w:t>Daarbij wordt gekeken naar:</w:t>
      </w:r>
    </w:p>
    <w:p w14:paraId="433E62B9" w14:textId="0CFA6085" w:rsidR="00CA1F3D" w:rsidRPr="00CA1F3D" w:rsidRDefault="00CA1F3D" w:rsidP="00C50F42">
      <w:pPr>
        <w:numPr>
          <w:ilvl w:val="0"/>
          <w:numId w:val="10"/>
        </w:numPr>
        <w:spacing w:line="276" w:lineRule="auto"/>
      </w:pPr>
      <w:r w:rsidRPr="00CA1F3D">
        <w:rPr>
          <w:b/>
          <w:bCs/>
        </w:rPr>
        <w:t xml:space="preserve">Leerresultaten </w:t>
      </w:r>
      <w:r w:rsidRPr="00713E27">
        <w:t>(</w:t>
      </w:r>
      <w:r w:rsidR="00EF5EC1">
        <w:t>belangrijkste toetssteen)</w:t>
      </w:r>
      <w:r w:rsidRPr="00713E27">
        <w:t>:</w:t>
      </w:r>
      <w:r w:rsidRPr="00CA1F3D">
        <w:t xml:space="preserve"> in welke mate komen die overeen?</w:t>
      </w:r>
    </w:p>
    <w:p w14:paraId="4B5E31FE" w14:textId="77777777" w:rsidR="00CA1F3D" w:rsidRPr="00CA1F3D" w:rsidRDefault="00CA1F3D" w:rsidP="00C50F42">
      <w:pPr>
        <w:numPr>
          <w:ilvl w:val="0"/>
          <w:numId w:val="10"/>
        </w:numPr>
        <w:spacing w:line="276" w:lineRule="auto"/>
      </w:pPr>
      <w:r w:rsidRPr="00CA1F3D">
        <w:rPr>
          <w:b/>
          <w:bCs/>
        </w:rPr>
        <w:t>Inhoudelijke equivalentie</w:t>
      </w:r>
      <w:r w:rsidRPr="00CA1F3D">
        <w:t>: gelijkaardige onderwerpen en competenties</w:t>
      </w:r>
    </w:p>
    <w:p w14:paraId="77B0AE7E" w14:textId="77777777" w:rsidR="00CA1F3D" w:rsidRPr="00CA1F3D" w:rsidRDefault="00CA1F3D" w:rsidP="00C50F42">
      <w:pPr>
        <w:numPr>
          <w:ilvl w:val="0"/>
          <w:numId w:val="10"/>
        </w:numPr>
        <w:spacing w:line="276" w:lineRule="auto"/>
      </w:pPr>
      <w:r w:rsidRPr="00CA1F3D">
        <w:rPr>
          <w:b/>
          <w:bCs/>
        </w:rPr>
        <w:t>Studiebelasting en omvang</w:t>
      </w:r>
      <w:r w:rsidRPr="00CA1F3D">
        <w:t>: bv. studiepunten</w:t>
      </w:r>
    </w:p>
    <w:p w14:paraId="50231414" w14:textId="77777777" w:rsidR="00CA1F3D" w:rsidRPr="00CA1F3D" w:rsidRDefault="00CA1F3D" w:rsidP="00C50F42">
      <w:pPr>
        <w:numPr>
          <w:ilvl w:val="0"/>
          <w:numId w:val="10"/>
        </w:numPr>
        <w:spacing w:line="276" w:lineRule="auto"/>
      </w:pPr>
      <w:r w:rsidRPr="00CA1F3D">
        <w:rPr>
          <w:b/>
          <w:bCs/>
        </w:rPr>
        <w:t>Aard en niveau</w:t>
      </w:r>
      <w:r w:rsidRPr="00CA1F3D">
        <w:t xml:space="preserve"> van de opleiding</w:t>
      </w:r>
    </w:p>
    <w:p w14:paraId="6CC62A4A" w14:textId="77777777" w:rsidR="00CA1F3D" w:rsidRPr="00CA1F3D" w:rsidRDefault="00CA1F3D" w:rsidP="00C50F42">
      <w:pPr>
        <w:numPr>
          <w:ilvl w:val="0"/>
          <w:numId w:val="10"/>
        </w:numPr>
        <w:spacing w:line="276" w:lineRule="auto"/>
      </w:pPr>
      <w:r w:rsidRPr="00CA1F3D">
        <w:rPr>
          <w:b/>
          <w:bCs/>
        </w:rPr>
        <w:t>Actualiteit</w:t>
      </w:r>
      <w:r w:rsidRPr="00CA1F3D">
        <w:t xml:space="preserve"> van je kennis</w:t>
      </w:r>
    </w:p>
    <w:p w14:paraId="09514FB9" w14:textId="77777777" w:rsidR="00CA1F3D" w:rsidRDefault="00CA1F3D" w:rsidP="00C50F42">
      <w:pPr>
        <w:numPr>
          <w:ilvl w:val="0"/>
          <w:numId w:val="10"/>
        </w:numPr>
        <w:spacing w:line="276" w:lineRule="auto"/>
      </w:pPr>
      <w:r w:rsidRPr="00CA1F3D">
        <w:rPr>
          <w:b/>
          <w:bCs/>
        </w:rPr>
        <w:t>Authenticiteit</w:t>
      </w:r>
      <w:r w:rsidRPr="00CA1F3D">
        <w:t xml:space="preserve"> van je documenten</w:t>
      </w:r>
    </w:p>
    <w:p w14:paraId="57F9C82D" w14:textId="60ED760E" w:rsidR="00564E58" w:rsidRDefault="00564E58">
      <w:pPr>
        <w:spacing w:before="0" w:after="0" w:line="240" w:lineRule="auto"/>
      </w:pPr>
      <w:r>
        <w:br w:type="page"/>
      </w:r>
    </w:p>
    <w:p w14:paraId="1A196FA8" w14:textId="66CDAA0B" w:rsidR="00910CC5" w:rsidRDefault="008B2762" w:rsidP="00C50F42">
      <w:pPr>
        <w:pStyle w:val="Kop2"/>
        <w:spacing w:line="276" w:lineRule="auto"/>
      </w:pPr>
      <w:r>
        <w:lastRenderedPageBreak/>
        <w:t>Aanvraag indienen</w:t>
      </w:r>
    </w:p>
    <w:p w14:paraId="7C68E9B3" w14:textId="77777777" w:rsidR="009B6215" w:rsidRPr="009B6215" w:rsidRDefault="009B6215" w:rsidP="00C50F42">
      <w:pPr>
        <w:spacing w:line="276" w:lineRule="auto"/>
        <w:rPr>
          <w:lang w:eastAsia="nl-BE"/>
        </w:rPr>
      </w:pPr>
      <w:r w:rsidRPr="009B6215">
        <w:rPr>
          <w:rFonts w:hAnsi="Symbol"/>
          <w:lang w:eastAsia="nl-BE"/>
        </w:rPr>
        <w:t></w:t>
      </w:r>
      <w:r w:rsidRPr="009B6215">
        <w:rPr>
          <w:lang w:eastAsia="nl-BE"/>
        </w:rPr>
        <w:t xml:space="preserve">  Je bereidt je dossier </w:t>
      </w:r>
      <w:r w:rsidRPr="009B6215">
        <w:rPr>
          <w:b/>
          <w:bCs/>
          <w:lang w:eastAsia="nl-BE"/>
        </w:rPr>
        <w:t>offline</w:t>
      </w:r>
      <w:r w:rsidRPr="009B6215">
        <w:rPr>
          <w:lang w:eastAsia="nl-BE"/>
        </w:rPr>
        <w:t xml:space="preserve"> voor </w:t>
      </w:r>
    </w:p>
    <w:p w14:paraId="5FDA7A67" w14:textId="7F488156" w:rsidR="009B6215" w:rsidRPr="009B6215" w:rsidRDefault="009B6215" w:rsidP="00C50F42">
      <w:pPr>
        <w:spacing w:line="276" w:lineRule="auto"/>
        <w:rPr>
          <w:lang w:eastAsia="nl-BE"/>
        </w:rPr>
      </w:pPr>
      <w:r w:rsidRPr="009B6215">
        <w:rPr>
          <w:rFonts w:hAnsi="Symbol"/>
          <w:lang w:eastAsia="nl-BE"/>
        </w:rPr>
        <w:t></w:t>
      </w:r>
      <w:r w:rsidRPr="009B6215">
        <w:rPr>
          <w:lang w:eastAsia="nl-BE"/>
        </w:rPr>
        <w:t xml:space="preserve">  Daarna dien je je aanvraag in via de online toepassing (KU Loket) </w:t>
      </w:r>
      <w:r>
        <w:t xml:space="preserve"> </w:t>
      </w:r>
      <w:hyperlink r:id="rId20" w:history="1">
        <w:r w:rsidRPr="00E55458">
          <w:rPr>
            <w:rStyle w:val="Hyperlink"/>
          </w:rPr>
          <w:t>Hier</w:t>
        </w:r>
      </w:hyperlink>
      <w:r>
        <w:t xml:space="preserve"> kan je de ‘handleiding vrijstellingstoepassing voor de student’ daarvoor vinden.</w:t>
      </w:r>
    </w:p>
    <w:p w14:paraId="5B969D5B" w14:textId="77777777" w:rsidR="009B6215" w:rsidRPr="009B6215" w:rsidRDefault="009B6215" w:rsidP="00C50F42">
      <w:pPr>
        <w:spacing w:line="276" w:lineRule="auto"/>
        <w:rPr>
          <w:lang w:eastAsia="nl-BE"/>
        </w:rPr>
      </w:pPr>
      <w:r w:rsidRPr="009B6215">
        <w:rPr>
          <w:rFonts w:hAnsi="Symbol"/>
          <w:lang w:eastAsia="nl-BE"/>
        </w:rPr>
        <w:t></w:t>
      </w:r>
      <w:r w:rsidRPr="009B6215">
        <w:rPr>
          <w:lang w:eastAsia="nl-BE"/>
        </w:rPr>
        <w:t xml:space="preserve">  Alle documenten worden opgeladen als </w:t>
      </w:r>
      <w:proofErr w:type="spellStart"/>
      <w:r w:rsidRPr="009B6215">
        <w:rPr>
          <w:b/>
          <w:bCs/>
          <w:lang w:eastAsia="nl-BE"/>
        </w:rPr>
        <w:t>PDF-bestanden</w:t>
      </w:r>
      <w:proofErr w:type="spellEnd"/>
    </w:p>
    <w:p w14:paraId="5A8AB86A" w14:textId="77777777" w:rsidR="00EF5EC1" w:rsidRPr="00EF5EC1" w:rsidRDefault="00EF5EC1" w:rsidP="00C50F42">
      <w:pPr>
        <w:spacing w:line="276" w:lineRule="auto"/>
      </w:pPr>
    </w:p>
    <w:p w14:paraId="680D73CD" w14:textId="6ED7ED97" w:rsidR="00D62B1F" w:rsidRDefault="00573E09" w:rsidP="00C50F42">
      <w:pPr>
        <w:pStyle w:val="Kop2"/>
        <w:spacing w:line="276" w:lineRule="auto"/>
      </w:pPr>
      <w:r>
        <w:t>Verder verloop</w:t>
      </w:r>
    </w:p>
    <w:p w14:paraId="68F3E04E" w14:textId="77777777" w:rsidR="00922AA6" w:rsidRPr="00922AA6" w:rsidRDefault="00922AA6" w:rsidP="00C50F42">
      <w:pPr>
        <w:pStyle w:val="Lijstalinea"/>
        <w:numPr>
          <w:ilvl w:val="0"/>
          <w:numId w:val="11"/>
        </w:numPr>
        <w:spacing w:line="276" w:lineRule="auto"/>
        <w:rPr>
          <w:lang w:eastAsia="nl-BE"/>
        </w:rPr>
      </w:pPr>
      <w:r w:rsidRPr="00922AA6">
        <w:rPr>
          <w:lang w:eastAsia="nl-BE"/>
        </w:rPr>
        <w:t xml:space="preserve">In afwachting van de beslissing: </w:t>
      </w:r>
    </w:p>
    <w:p w14:paraId="6EF0FB68" w14:textId="77777777" w:rsidR="00922AA6" w:rsidRPr="00922AA6" w:rsidRDefault="00922AA6" w:rsidP="00C50F42">
      <w:pPr>
        <w:pStyle w:val="Lijstalinea"/>
        <w:numPr>
          <w:ilvl w:val="1"/>
          <w:numId w:val="11"/>
        </w:numPr>
        <w:spacing w:line="276" w:lineRule="auto"/>
        <w:rPr>
          <w:lang w:eastAsia="nl-BE"/>
        </w:rPr>
      </w:pPr>
      <w:r w:rsidRPr="00922AA6">
        <w:rPr>
          <w:lang w:eastAsia="nl-BE"/>
        </w:rPr>
        <w:t xml:space="preserve">neem je het opleidingsonderdeel op in je </w:t>
      </w:r>
      <w:r w:rsidRPr="00922AA6">
        <w:rPr>
          <w:b/>
          <w:bCs/>
          <w:lang w:eastAsia="nl-BE"/>
        </w:rPr>
        <w:t>ISP</w:t>
      </w:r>
    </w:p>
    <w:p w14:paraId="2DE9B447" w14:textId="77777777" w:rsidR="00922AA6" w:rsidRPr="00922AA6" w:rsidRDefault="00922AA6" w:rsidP="00C50F42">
      <w:pPr>
        <w:pStyle w:val="Lijstalinea"/>
        <w:numPr>
          <w:ilvl w:val="1"/>
          <w:numId w:val="11"/>
        </w:numPr>
        <w:spacing w:line="276" w:lineRule="auto"/>
        <w:rPr>
          <w:lang w:eastAsia="nl-BE"/>
        </w:rPr>
      </w:pPr>
      <w:r w:rsidRPr="00922AA6">
        <w:rPr>
          <w:lang w:eastAsia="nl-BE"/>
        </w:rPr>
        <w:t>volg je de lessen verder</w:t>
      </w:r>
    </w:p>
    <w:p w14:paraId="4D7C051D" w14:textId="3DB7F81E" w:rsidR="00922AA6" w:rsidRPr="00922AA6" w:rsidRDefault="00922AA6" w:rsidP="00C50F42">
      <w:pPr>
        <w:pStyle w:val="Lijstalinea"/>
        <w:numPr>
          <w:ilvl w:val="0"/>
          <w:numId w:val="11"/>
        </w:numPr>
        <w:spacing w:line="276" w:lineRule="auto"/>
        <w:rPr>
          <w:lang w:eastAsia="nl-BE"/>
        </w:rPr>
      </w:pPr>
      <w:r w:rsidRPr="00922AA6">
        <w:rPr>
          <w:lang w:eastAsia="nl-BE"/>
        </w:rPr>
        <w:t>Bij goedkeuring: wordt de vrijstelling automatisch verwerkt</w:t>
      </w:r>
    </w:p>
    <w:p w14:paraId="21D9A8E4" w14:textId="02978A0B" w:rsidR="00922AA6" w:rsidRPr="00922AA6" w:rsidRDefault="00922AA6" w:rsidP="00C50F42">
      <w:pPr>
        <w:pStyle w:val="Lijstalinea"/>
        <w:numPr>
          <w:ilvl w:val="0"/>
          <w:numId w:val="11"/>
        </w:numPr>
        <w:spacing w:line="276" w:lineRule="auto"/>
        <w:rPr>
          <w:lang w:eastAsia="nl-BE"/>
        </w:rPr>
      </w:pPr>
      <w:r w:rsidRPr="00922AA6">
        <w:rPr>
          <w:lang w:eastAsia="nl-BE"/>
        </w:rPr>
        <w:t xml:space="preserve">Bij weigering: ontvang je een </w:t>
      </w:r>
      <w:r w:rsidRPr="00922AA6">
        <w:rPr>
          <w:b/>
          <w:bCs/>
          <w:lang w:eastAsia="nl-BE"/>
        </w:rPr>
        <w:t>gemotiveerde beslissing</w:t>
      </w:r>
    </w:p>
    <w:p w14:paraId="3630EDF3" w14:textId="724E6CC6" w:rsidR="00922AA6" w:rsidRPr="00922AA6" w:rsidRDefault="00922AA6" w:rsidP="00C50F42">
      <w:pPr>
        <w:spacing w:line="276" w:lineRule="auto"/>
        <w:rPr>
          <w:lang w:eastAsia="nl-BE"/>
        </w:rPr>
      </w:pPr>
      <w:r w:rsidRPr="00922AA6">
        <w:rPr>
          <w:lang w:eastAsia="nl-BE"/>
        </w:rPr>
        <w:t>Tegen een beslissing kan je beroep aantekenen volgens het OER.</w:t>
      </w:r>
    </w:p>
    <w:p w14:paraId="1D7E96B3" w14:textId="77777777" w:rsidR="00573E09" w:rsidRDefault="00573E09" w:rsidP="00C50F42">
      <w:pPr>
        <w:spacing w:line="276" w:lineRule="auto"/>
      </w:pPr>
    </w:p>
    <w:p w14:paraId="06D1C5AD" w14:textId="1F25BA56" w:rsidR="00922AA6" w:rsidRDefault="00922AA6" w:rsidP="00C50F42">
      <w:pPr>
        <w:pStyle w:val="Kop1"/>
        <w:spacing w:line="276" w:lineRule="auto"/>
      </w:pPr>
      <w:r>
        <w:t xml:space="preserve">Begeleiding </w:t>
      </w:r>
    </w:p>
    <w:p w14:paraId="61A0549E" w14:textId="77777777" w:rsidR="009A6176" w:rsidRDefault="00330675" w:rsidP="00C50F42">
      <w:pPr>
        <w:spacing w:line="276" w:lineRule="auto"/>
      </w:pPr>
      <w:r w:rsidRPr="00330675">
        <w:t>Voor vragen of ondersteuning bij je aanvraag kan je terecht bij</w:t>
      </w:r>
      <w:r w:rsidR="009A6176">
        <w:t>:</w:t>
      </w:r>
    </w:p>
    <w:p w14:paraId="3A65DE46" w14:textId="6401D294" w:rsidR="00792C31" w:rsidRDefault="00792C31" w:rsidP="00C50F42">
      <w:pPr>
        <w:pStyle w:val="Lijstalinea"/>
        <w:numPr>
          <w:ilvl w:val="0"/>
          <w:numId w:val="22"/>
        </w:numPr>
        <w:spacing w:line="276" w:lineRule="auto"/>
      </w:pPr>
      <w:r w:rsidRPr="005F45A7">
        <w:t>Je trajectcoach (STC) voor</w:t>
      </w:r>
      <w:r w:rsidR="005F45A7" w:rsidRPr="005F45A7">
        <w:t xml:space="preserve">: zie </w:t>
      </w:r>
      <w:hyperlink r:id="rId21" w:history="1">
        <w:r w:rsidR="005F45A7" w:rsidRPr="000405DD">
          <w:rPr>
            <w:rStyle w:val="Hyperlink"/>
          </w:rPr>
          <w:t>hier</w:t>
        </w:r>
      </w:hyperlink>
      <w:r w:rsidR="005F45A7" w:rsidRPr="005F45A7">
        <w:t xml:space="preserve"> wie jouw STC is in SRW</w:t>
      </w:r>
    </w:p>
    <w:p w14:paraId="72B633A9" w14:textId="19105852" w:rsidR="005F45A7" w:rsidRDefault="005F45A7" w:rsidP="00C50F42">
      <w:pPr>
        <w:pStyle w:val="Lijstalinea"/>
        <w:numPr>
          <w:ilvl w:val="1"/>
          <w:numId w:val="22"/>
        </w:numPr>
        <w:spacing w:line="276" w:lineRule="auto"/>
      </w:pPr>
      <w:r>
        <w:t>Informatie over de procedure</w:t>
      </w:r>
    </w:p>
    <w:p w14:paraId="11A82ACE" w14:textId="691F7321" w:rsidR="005F45A7" w:rsidRPr="005F45A7" w:rsidRDefault="005F45A7" w:rsidP="00C50F42">
      <w:pPr>
        <w:pStyle w:val="Lijstalinea"/>
        <w:numPr>
          <w:ilvl w:val="1"/>
          <w:numId w:val="22"/>
        </w:numPr>
        <w:spacing w:line="276" w:lineRule="auto"/>
      </w:pPr>
      <w:r>
        <w:t>Ondersteuning bij samenstelling van je dossier</w:t>
      </w:r>
    </w:p>
    <w:p w14:paraId="75E1AD63" w14:textId="54686314" w:rsidR="00792C31" w:rsidRDefault="0039288F" w:rsidP="00C50F42">
      <w:pPr>
        <w:pStyle w:val="Lijstalinea"/>
        <w:numPr>
          <w:ilvl w:val="0"/>
          <w:numId w:val="22"/>
        </w:numPr>
        <w:spacing w:line="276" w:lineRule="auto"/>
      </w:pPr>
      <w:r w:rsidRPr="005F45A7">
        <w:t xml:space="preserve">De EVK-verantwoordelijke: </w:t>
      </w:r>
      <w:hyperlink r:id="rId22" w:history="1">
        <w:r w:rsidR="005F45A7" w:rsidRPr="00C044A3">
          <w:rPr>
            <w:rStyle w:val="Hyperlink"/>
          </w:rPr>
          <w:t>lies.meysmans@ucll.be</w:t>
        </w:r>
      </w:hyperlink>
      <w:r w:rsidR="005F45A7">
        <w:t xml:space="preserve"> </w:t>
      </w:r>
    </w:p>
    <w:p w14:paraId="10A9A260" w14:textId="67684057" w:rsidR="0013225E" w:rsidRDefault="0013225E" w:rsidP="00C50F42">
      <w:pPr>
        <w:pStyle w:val="Lijstalinea"/>
        <w:numPr>
          <w:ilvl w:val="1"/>
          <w:numId w:val="22"/>
        </w:numPr>
        <w:spacing w:line="276" w:lineRule="auto"/>
      </w:pPr>
      <w:r>
        <w:t>Geeft aan wat in jouw situatie een voldoende dossier is</w:t>
      </w:r>
    </w:p>
    <w:p w14:paraId="34CD0D04" w14:textId="242781D9" w:rsidR="0013225E" w:rsidRPr="005F45A7" w:rsidRDefault="0013225E" w:rsidP="00C50F42">
      <w:pPr>
        <w:pStyle w:val="Lijstalinea"/>
        <w:numPr>
          <w:ilvl w:val="1"/>
          <w:numId w:val="22"/>
        </w:numPr>
        <w:spacing w:line="276" w:lineRule="auto"/>
      </w:pPr>
      <w:r>
        <w:t>Bewaakt de kwaliteit en consistentie van beslissingen</w:t>
      </w:r>
    </w:p>
    <w:p w14:paraId="09C14F10" w14:textId="6B8F5922" w:rsidR="00BB75A3" w:rsidRDefault="00000B2F" w:rsidP="00C50F42">
      <w:pPr>
        <w:pStyle w:val="Kop1"/>
        <w:spacing w:line="276" w:lineRule="auto"/>
      </w:pPr>
      <w:r>
        <w:t>Timing</w:t>
      </w:r>
    </w:p>
    <w:p w14:paraId="5C7E74C5" w14:textId="38C170E4" w:rsidR="008A15B5" w:rsidRPr="008A15B5" w:rsidRDefault="008A15B5" w:rsidP="00C50F42">
      <w:pPr>
        <w:pStyle w:val="Lijstalinea"/>
        <w:numPr>
          <w:ilvl w:val="0"/>
          <w:numId w:val="13"/>
        </w:numPr>
        <w:spacing w:line="276" w:lineRule="auto"/>
        <w:rPr>
          <w:lang w:eastAsia="nl-BE"/>
        </w:rPr>
      </w:pPr>
      <w:r w:rsidRPr="008A15B5">
        <w:rPr>
          <w:lang w:eastAsia="nl-BE"/>
        </w:rPr>
        <w:t xml:space="preserve">Deadlines worden bepaald in de </w:t>
      </w:r>
      <w:hyperlink r:id="rId23" w:history="1">
        <w:r w:rsidRPr="00AD240F">
          <w:rPr>
            <w:rStyle w:val="Hyperlink"/>
            <w:b/>
            <w:bCs/>
            <w:lang w:eastAsia="nl-BE"/>
          </w:rPr>
          <w:t>academische kalender</w:t>
        </w:r>
      </w:hyperlink>
    </w:p>
    <w:p w14:paraId="7A5288B9" w14:textId="77777777" w:rsidR="008A15B5" w:rsidRPr="008A15B5" w:rsidRDefault="008A15B5" w:rsidP="00C50F42">
      <w:pPr>
        <w:pStyle w:val="Lijstalinea"/>
        <w:numPr>
          <w:ilvl w:val="0"/>
          <w:numId w:val="13"/>
        </w:numPr>
        <w:spacing w:line="276" w:lineRule="auto"/>
        <w:rPr>
          <w:lang w:eastAsia="nl-BE"/>
        </w:rPr>
      </w:pPr>
      <w:r w:rsidRPr="008A15B5">
        <w:rPr>
          <w:lang w:eastAsia="nl-BE"/>
        </w:rPr>
        <w:t>Dien je aanvraag tijdig in (bij voorkeur bij de start van je traject)</w:t>
      </w:r>
    </w:p>
    <w:p w14:paraId="4B541545" w14:textId="5A7E3C51" w:rsidR="008A15B5" w:rsidRDefault="008A15B5" w:rsidP="00C50F42">
      <w:pPr>
        <w:spacing w:line="276" w:lineRule="auto"/>
        <w:rPr>
          <w:lang w:eastAsia="nl-BE"/>
        </w:rPr>
      </w:pPr>
      <w:r w:rsidRPr="008A15B5">
        <w:rPr>
          <w:lang w:eastAsia="nl-BE"/>
        </w:rPr>
        <w:t xml:space="preserve">Na een volledige aanvraag streeft de opleiding ernaar om binnen </w:t>
      </w:r>
      <w:r w:rsidRPr="008A15B5">
        <w:rPr>
          <w:b/>
          <w:bCs/>
          <w:lang w:eastAsia="nl-BE"/>
        </w:rPr>
        <w:t>3 weken</w:t>
      </w:r>
      <w:r w:rsidRPr="008A15B5">
        <w:rPr>
          <w:lang w:eastAsia="nl-BE"/>
        </w:rPr>
        <w:t xml:space="preserve"> een beslissing te communiceren.</w:t>
      </w:r>
    </w:p>
    <w:p w14:paraId="1EA3AD9E" w14:textId="77777777" w:rsidR="00341D45" w:rsidRDefault="00341D45" w:rsidP="00C50F42">
      <w:pPr>
        <w:spacing w:line="276" w:lineRule="auto"/>
        <w:rPr>
          <w:lang w:eastAsia="nl-BE"/>
        </w:rPr>
      </w:pPr>
    </w:p>
    <w:p w14:paraId="75509702" w14:textId="58B03874" w:rsidR="00341D45" w:rsidRPr="00341D45" w:rsidRDefault="00341D45" w:rsidP="00C50F42">
      <w:pPr>
        <w:pStyle w:val="Kop1"/>
        <w:spacing w:line="276" w:lineRule="auto"/>
        <w:rPr>
          <w:lang w:eastAsia="nl-BE"/>
        </w:rPr>
      </w:pPr>
      <w:r w:rsidRPr="00341D45">
        <w:rPr>
          <w:lang w:eastAsia="nl-BE"/>
        </w:rPr>
        <w:lastRenderedPageBreak/>
        <w:t>Belangrijk om te onthouden</w:t>
      </w:r>
    </w:p>
    <w:p w14:paraId="2FBE174C" w14:textId="77777777" w:rsidR="00341D45" w:rsidRPr="00341D45" w:rsidRDefault="00341D45" w:rsidP="00C50F42">
      <w:pPr>
        <w:numPr>
          <w:ilvl w:val="0"/>
          <w:numId w:val="14"/>
        </w:numPr>
        <w:spacing w:line="276" w:lineRule="auto"/>
        <w:rPr>
          <w:lang w:eastAsia="nl-BE"/>
        </w:rPr>
      </w:pPr>
      <w:r w:rsidRPr="00341D45">
        <w:rPr>
          <w:lang w:eastAsia="nl-BE"/>
        </w:rPr>
        <w:t xml:space="preserve">Vrijstellingen zijn </w:t>
      </w:r>
      <w:r w:rsidRPr="00341D45">
        <w:rPr>
          <w:b/>
          <w:bCs/>
          <w:lang w:eastAsia="nl-BE"/>
        </w:rPr>
        <w:t>geen recht, maar een mogelijkheid</w:t>
      </w:r>
    </w:p>
    <w:p w14:paraId="2A9083EB" w14:textId="77777777" w:rsidR="00341D45" w:rsidRPr="00341D45" w:rsidRDefault="00341D45" w:rsidP="00C50F42">
      <w:pPr>
        <w:numPr>
          <w:ilvl w:val="0"/>
          <w:numId w:val="14"/>
        </w:numPr>
        <w:spacing w:line="276" w:lineRule="auto"/>
        <w:rPr>
          <w:lang w:eastAsia="nl-BE"/>
        </w:rPr>
      </w:pPr>
      <w:r w:rsidRPr="00341D45">
        <w:rPr>
          <w:lang w:eastAsia="nl-BE"/>
        </w:rPr>
        <w:t>De kwaliteit van je dossier bepaalt mee de kans op toekenning</w:t>
      </w:r>
    </w:p>
    <w:p w14:paraId="0521A8E3" w14:textId="59D76136" w:rsidR="00341D45" w:rsidRPr="00341D45" w:rsidRDefault="00341D45" w:rsidP="00C50F42">
      <w:pPr>
        <w:numPr>
          <w:ilvl w:val="0"/>
          <w:numId w:val="14"/>
        </w:numPr>
        <w:spacing w:line="276" w:lineRule="auto"/>
        <w:rPr>
          <w:lang w:eastAsia="nl-BE"/>
        </w:rPr>
      </w:pPr>
      <w:r w:rsidRPr="00341D45">
        <w:rPr>
          <w:lang w:eastAsia="nl-BE"/>
        </w:rPr>
        <w:t>De focus ligt steeds op de vraag:</w:t>
      </w:r>
      <w:r>
        <w:rPr>
          <w:lang w:eastAsia="nl-BE"/>
        </w:rPr>
        <w:t xml:space="preserve"> </w:t>
      </w:r>
      <w:r w:rsidRPr="00341D45">
        <w:rPr>
          <w:i/>
          <w:iCs/>
          <w:lang w:eastAsia="nl-BE"/>
        </w:rPr>
        <w:t>Heb je de leerresultaten al bereikt?</w:t>
      </w:r>
    </w:p>
    <w:p w14:paraId="58621B35" w14:textId="77777777" w:rsidR="00341D45" w:rsidRPr="008A15B5" w:rsidRDefault="00341D45" w:rsidP="00C50F42">
      <w:pPr>
        <w:spacing w:line="276" w:lineRule="auto"/>
        <w:rPr>
          <w:lang w:eastAsia="nl-BE"/>
        </w:rPr>
      </w:pPr>
    </w:p>
    <w:p w14:paraId="61980D46" w14:textId="77777777" w:rsidR="003239DD" w:rsidRPr="00D534DF" w:rsidRDefault="003239DD" w:rsidP="00C50F42">
      <w:pPr>
        <w:pStyle w:val="Kop1"/>
        <w:spacing w:line="276" w:lineRule="auto"/>
      </w:pPr>
      <w:r>
        <w:t>Bijkomende informatie</w:t>
      </w:r>
    </w:p>
    <w:tbl>
      <w:tblPr>
        <w:tblStyle w:val="TableGrid-GreyHeader1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76"/>
        <w:gridCol w:w="7796"/>
      </w:tblGrid>
      <w:tr w:rsidR="003239DD" w:rsidRPr="00D534DF" w14:paraId="07A99D07" w14:textId="77777777" w:rsidTr="00306C7F">
        <w:trPr>
          <w:trHeight w:val="1701"/>
        </w:trPr>
        <w:tc>
          <w:tcPr>
            <w:tcW w:w="1276" w:type="dxa"/>
          </w:tcPr>
          <w:p w14:paraId="7FB8EA40" w14:textId="77777777" w:rsidR="003239DD" w:rsidRPr="00306C7F" w:rsidRDefault="003239DD" w:rsidP="00C50F42">
            <w:pPr>
              <w:spacing w:line="276" w:lineRule="auto"/>
              <w:jc w:val="center"/>
              <w:rPr>
                <w:lang w:val="nl-BE" w:eastAsia="en-GB"/>
              </w:rPr>
            </w:pPr>
            <w:r w:rsidRPr="00306C7F">
              <w:rPr>
                <w:noProof/>
                <w:lang w:eastAsia="en-GB"/>
              </w:rPr>
              <w:drawing>
                <wp:inline distT="0" distB="0" distL="0" distR="0" wp14:anchorId="5C64B6AC" wp14:editId="2B404947">
                  <wp:extent cx="360000" cy="360000"/>
                  <wp:effectExtent l="0" t="0" r="2540" b="2540"/>
                  <wp:docPr id="2018339137" name="Picture 68" descr="Ico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420161-A894-4238-9328-8E4B97EFDBB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8" descr="Ico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2420161-A894-4238-9328-8E4B97EFDB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14:paraId="7E2CC647" w14:textId="66173335" w:rsidR="00341D45" w:rsidRPr="00306C7F" w:rsidRDefault="00341D45" w:rsidP="00C50F42">
            <w:pPr>
              <w:pStyle w:val="Lijstalinea"/>
              <w:spacing w:line="276" w:lineRule="auto"/>
              <w:ind w:left="0"/>
              <w:rPr>
                <w:rFonts w:eastAsia="Calibri" w:cs="Arial"/>
                <w:lang w:val="nl-BE" w:eastAsia="en-GB"/>
              </w:rPr>
            </w:pPr>
            <w:r w:rsidRPr="00306C7F">
              <w:rPr>
                <w:rFonts w:eastAsia="Calibri" w:cs="Arial"/>
                <w:lang w:val="nl-BE" w:eastAsia="en-GB"/>
              </w:rPr>
              <w:t>Vrijstellingen SRW:</w:t>
            </w:r>
          </w:p>
          <w:p w14:paraId="64DCBA83" w14:textId="11C8955E" w:rsidR="00F20D4A" w:rsidRDefault="00F20D4A" w:rsidP="00F20D4A">
            <w:pPr>
              <w:spacing w:line="276" w:lineRule="auto"/>
              <w:ind w:left="708"/>
              <w:rPr>
                <w:szCs w:val="22"/>
                <w:lang w:val="nl-BE" w:eastAsia="en-GB"/>
              </w:rPr>
            </w:pPr>
            <w:hyperlink r:id="rId25" w:history="1">
              <w:r w:rsidRPr="00EC355E">
                <w:rPr>
                  <w:rStyle w:val="Hyperlink"/>
                  <w:szCs w:val="22"/>
                  <w:lang w:val="nl-BE" w:eastAsia="en-GB"/>
                </w:rPr>
                <w:t>https://www.ucll.be/nl/bachelor/sociale-readaptatiewetenschappen/vrijstelling</w:t>
              </w:r>
            </w:hyperlink>
          </w:p>
          <w:p w14:paraId="14F59EC9" w14:textId="4E4915F8" w:rsidR="00341D45" w:rsidRPr="00306C7F" w:rsidRDefault="00341D45" w:rsidP="00C50F42">
            <w:pPr>
              <w:spacing w:line="276" w:lineRule="auto"/>
              <w:rPr>
                <w:lang w:val="nl-BE" w:eastAsia="en-GB"/>
              </w:rPr>
            </w:pPr>
            <w:r w:rsidRPr="00306C7F">
              <w:rPr>
                <w:lang w:val="nl-BE" w:eastAsia="en-GB"/>
              </w:rPr>
              <w:t>OER UCLL:</w:t>
            </w:r>
          </w:p>
          <w:p w14:paraId="52FE7A60" w14:textId="761DD2CF" w:rsidR="003239DD" w:rsidRPr="00306C7F" w:rsidRDefault="00932D78" w:rsidP="00C50F42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eastAsia="Calibri" w:cs="Arial"/>
                <w:lang w:val="nl-BE" w:eastAsia="en-GB"/>
              </w:rPr>
            </w:pPr>
            <w:hyperlink r:id="rId26" w:history="1">
              <w:r w:rsidRPr="00306C7F">
                <w:rPr>
                  <w:rStyle w:val="Hyperlink"/>
                  <w:rFonts w:eastAsia="Calibri" w:cs="Arial"/>
                  <w:lang w:val="nl-BE" w:eastAsia="en-GB"/>
                </w:rPr>
                <w:t>https://www.ucll.be/sites/default/files/2026-06/OER_UCLL_2026-2027.pdf</w:t>
              </w:r>
            </w:hyperlink>
          </w:p>
        </w:tc>
      </w:tr>
    </w:tbl>
    <w:p w14:paraId="10F9DB74" w14:textId="77777777" w:rsidR="003239DD" w:rsidRPr="00A94886" w:rsidRDefault="003239DD" w:rsidP="00C50F42">
      <w:pPr>
        <w:pStyle w:val="Kop2"/>
        <w:numPr>
          <w:ilvl w:val="0"/>
          <w:numId w:val="0"/>
        </w:numPr>
        <w:spacing w:line="276" w:lineRule="auto"/>
      </w:pPr>
    </w:p>
    <w:sectPr w:rsidR="003239DD" w:rsidRPr="00A94886" w:rsidSect="005A6D7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 w:code="9"/>
      <w:pgMar w:top="1417" w:right="1417" w:bottom="1417" w:left="1417" w:header="0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8D0EC" w14:textId="77777777" w:rsidR="00AE6D68" w:rsidRDefault="00AE6D68" w:rsidP="00AA2B46">
      <w:r>
        <w:separator/>
      </w:r>
    </w:p>
  </w:endnote>
  <w:endnote w:type="continuationSeparator" w:id="0">
    <w:p w14:paraId="7C4D6972" w14:textId="77777777" w:rsidR="00AE6D68" w:rsidRDefault="00AE6D68" w:rsidP="00AA2B46">
      <w:r>
        <w:continuationSeparator/>
      </w:r>
    </w:p>
  </w:endnote>
  <w:endnote w:type="continuationNotice" w:id="1">
    <w:p w14:paraId="02AD6EE0" w14:textId="77777777" w:rsidR="00AE6D68" w:rsidRDefault="00AE6D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F4C7" w14:textId="77777777" w:rsidR="001F1C4D" w:rsidRDefault="001F1C4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AF3D" w14:textId="77777777" w:rsidR="00043B06" w:rsidRDefault="00043B06"/>
  <w:tbl>
    <w:tblPr>
      <w:tblStyle w:val="Tabelraster"/>
      <w:tblW w:w="0" w:type="auto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63"/>
    </w:tblGrid>
    <w:tr w:rsidR="00DA6C08" w:rsidRPr="004004C5" w14:paraId="25E40238" w14:textId="77777777" w:rsidTr="00DA6C08">
      <w:trPr>
        <w:jc w:val="right"/>
      </w:trPr>
      <w:tc>
        <w:tcPr>
          <w:tcW w:w="2363" w:type="dxa"/>
        </w:tcPr>
        <w:p w14:paraId="60EAAC61" w14:textId="77777777" w:rsidR="00DA6C08" w:rsidRPr="004004C5" w:rsidRDefault="00DA6C08" w:rsidP="00043B06">
          <w:pPr>
            <w:pStyle w:val="Voettekst"/>
            <w:jc w:val="right"/>
            <w:rPr>
              <w:color w:val="808080" w:themeColor="background1" w:themeShade="80"/>
              <w:szCs w:val="22"/>
            </w:rPr>
          </w:pPr>
          <w:r w:rsidRPr="004004C5">
            <w:rPr>
              <w:color w:val="808080" w:themeColor="background1" w:themeShade="80"/>
              <w:szCs w:val="22"/>
            </w:rPr>
            <w:t>Pagina</w:t>
          </w:r>
          <w:r w:rsidRPr="004004C5">
            <w:rPr>
              <w:b/>
              <w:bCs/>
              <w:color w:val="808080" w:themeColor="background1" w:themeShade="80"/>
              <w:szCs w:val="22"/>
            </w:rPr>
            <w:t xml:space="preserve">     </w:t>
          </w:r>
          <w:r w:rsidRPr="004004C5">
            <w:rPr>
              <w:color w:val="808080" w:themeColor="background1" w:themeShade="80"/>
              <w:szCs w:val="22"/>
              <w:lang w:val="en-US"/>
            </w:rPr>
            <w:fldChar w:fldCharType="begin"/>
          </w:r>
          <w:r w:rsidRPr="004004C5">
            <w:rPr>
              <w:color w:val="808080" w:themeColor="background1" w:themeShade="80"/>
              <w:szCs w:val="22"/>
              <w:lang w:val="en-US"/>
            </w:rPr>
            <w:instrText xml:space="preserve"> PAGE   \* MERGEFORMAT </w:instrText>
          </w:r>
          <w:r w:rsidRPr="004004C5">
            <w:rPr>
              <w:color w:val="808080" w:themeColor="background1" w:themeShade="80"/>
              <w:szCs w:val="22"/>
              <w:lang w:val="en-US"/>
            </w:rPr>
            <w:fldChar w:fldCharType="separate"/>
          </w:r>
          <w:r w:rsidRPr="004004C5">
            <w:rPr>
              <w:color w:val="808080" w:themeColor="background1" w:themeShade="80"/>
              <w:szCs w:val="22"/>
              <w:lang w:val="en-US"/>
            </w:rPr>
            <w:t>1</w:t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fldChar w:fldCharType="end"/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t xml:space="preserve"> | </w:t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fldChar w:fldCharType="begin"/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instrText xml:space="preserve"> NUMPAGES   \* MERGEFORMAT </w:instrText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fldChar w:fldCharType="separate"/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t>8</w:t>
          </w:r>
          <w:r w:rsidRPr="004004C5">
            <w:rPr>
              <w:noProof/>
              <w:color w:val="808080" w:themeColor="background1" w:themeShade="80"/>
              <w:szCs w:val="22"/>
              <w:lang w:val="en-US"/>
            </w:rPr>
            <w:fldChar w:fldCharType="end"/>
          </w:r>
        </w:p>
      </w:tc>
    </w:tr>
  </w:tbl>
  <w:p w14:paraId="3735F749" w14:textId="77777777" w:rsidR="0006608B" w:rsidRPr="00043B06" w:rsidRDefault="00043B06" w:rsidP="00043B06">
    <w:pPr>
      <w:pStyle w:val="Voettekst"/>
      <w:rPr>
        <w:color w:val="A6A6A6" w:themeColor="background1" w:themeShade="A6"/>
        <w:sz w:val="18"/>
        <w:szCs w:val="18"/>
        <w:lang w:val="en-US"/>
      </w:rPr>
    </w:pPr>
    <w:r>
      <w:rPr>
        <w:color w:val="A6A6A6" w:themeColor="background1" w:themeShade="A6"/>
        <w:sz w:val="18"/>
        <w:szCs w:val="18"/>
      </w:rPr>
      <w:tab/>
    </w:r>
  </w:p>
  <w:p w14:paraId="2C5C764D" w14:textId="77777777" w:rsidR="00043B06" w:rsidRDefault="00043B0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8D2A" w14:textId="77777777" w:rsidR="001F1C4D" w:rsidRDefault="001F1C4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25768" w14:textId="77777777" w:rsidR="00AE6D68" w:rsidRDefault="00AE6D68" w:rsidP="00AA2B46">
      <w:r>
        <w:separator/>
      </w:r>
    </w:p>
  </w:footnote>
  <w:footnote w:type="continuationSeparator" w:id="0">
    <w:p w14:paraId="022683BF" w14:textId="77777777" w:rsidR="00AE6D68" w:rsidRDefault="00AE6D68" w:rsidP="00AA2B46">
      <w:r>
        <w:continuationSeparator/>
      </w:r>
    </w:p>
  </w:footnote>
  <w:footnote w:type="continuationNotice" w:id="1">
    <w:p w14:paraId="76A13CD8" w14:textId="77777777" w:rsidR="00AE6D68" w:rsidRDefault="00AE6D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EE6A" w14:textId="77777777" w:rsidR="001F1C4D" w:rsidRDefault="001F1C4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5C2C4" w14:textId="292D8497" w:rsidR="0006608B" w:rsidRDefault="0006608B" w:rsidP="0006608B">
    <w:pPr>
      <w:pStyle w:val="Koptekst"/>
      <w:jc w:val="right"/>
    </w:pPr>
  </w:p>
  <w:p w14:paraId="176DC960" w14:textId="77777777" w:rsidR="0006608B" w:rsidRDefault="0006608B" w:rsidP="0006608B">
    <w:pPr>
      <w:pStyle w:val="Koptekst"/>
      <w:jc w:val="right"/>
    </w:pPr>
  </w:p>
  <w:p w14:paraId="69D31820" w14:textId="77777777" w:rsidR="008E0F39" w:rsidRDefault="008E0F39" w:rsidP="0006608B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90A16" w14:textId="77777777" w:rsidR="00790BD1" w:rsidRDefault="00790BD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5FBC6A" wp14:editId="44CBD5EC">
          <wp:simplePos x="0" y="0"/>
          <wp:positionH relativeFrom="margin">
            <wp:posOffset>4392177</wp:posOffset>
          </wp:positionH>
          <wp:positionV relativeFrom="paragraph">
            <wp:posOffset>85060</wp:posOffset>
          </wp:positionV>
          <wp:extent cx="2137070" cy="7096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7070" cy="709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5393"/>
    <w:multiLevelType w:val="hybridMultilevel"/>
    <w:tmpl w:val="67603CEE"/>
    <w:lvl w:ilvl="0" w:tplc="53820BE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87620"/>
    <w:multiLevelType w:val="multilevel"/>
    <w:tmpl w:val="052C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34D39"/>
    <w:multiLevelType w:val="hybridMultilevel"/>
    <w:tmpl w:val="95707A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E1003"/>
    <w:multiLevelType w:val="hybridMultilevel"/>
    <w:tmpl w:val="F968C7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B5A57"/>
    <w:multiLevelType w:val="multilevel"/>
    <w:tmpl w:val="EBCA6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662855"/>
    <w:multiLevelType w:val="multilevel"/>
    <w:tmpl w:val="EAEE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50002"/>
    <w:multiLevelType w:val="multilevel"/>
    <w:tmpl w:val="67C0A574"/>
    <w:lvl w:ilvl="0">
      <w:start w:val="1"/>
      <w:numFmt w:val="decimal"/>
      <w:pStyle w:val="Kop1"/>
      <w:suff w:val="space"/>
      <w:lvlText w:val="%1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  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suff w:val="space"/>
      <w:lvlText w:val="%1.%2.%3  "/>
      <w:lvlJc w:val="left"/>
      <w:pPr>
        <w:ind w:left="5103" w:firstLine="0"/>
      </w:pPr>
      <w:rPr>
        <w:rFonts w:hint="default"/>
      </w:rPr>
    </w:lvl>
    <w:lvl w:ilvl="3">
      <w:start w:val="1"/>
      <w:numFmt w:val="decimal"/>
      <w:pStyle w:val="Kop4"/>
      <w:suff w:val="space"/>
      <w:lvlText w:val="%1.%2.%3.%4 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8D94CA3"/>
    <w:multiLevelType w:val="multilevel"/>
    <w:tmpl w:val="A0BCC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A95BFD"/>
    <w:multiLevelType w:val="multilevel"/>
    <w:tmpl w:val="6268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6A446A"/>
    <w:multiLevelType w:val="multilevel"/>
    <w:tmpl w:val="A384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3F481F"/>
    <w:multiLevelType w:val="hybridMultilevel"/>
    <w:tmpl w:val="281077E2"/>
    <w:lvl w:ilvl="0" w:tplc="08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6286B47"/>
    <w:multiLevelType w:val="multilevel"/>
    <w:tmpl w:val="B4B6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D321DB"/>
    <w:multiLevelType w:val="hybridMultilevel"/>
    <w:tmpl w:val="F346789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B48FF"/>
    <w:multiLevelType w:val="multilevel"/>
    <w:tmpl w:val="409A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D4452E"/>
    <w:multiLevelType w:val="hybridMultilevel"/>
    <w:tmpl w:val="52F86A9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57DAE"/>
    <w:multiLevelType w:val="multilevel"/>
    <w:tmpl w:val="97787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E46A67"/>
    <w:multiLevelType w:val="multilevel"/>
    <w:tmpl w:val="9D346302"/>
    <w:lvl w:ilvl="0">
      <w:start w:val="1"/>
      <w:numFmt w:val="decimal"/>
      <w:lvlRestart w:val="0"/>
      <w:pStyle w:val="NumHeading1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Num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NumHeading3"/>
      <w:lvlText w:val="%1.%2.%3"/>
      <w:lvlJc w:val="left"/>
      <w:pPr>
        <w:tabs>
          <w:tab w:val="num" w:pos="1921"/>
        </w:tabs>
        <w:ind w:left="1921" w:hanging="1021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pStyle w:val="NumHeading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umHeading5"/>
      <w:lvlText w:val="%1.%2.%3.%4.%5"/>
      <w:lvlJc w:val="left"/>
      <w:pPr>
        <w:tabs>
          <w:tab w:val="num" w:pos="1474"/>
        </w:tabs>
        <w:ind w:left="1474" w:hanging="1474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2835"/>
        </w:tabs>
        <w:ind w:left="2835" w:hanging="26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27"/>
        </w:tabs>
        <w:ind w:left="3467" w:hanging="1080"/>
      </w:pPr>
      <w:rPr>
        <w:rFonts w:hint="default"/>
      </w:rPr>
    </w:lvl>
    <w:lvl w:ilvl="7">
      <w:start w:val="1"/>
      <w:numFmt w:val="upperLetter"/>
      <w:lvlRestart w:val="0"/>
      <w:pStyle w:val="HeadingAppendixOld"/>
      <w:lvlText w:val="APPENDIX %8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8">
      <w:start w:val="1"/>
      <w:numFmt w:val="upperRoman"/>
      <w:lvlRestart w:val="0"/>
      <w:pStyle w:val="HeadingPart"/>
      <w:lvlText w:val="PART %9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abstractNum w:abstractNumId="17" w15:restartNumberingAfterBreak="0">
    <w:nsid w:val="5BC0278F"/>
    <w:multiLevelType w:val="multilevel"/>
    <w:tmpl w:val="AF18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C27D3F"/>
    <w:multiLevelType w:val="hybridMultilevel"/>
    <w:tmpl w:val="5628C9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6676A8"/>
    <w:multiLevelType w:val="hybridMultilevel"/>
    <w:tmpl w:val="4DB8FD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DB404B"/>
    <w:multiLevelType w:val="hybridMultilevel"/>
    <w:tmpl w:val="DC0C53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962EE5"/>
    <w:multiLevelType w:val="hybridMultilevel"/>
    <w:tmpl w:val="E406571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82338">
    <w:abstractNumId w:val="16"/>
  </w:num>
  <w:num w:numId="2" w16cid:durableId="460881910">
    <w:abstractNumId w:val="6"/>
  </w:num>
  <w:num w:numId="3" w16cid:durableId="1811631403">
    <w:abstractNumId w:val="0"/>
  </w:num>
  <w:num w:numId="4" w16cid:durableId="1330861806">
    <w:abstractNumId w:val="12"/>
  </w:num>
  <w:num w:numId="5" w16cid:durableId="28262439">
    <w:abstractNumId w:val="18"/>
  </w:num>
  <w:num w:numId="6" w16cid:durableId="1963341227">
    <w:abstractNumId w:val="4"/>
  </w:num>
  <w:num w:numId="7" w16cid:durableId="1515876833">
    <w:abstractNumId w:val="5"/>
  </w:num>
  <w:num w:numId="8" w16cid:durableId="325977489">
    <w:abstractNumId w:val="14"/>
  </w:num>
  <w:num w:numId="9" w16cid:durableId="1958639943">
    <w:abstractNumId w:val="8"/>
  </w:num>
  <w:num w:numId="10" w16cid:durableId="1559707932">
    <w:abstractNumId w:val="7"/>
  </w:num>
  <w:num w:numId="11" w16cid:durableId="1739133515">
    <w:abstractNumId w:val="21"/>
  </w:num>
  <w:num w:numId="12" w16cid:durableId="493226045">
    <w:abstractNumId w:val="1"/>
  </w:num>
  <w:num w:numId="13" w16cid:durableId="133303359">
    <w:abstractNumId w:val="19"/>
  </w:num>
  <w:num w:numId="14" w16cid:durableId="1614705397">
    <w:abstractNumId w:val="11"/>
  </w:num>
  <w:num w:numId="15" w16cid:durableId="1369070166">
    <w:abstractNumId w:val="9"/>
  </w:num>
  <w:num w:numId="16" w16cid:durableId="2096123295">
    <w:abstractNumId w:val="15"/>
  </w:num>
  <w:num w:numId="17" w16cid:durableId="1563255488">
    <w:abstractNumId w:val="13"/>
  </w:num>
  <w:num w:numId="18" w16cid:durableId="2103257198">
    <w:abstractNumId w:val="17"/>
  </w:num>
  <w:num w:numId="19" w16cid:durableId="1713533796">
    <w:abstractNumId w:val="3"/>
  </w:num>
  <w:num w:numId="20" w16cid:durableId="1908374065">
    <w:abstractNumId w:val="2"/>
  </w:num>
  <w:num w:numId="21" w16cid:durableId="1768036531">
    <w:abstractNumId w:val="10"/>
  </w:num>
  <w:num w:numId="22" w16cid:durableId="1593395387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53"/>
    <w:rsid w:val="000003CA"/>
    <w:rsid w:val="00000629"/>
    <w:rsid w:val="0000068F"/>
    <w:rsid w:val="00000705"/>
    <w:rsid w:val="00000B2F"/>
    <w:rsid w:val="000015F8"/>
    <w:rsid w:val="00002B66"/>
    <w:rsid w:val="00002F78"/>
    <w:rsid w:val="00003144"/>
    <w:rsid w:val="00004597"/>
    <w:rsid w:val="00004655"/>
    <w:rsid w:val="00004672"/>
    <w:rsid w:val="00004ACA"/>
    <w:rsid w:val="0000579B"/>
    <w:rsid w:val="00005C2C"/>
    <w:rsid w:val="00007261"/>
    <w:rsid w:val="0000741B"/>
    <w:rsid w:val="000100C6"/>
    <w:rsid w:val="000101ED"/>
    <w:rsid w:val="000111A5"/>
    <w:rsid w:val="00011B93"/>
    <w:rsid w:val="0001255A"/>
    <w:rsid w:val="0001268A"/>
    <w:rsid w:val="00012998"/>
    <w:rsid w:val="00012A2C"/>
    <w:rsid w:val="00012E62"/>
    <w:rsid w:val="00013200"/>
    <w:rsid w:val="0001341B"/>
    <w:rsid w:val="00014279"/>
    <w:rsid w:val="00014347"/>
    <w:rsid w:val="00014627"/>
    <w:rsid w:val="00014765"/>
    <w:rsid w:val="00014A05"/>
    <w:rsid w:val="00014CF3"/>
    <w:rsid w:val="00014E90"/>
    <w:rsid w:val="00014EF6"/>
    <w:rsid w:val="000155A7"/>
    <w:rsid w:val="00015A88"/>
    <w:rsid w:val="00015FF7"/>
    <w:rsid w:val="0001657A"/>
    <w:rsid w:val="000167D3"/>
    <w:rsid w:val="00016B0A"/>
    <w:rsid w:val="00016F9E"/>
    <w:rsid w:val="00017587"/>
    <w:rsid w:val="0001769B"/>
    <w:rsid w:val="0002004B"/>
    <w:rsid w:val="00020191"/>
    <w:rsid w:val="00020669"/>
    <w:rsid w:val="000208AB"/>
    <w:rsid w:val="0002141D"/>
    <w:rsid w:val="00022701"/>
    <w:rsid w:val="00023687"/>
    <w:rsid w:val="00023C0A"/>
    <w:rsid w:val="000244DA"/>
    <w:rsid w:val="00024A41"/>
    <w:rsid w:val="00025376"/>
    <w:rsid w:val="00025DC0"/>
    <w:rsid w:val="000263F2"/>
    <w:rsid w:val="00026A35"/>
    <w:rsid w:val="00027492"/>
    <w:rsid w:val="000304FA"/>
    <w:rsid w:val="00030AE5"/>
    <w:rsid w:val="00030F11"/>
    <w:rsid w:val="000319B7"/>
    <w:rsid w:val="000337D9"/>
    <w:rsid w:val="0003394A"/>
    <w:rsid w:val="000346C2"/>
    <w:rsid w:val="00034D05"/>
    <w:rsid w:val="0003501B"/>
    <w:rsid w:val="0003528C"/>
    <w:rsid w:val="00035C11"/>
    <w:rsid w:val="000363AD"/>
    <w:rsid w:val="0003740A"/>
    <w:rsid w:val="000376C1"/>
    <w:rsid w:val="000377F6"/>
    <w:rsid w:val="000378DA"/>
    <w:rsid w:val="00037C1F"/>
    <w:rsid w:val="00040241"/>
    <w:rsid w:val="000405DD"/>
    <w:rsid w:val="000413E3"/>
    <w:rsid w:val="00041C7C"/>
    <w:rsid w:val="00042690"/>
    <w:rsid w:val="00042A9D"/>
    <w:rsid w:val="00042BC6"/>
    <w:rsid w:val="00043B06"/>
    <w:rsid w:val="000441B0"/>
    <w:rsid w:val="000443EC"/>
    <w:rsid w:val="00045204"/>
    <w:rsid w:val="00045264"/>
    <w:rsid w:val="00045C63"/>
    <w:rsid w:val="000465DE"/>
    <w:rsid w:val="00047142"/>
    <w:rsid w:val="000475C8"/>
    <w:rsid w:val="000477B7"/>
    <w:rsid w:val="00047E45"/>
    <w:rsid w:val="000507A4"/>
    <w:rsid w:val="00050A4B"/>
    <w:rsid w:val="000510C4"/>
    <w:rsid w:val="000540BE"/>
    <w:rsid w:val="000544D4"/>
    <w:rsid w:val="000544FF"/>
    <w:rsid w:val="000547B5"/>
    <w:rsid w:val="00055361"/>
    <w:rsid w:val="0005606D"/>
    <w:rsid w:val="0005658E"/>
    <w:rsid w:val="00057518"/>
    <w:rsid w:val="000577E6"/>
    <w:rsid w:val="00057DE6"/>
    <w:rsid w:val="00060B23"/>
    <w:rsid w:val="00061629"/>
    <w:rsid w:val="00061B06"/>
    <w:rsid w:val="00061EE6"/>
    <w:rsid w:val="000628E6"/>
    <w:rsid w:val="00062A79"/>
    <w:rsid w:val="00063274"/>
    <w:rsid w:val="000634AE"/>
    <w:rsid w:val="00064A7B"/>
    <w:rsid w:val="00064C19"/>
    <w:rsid w:val="00064DA7"/>
    <w:rsid w:val="00064E5B"/>
    <w:rsid w:val="00064EF2"/>
    <w:rsid w:val="00065977"/>
    <w:rsid w:val="00065C18"/>
    <w:rsid w:val="0006608B"/>
    <w:rsid w:val="0006617B"/>
    <w:rsid w:val="000663BC"/>
    <w:rsid w:val="00066B44"/>
    <w:rsid w:val="00066D0E"/>
    <w:rsid w:val="00066D39"/>
    <w:rsid w:val="00070249"/>
    <w:rsid w:val="000706F9"/>
    <w:rsid w:val="00070C88"/>
    <w:rsid w:val="00071313"/>
    <w:rsid w:val="00072032"/>
    <w:rsid w:val="000720EB"/>
    <w:rsid w:val="000723B7"/>
    <w:rsid w:val="00072687"/>
    <w:rsid w:val="00073D26"/>
    <w:rsid w:val="00073FA4"/>
    <w:rsid w:val="00074123"/>
    <w:rsid w:val="000746BF"/>
    <w:rsid w:val="0007599C"/>
    <w:rsid w:val="00075CF6"/>
    <w:rsid w:val="00075DFD"/>
    <w:rsid w:val="000763B8"/>
    <w:rsid w:val="000767E1"/>
    <w:rsid w:val="00076AD3"/>
    <w:rsid w:val="00077338"/>
    <w:rsid w:val="0007790D"/>
    <w:rsid w:val="00077B2E"/>
    <w:rsid w:val="00080079"/>
    <w:rsid w:val="000800E2"/>
    <w:rsid w:val="00080135"/>
    <w:rsid w:val="000805B7"/>
    <w:rsid w:val="00081172"/>
    <w:rsid w:val="0008190C"/>
    <w:rsid w:val="00081D42"/>
    <w:rsid w:val="000829D3"/>
    <w:rsid w:val="000833CA"/>
    <w:rsid w:val="0008375D"/>
    <w:rsid w:val="000840A1"/>
    <w:rsid w:val="00084945"/>
    <w:rsid w:val="0008515E"/>
    <w:rsid w:val="00085964"/>
    <w:rsid w:val="00085AB6"/>
    <w:rsid w:val="00086D20"/>
    <w:rsid w:val="000874B8"/>
    <w:rsid w:val="00087DBA"/>
    <w:rsid w:val="00090029"/>
    <w:rsid w:val="0009011E"/>
    <w:rsid w:val="0009021E"/>
    <w:rsid w:val="00091EB6"/>
    <w:rsid w:val="00092777"/>
    <w:rsid w:val="00092AD6"/>
    <w:rsid w:val="0009351A"/>
    <w:rsid w:val="00094F07"/>
    <w:rsid w:val="000955D0"/>
    <w:rsid w:val="00095F9D"/>
    <w:rsid w:val="00096AC6"/>
    <w:rsid w:val="00097037"/>
    <w:rsid w:val="00097073"/>
    <w:rsid w:val="00097913"/>
    <w:rsid w:val="00097CB0"/>
    <w:rsid w:val="00097E45"/>
    <w:rsid w:val="000A0FA1"/>
    <w:rsid w:val="000A1099"/>
    <w:rsid w:val="000A114C"/>
    <w:rsid w:val="000A1369"/>
    <w:rsid w:val="000A1D2B"/>
    <w:rsid w:val="000A2A06"/>
    <w:rsid w:val="000A310A"/>
    <w:rsid w:val="000A313B"/>
    <w:rsid w:val="000A3863"/>
    <w:rsid w:val="000A4313"/>
    <w:rsid w:val="000A49B5"/>
    <w:rsid w:val="000A527C"/>
    <w:rsid w:val="000A55C0"/>
    <w:rsid w:val="000A64CE"/>
    <w:rsid w:val="000A6685"/>
    <w:rsid w:val="000A711F"/>
    <w:rsid w:val="000A777B"/>
    <w:rsid w:val="000A7D5A"/>
    <w:rsid w:val="000B057F"/>
    <w:rsid w:val="000B0A94"/>
    <w:rsid w:val="000B12D2"/>
    <w:rsid w:val="000B1D9B"/>
    <w:rsid w:val="000B2163"/>
    <w:rsid w:val="000B2C49"/>
    <w:rsid w:val="000B2E49"/>
    <w:rsid w:val="000B2F3C"/>
    <w:rsid w:val="000B344A"/>
    <w:rsid w:val="000B41C2"/>
    <w:rsid w:val="000B4371"/>
    <w:rsid w:val="000B4377"/>
    <w:rsid w:val="000B496C"/>
    <w:rsid w:val="000B50F3"/>
    <w:rsid w:val="000B516F"/>
    <w:rsid w:val="000B5262"/>
    <w:rsid w:val="000B54CC"/>
    <w:rsid w:val="000B56C3"/>
    <w:rsid w:val="000B5AAB"/>
    <w:rsid w:val="000B6454"/>
    <w:rsid w:val="000B685C"/>
    <w:rsid w:val="000B7F08"/>
    <w:rsid w:val="000C057A"/>
    <w:rsid w:val="000C099A"/>
    <w:rsid w:val="000C0E98"/>
    <w:rsid w:val="000C0EA0"/>
    <w:rsid w:val="000C1927"/>
    <w:rsid w:val="000C2687"/>
    <w:rsid w:val="000C3A51"/>
    <w:rsid w:val="000C5308"/>
    <w:rsid w:val="000C5E2C"/>
    <w:rsid w:val="000C618F"/>
    <w:rsid w:val="000C6A48"/>
    <w:rsid w:val="000C6B7C"/>
    <w:rsid w:val="000C7ABC"/>
    <w:rsid w:val="000C7BC8"/>
    <w:rsid w:val="000C7D15"/>
    <w:rsid w:val="000C7EC1"/>
    <w:rsid w:val="000D0847"/>
    <w:rsid w:val="000D0FD7"/>
    <w:rsid w:val="000D1093"/>
    <w:rsid w:val="000D161B"/>
    <w:rsid w:val="000D189B"/>
    <w:rsid w:val="000D1A8C"/>
    <w:rsid w:val="000D1D31"/>
    <w:rsid w:val="000D1D9B"/>
    <w:rsid w:val="000D1FE7"/>
    <w:rsid w:val="000D20BA"/>
    <w:rsid w:val="000D3680"/>
    <w:rsid w:val="000D3895"/>
    <w:rsid w:val="000D47BA"/>
    <w:rsid w:val="000D5D63"/>
    <w:rsid w:val="000D644A"/>
    <w:rsid w:val="000D6BEB"/>
    <w:rsid w:val="000D70AB"/>
    <w:rsid w:val="000D7EF9"/>
    <w:rsid w:val="000E008A"/>
    <w:rsid w:val="000E0BB5"/>
    <w:rsid w:val="000E14B3"/>
    <w:rsid w:val="000E1923"/>
    <w:rsid w:val="000E224C"/>
    <w:rsid w:val="000E443B"/>
    <w:rsid w:val="000E44E8"/>
    <w:rsid w:val="000E4683"/>
    <w:rsid w:val="000E47D3"/>
    <w:rsid w:val="000E66B1"/>
    <w:rsid w:val="000E673B"/>
    <w:rsid w:val="000E7122"/>
    <w:rsid w:val="000E7446"/>
    <w:rsid w:val="000E7501"/>
    <w:rsid w:val="000E7E87"/>
    <w:rsid w:val="000F0360"/>
    <w:rsid w:val="000F08A9"/>
    <w:rsid w:val="000F096E"/>
    <w:rsid w:val="000F0A85"/>
    <w:rsid w:val="000F0BF3"/>
    <w:rsid w:val="000F1627"/>
    <w:rsid w:val="000F19E4"/>
    <w:rsid w:val="000F1C89"/>
    <w:rsid w:val="000F2A5D"/>
    <w:rsid w:val="000F3C36"/>
    <w:rsid w:val="000F412C"/>
    <w:rsid w:val="000F4166"/>
    <w:rsid w:val="000F46A9"/>
    <w:rsid w:val="000F487E"/>
    <w:rsid w:val="000F5F01"/>
    <w:rsid w:val="000F6D71"/>
    <w:rsid w:val="000F76D2"/>
    <w:rsid w:val="000F77F0"/>
    <w:rsid w:val="0010054B"/>
    <w:rsid w:val="00100AFA"/>
    <w:rsid w:val="00100E29"/>
    <w:rsid w:val="00100EED"/>
    <w:rsid w:val="00101558"/>
    <w:rsid w:val="00101B81"/>
    <w:rsid w:val="00102668"/>
    <w:rsid w:val="001033F0"/>
    <w:rsid w:val="00103692"/>
    <w:rsid w:val="00103E42"/>
    <w:rsid w:val="001042A3"/>
    <w:rsid w:val="00104300"/>
    <w:rsid w:val="0010578F"/>
    <w:rsid w:val="00105D02"/>
    <w:rsid w:val="00105EBA"/>
    <w:rsid w:val="00106040"/>
    <w:rsid w:val="00106322"/>
    <w:rsid w:val="00106E6B"/>
    <w:rsid w:val="00107BBB"/>
    <w:rsid w:val="00111E60"/>
    <w:rsid w:val="0011245A"/>
    <w:rsid w:val="00112AE9"/>
    <w:rsid w:val="00112C41"/>
    <w:rsid w:val="0011310A"/>
    <w:rsid w:val="00113297"/>
    <w:rsid w:val="00113322"/>
    <w:rsid w:val="001134FB"/>
    <w:rsid w:val="001136D8"/>
    <w:rsid w:val="0011427A"/>
    <w:rsid w:val="00114647"/>
    <w:rsid w:val="00114874"/>
    <w:rsid w:val="00114E02"/>
    <w:rsid w:val="00115224"/>
    <w:rsid w:val="00115BDF"/>
    <w:rsid w:val="00115F17"/>
    <w:rsid w:val="001160E7"/>
    <w:rsid w:val="001161B3"/>
    <w:rsid w:val="00116742"/>
    <w:rsid w:val="00117B07"/>
    <w:rsid w:val="00117E7B"/>
    <w:rsid w:val="00120530"/>
    <w:rsid w:val="00120718"/>
    <w:rsid w:val="001208B8"/>
    <w:rsid w:val="00120CB5"/>
    <w:rsid w:val="001210C0"/>
    <w:rsid w:val="0012167A"/>
    <w:rsid w:val="00121BE9"/>
    <w:rsid w:val="001225C5"/>
    <w:rsid w:val="00123244"/>
    <w:rsid w:val="001232E0"/>
    <w:rsid w:val="0012337F"/>
    <w:rsid w:val="00124799"/>
    <w:rsid w:val="0012504F"/>
    <w:rsid w:val="0012507D"/>
    <w:rsid w:val="001253D8"/>
    <w:rsid w:val="00125C8C"/>
    <w:rsid w:val="00125D37"/>
    <w:rsid w:val="00125E07"/>
    <w:rsid w:val="00126658"/>
    <w:rsid w:val="001267F8"/>
    <w:rsid w:val="00126B25"/>
    <w:rsid w:val="00127554"/>
    <w:rsid w:val="001279D8"/>
    <w:rsid w:val="00127D51"/>
    <w:rsid w:val="00130098"/>
    <w:rsid w:val="001304EC"/>
    <w:rsid w:val="001310D5"/>
    <w:rsid w:val="00131317"/>
    <w:rsid w:val="00131359"/>
    <w:rsid w:val="00131BFD"/>
    <w:rsid w:val="0013218B"/>
    <w:rsid w:val="0013225E"/>
    <w:rsid w:val="00132318"/>
    <w:rsid w:val="001323A9"/>
    <w:rsid w:val="001323D3"/>
    <w:rsid w:val="001326A9"/>
    <w:rsid w:val="00132799"/>
    <w:rsid w:val="0013370B"/>
    <w:rsid w:val="00133771"/>
    <w:rsid w:val="001339FD"/>
    <w:rsid w:val="00133AB0"/>
    <w:rsid w:val="00133F11"/>
    <w:rsid w:val="0013409E"/>
    <w:rsid w:val="00134408"/>
    <w:rsid w:val="00134903"/>
    <w:rsid w:val="001353F2"/>
    <w:rsid w:val="00135677"/>
    <w:rsid w:val="001358F1"/>
    <w:rsid w:val="00135E13"/>
    <w:rsid w:val="00135E7E"/>
    <w:rsid w:val="00135FC7"/>
    <w:rsid w:val="0013698B"/>
    <w:rsid w:val="00136C49"/>
    <w:rsid w:val="0013708C"/>
    <w:rsid w:val="00137091"/>
    <w:rsid w:val="00137235"/>
    <w:rsid w:val="001379AF"/>
    <w:rsid w:val="00140189"/>
    <w:rsid w:val="00140220"/>
    <w:rsid w:val="001404F3"/>
    <w:rsid w:val="0014099B"/>
    <w:rsid w:val="00140AF6"/>
    <w:rsid w:val="001413F6"/>
    <w:rsid w:val="00141688"/>
    <w:rsid w:val="00141A08"/>
    <w:rsid w:val="00141C84"/>
    <w:rsid w:val="001421C0"/>
    <w:rsid w:val="001429AC"/>
    <w:rsid w:val="00142E80"/>
    <w:rsid w:val="0014301A"/>
    <w:rsid w:val="00143678"/>
    <w:rsid w:val="001436EF"/>
    <w:rsid w:val="0014395C"/>
    <w:rsid w:val="00143B87"/>
    <w:rsid w:val="00144EC9"/>
    <w:rsid w:val="00145C87"/>
    <w:rsid w:val="00145E65"/>
    <w:rsid w:val="00146298"/>
    <w:rsid w:val="00146B7D"/>
    <w:rsid w:val="00146F7E"/>
    <w:rsid w:val="00147306"/>
    <w:rsid w:val="00147374"/>
    <w:rsid w:val="00147698"/>
    <w:rsid w:val="001517DE"/>
    <w:rsid w:val="00151843"/>
    <w:rsid w:val="0015186B"/>
    <w:rsid w:val="00151C11"/>
    <w:rsid w:val="00152A9E"/>
    <w:rsid w:val="001532DE"/>
    <w:rsid w:val="00153353"/>
    <w:rsid w:val="00153551"/>
    <w:rsid w:val="00153AA6"/>
    <w:rsid w:val="00154811"/>
    <w:rsid w:val="00154CA9"/>
    <w:rsid w:val="00155BA8"/>
    <w:rsid w:val="00155CE5"/>
    <w:rsid w:val="001560EE"/>
    <w:rsid w:val="00156D87"/>
    <w:rsid w:val="00157ECA"/>
    <w:rsid w:val="0016031B"/>
    <w:rsid w:val="00160770"/>
    <w:rsid w:val="00160DE9"/>
    <w:rsid w:val="0016155E"/>
    <w:rsid w:val="001628E6"/>
    <w:rsid w:val="00163154"/>
    <w:rsid w:val="0016340E"/>
    <w:rsid w:val="001634C5"/>
    <w:rsid w:val="00163872"/>
    <w:rsid w:val="00163F6B"/>
    <w:rsid w:val="00164159"/>
    <w:rsid w:val="0016420D"/>
    <w:rsid w:val="001645EA"/>
    <w:rsid w:val="0016584B"/>
    <w:rsid w:val="00166BD5"/>
    <w:rsid w:val="001671DB"/>
    <w:rsid w:val="00167296"/>
    <w:rsid w:val="0016763F"/>
    <w:rsid w:val="001676D4"/>
    <w:rsid w:val="00167A39"/>
    <w:rsid w:val="00170256"/>
    <w:rsid w:val="001707AA"/>
    <w:rsid w:val="00170A1D"/>
    <w:rsid w:val="00171217"/>
    <w:rsid w:val="00171F7E"/>
    <w:rsid w:val="001723A2"/>
    <w:rsid w:val="001725A4"/>
    <w:rsid w:val="0017294F"/>
    <w:rsid w:val="00172CFA"/>
    <w:rsid w:val="00173FF7"/>
    <w:rsid w:val="00174753"/>
    <w:rsid w:val="001755E7"/>
    <w:rsid w:val="00176A92"/>
    <w:rsid w:val="001772B6"/>
    <w:rsid w:val="00177A24"/>
    <w:rsid w:val="00177C1D"/>
    <w:rsid w:val="001801A4"/>
    <w:rsid w:val="00180D17"/>
    <w:rsid w:val="00181153"/>
    <w:rsid w:val="001815CB"/>
    <w:rsid w:val="001816A7"/>
    <w:rsid w:val="0018187A"/>
    <w:rsid w:val="00182DC7"/>
    <w:rsid w:val="00182FE3"/>
    <w:rsid w:val="001834D5"/>
    <w:rsid w:val="001837B7"/>
    <w:rsid w:val="00183E16"/>
    <w:rsid w:val="00184A5B"/>
    <w:rsid w:val="00184F21"/>
    <w:rsid w:val="00185477"/>
    <w:rsid w:val="00185750"/>
    <w:rsid w:val="001857ED"/>
    <w:rsid w:val="00185B73"/>
    <w:rsid w:val="001870BF"/>
    <w:rsid w:val="00187F85"/>
    <w:rsid w:val="001905FB"/>
    <w:rsid w:val="00190FAF"/>
    <w:rsid w:val="0019415B"/>
    <w:rsid w:val="00194AAF"/>
    <w:rsid w:val="00194B54"/>
    <w:rsid w:val="001953E1"/>
    <w:rsid w:val="00195680"/>
    <w:rsid w:val="00195B15"/>
    <w:rsid w:val="00196249"/>
    <w:rsid w:val="00197C1D"/>
    <w:rsid w:val="001A0762"/>
    <w:rsid w:val="001A107A"/>
    <w:rsid w:val="001A10C4"/>
    <w:rsid w:val="001A188C"/>
    <w:rsid w:val="001A1F1A"/>
    <w:rsid w:val="001A2318"/>
    <w:rsid w:val="001A2AC2"/>
    <w:rsid w:val="001A2B81"/>
    <w:rsid w:val="001A2F0E"/>
    <w:rsid w:val="001A37E6"/>
    <w:rsid w:val="001A3AC8"/>
    <w:rsid w:val="001A41AA"/>
    <w:rsid w:val="001A4325"/>
    <w:rsid w:val="001A4448"/>
    <w:rsid w:val="001A4812"/>
    <w:rsid w:val="001A49A1"/>
    <w:rsid w:val="001A4EFF"/>
    <w:rsid w:val="001A5853"/>
    <w:rsid w:val="001A686E"/>
    <w:rsid w:val="001A6A98"/>
    <w:rsid w:val="001A759E"/>
    <w:rsid w:val="001A78EA"/>
    <w:rsid w:val="001A79B4"/>
    <w:rsid w:val="001A7B14"/>
    <w:rsid w:val="001A7B58"/>
    <w:rsid w:val="001A7CBC"/>
    <w:rsid w:val="001B023A"/>
    <w:rsid w:val="001B079B"/>
    <w:rsid w:val="001B1011"/>
    <w:rsid w:val="001B1125"/>
    <w:rsid w:val="001B14F0"/>
    <w:rsid w:val="001B2071"/>
    <w:rsid w:val="001B2163"/>
    <w:rsid w:val="001B219C"/>
    <w:rsid w:val="001B23BB"/>
    <w:rsid w:val="001B255C"/>
    <w:rsid w:val="001B2824"/>
    <w:rsid w:val="001B32BB"/>
    <w:rsid w:val="001B3AC3"/>
    <w:rsid w:val="001B3B7F"/>
    <w:rsid w:val="001B3EF0"/>
    <w:rsid w:val="001B48B6"/>
    <w:rsid w:val="001B5884"/>
    <w:rsid w:val="001B5D4B"/>
    <w:rsid w:val="001B65F4"/>
    <w:rsid w:val="001B691C"/>
    <w:rsid w:val="001B6AC4"/>
    <w:rsid w:val="001B7737"/>
    <w:rsid w:val="001B7A8A"/>
    <w:rsid w:val="001B7FFE"/>
    <w:rsid w:val="001C0642"/>
    <w:rsid w:val="001C0BB7"/>
    <w:rsid w:val="001C0BDD"/>
    <w:rsid w:val="001C0E05"/>
    <w:rsid w:val="001C1DBF"/>
    <w:rsid w:val="001C242F"/>
    <w:rsid w:val="001C2A9A"/>
    <w:rsid w:val="001C2C81"/>
    <w:rsid w:val="001C2E46"/>
    <w:rsid w:val="001C39F4"/>
    <w:rsid w:val="001C54DC"/>
    <w:rsid w:val="001C5A2C"/>
    <w:rsid w:val="001C6B89"/>
    <w:rsid w:val="001C6C70"/>
    <w:rsid w:val="001C70CF"/>
    <w:rsid w:val="001C7D01"/>
    <w:rsid w:val="001D025B"/>
    <w:rsid w:val="001D02C2"/>
    <w:rsid w:val="001D0B1F"/>
    <w:rsid w:val="001D0FC2"/>
    <w:rsid w:val="001D1021"/>
    <w:rsid w:val="001D13AD"/>
    <w:rsid w:val="001D22D9"/>
    <w:rsid w:val="001D2462"/>
    <w:rsid w:val="001D369B"/>
    <w:rsid w:val="001D39B4"/>
    <w:rsid w:val="001D3DBD"/>
    <w:rsid w:val="001D47DC"/>
    <w:rsid w:val="001D482C"/>
    <w:rsid w:val="001D53A7"/>
    <w:rsid w:val="001D53FF"/>
    <w:rsid w:val="001D54B4"/>
    <w:rsid w:val="001D58FD"/>
    <w:rsid w:val="001D6667"/>
    <w:rsid w:val="001D748B"/>
    <w:rsid w:val="001D7707"/>
    <w:rsid w:val="001D77A1"/>
    <w:rsid w:val="001D799D"/>
    <w:rsid w:val="001D7A18"/>
    <w:rsid w:val="001D7BEF"/>
    <w:rsid w:val="001D7DBC"/>
    <w:rsid w:val="001E0092"/>
    <w:rsid w:val="001E11DE"/>
    <w:rsid w:val="001E1B33"/>
    <w:rsid w:val="001E2680"/>
    <w:rsid w:val="001E3548"/>
    <w:rsid w:val="001E4548"/>
    <w:rsid w:val="001E4A34"/>
    <w:rsid w:val="001E4B8D"/>
    <w:rsid w:val="001E4E55"/>
    <w:rsid w:val="001E520E"/>
    <w:rsid w:val="001E546F"/>
    <w:rsid w:val="001E554E"/>
    <w:rsid w:val="001E565F"/>
    <w:rsid w:val="001E6B60"/>
    <w:rsid w:val="001E703C"/>
    <w:rsid w:val="001E7290"/>
    <w:rsid w:val="001E7350"/>
    <w:rsid w:val="001E7EA8"/>
    <w:rsid w:val="001F0850"/>
    <w:rsid w:val="001F0ACE"/>
    <w:rsid w:val="001F0B1D"/>
    <w:rsid w:val="001F11B3"/>
    <w:rsid w:val="001F1C4D"/>
    <w:rsid w:val="001F2CA8"/>
    <w:rsid w:val="001F404B"/>
    <w:rsid w:val="001F45F0"/>
    <w:rsid w:val="001F460B"/>
    <w:rsid w:val="001F4CB7"/>
    <w:rsid w:val="001F4D52"/>
    <w:rsid w:val="001F54DA"/>
    <w:rsid w:val="001F589B"/>
    <w:rsid w:val="001F621A"/>
    <w:rsid w:val="001F65D5"/>
    <w:rsid w:val="001F6BE1"/>
    <w:rsid w:val="001F6E73"/>
    <w:rsid w:val="001F6F32"/>
    <w:rsid w:val="001F72F7"/>
    <w:rsid w:val="001F7420"/>
    <w:rsid w:val="001F757F"/>
    <w:rsid w:val="001F7BCD"/>
    <w:rsid w:val="002015C4"/>
    <w:rsid w:val="00201FBB"/>
    <w:rsid w:val="002029D1"/>
    <w:rsid w:val="002030AD"/>
    <w:rsid w:val="002045C9"/>
    <w:rsid w:val="00204D33"/>
    <w:rsid w:val="00204DB4"/>
    <w:rsid w:val="002056D4"/>
    <w:rsid w:val="00206592"/>
    <w:rsid w:val="002068AA"/>
    <w:rsid w:val="00206B25"/>
    <w:rsid w:val="00207813"/>
    <w:rsid w:val="00207A20"/>
    <w:rsid w:val="002115B3"/>
    <w:rsid w:val="00211DBC"/>
    <w:rsid w:val="0021270D"/>
    <w:rsid w:val="002130AC"/>
    <w:rsid w:val="002131B6"/>
    <w:rsid w:val="0021343A"/>
    <w:rsid w:val="00213D5F"/>
    <w:rsid w:val="00214D7D"/>
    <w:rsid w:val="00214E07"/>
    <w:rsid w:val="00214E42"/>
    <w:rsid w:val="00215314"/>
    <w:rsid w:val="002154DC"/>
    <w:rsid w:val="00215A14"/>
    <w:rsid w:val="00215DA5"/>
    <w:rsid w:val="00215F10"/>
    <w:rsid w:val="00216767"/>
    <w:rsid w:val="0021685A"/>
    <w:rsid w:val="0021685B"/>
    <w:rsid w:val="00216A6D"/>
    <w:rsid w:val="00217A5E"/>
    <w:rsid w:val="00220028"/>
    <w:rsid w:val="00220750"/>
    <w:rsid w:val="002208E3"/>
    <w:rsid w:val="00220A73"/>
    <w:rsid w:val="00220A75"/>
    <w:rsid w:val="00220ACE"/>
    <w:rsid w:val="0022190C"/>
    <w:rsid w:val="002219AB"/>
    <w:rsid w:val="00222040"/>
    <w:rsid w:val="00222D18"/>
    <w:rsid w:val="00222D26"/>
    <w:rsid w:val="00222E9C"/>
    <w:rsid w:val="00223A62"/>
    <w:rsid w:val="00223C13"/>
    <w:rsid w:val="002259AC"/>
    <w:rsid w:val="00225A67"/>
    <w:rsid w:val="00225B5A"/>
    <w:rsid w:val="002263FF"/>
    <w:rsid w:val="00226573"/>
    <w:rsid w:val="0022692D"/>
    <w:rsid w:val="0022742B"/>
    <w:rsid w:val="002303F3"/>
    <w:rsid w:val="00230C67"/>
    <w:rsid w:val="00230E50"/>
    <w:rsid w:val="00230EFA"/>
    <w:rsid w:val="00231C35"/>
    <w:rsid w:val="00231DB7"/>
    <w:rsid w:val="00232285"/>
    <w:rsid w:val="00232EFD"/>
    <w:rsid w:val="002342FF"/>
    <w:rsid w:val="00234DEB"/>
    <w:rsid w:val="00235268"/>
    <w:rsid w:val="0023544B"/>
    <w:rsid w:val="00235FB1"/>
    <w:rsid w:val="00236225"/>
    <w:rsid w:val="002364AF"/>
    <w:rsid w:val="002366F3"/>
    <w:rsid w:val="00236947"/>
    <w:rsid w:val="00236E4E"/>
    <w:rsid w:val="00237267"/>
    <w:rsid w:val="002372B9"/>
    <w:rsid w:val="00237E80"/>
    <w:rsid w:val="00237FE3"/>
    <w:rsid w:val="002401A6"/>
    <w:rsid w:val="00240312"/>
    <w:rsid w:val="00240683"/>
    <w:rsid w:val="00241B06"/>
    <w:rsid w:val="0024224B"/>
    <w:rsid w:val="00242741"/>
    <w:rsid w:val="002427B3"/>
    <w:rsid w:val="002427D1"/>
    <w:rsid w:val="00242CD8"/>
    <w:rsid w:val="00242F3C"/>
    <w:rsid w:val="00243A23"/>
    <w:rsid w:val="00243C70"/>
    <w:rsid w:val="00244570"/>
    <w:rsid w:val="002452DB"/>
    <w:rsid w:val="00245B26"/>
    <w:rsid w:val="00245D4A"/>
    <w:rsid w:val="002461E3"/>
    <w:rsid w:val="002465BB"/>
    <w:rsid w:val="00246604"/>
    <w:rsid w:val="00246F1E"/>
    <w:rsid w:val="00246F96"/>
    <w:rsid w:val="00247A79"/>
    <w:rsid w:val="002504EC"/>
    <w:rsid w:val="002506C5"/>
    <w:rsid w:val="00250AE0"/>
    <w:rsid w:val="00250C21"/>
    <w:rsid w:val="00250DAD"/>
    <w:rsid w:val="002511B9"/>
    <w:rsid w:val="002515EB"/>
    <w:rsid w:val="00251B80"/>
    <w:rsid w:val="002525A2"/>
    <w:rsid w:val="00253BCD"/>
    <w:rsid w:val="00253FD4"/>
    <w:rsid w:val="00254912"/>
    <w:rsid w:val="00254EC1"/>
    <w:rsid w:val="00256968"/>
    <w:rsid w:val="00257326"/>
    <w:rsid w:val="00257B95"/>
    <w:rsid w:val="00257CCF"/>
    <w:rsid w:val="00261B8F"/>
    <w:rsid w:val="00261D05"/>
    <w:rsid w:val="0026220C"/>
    <w:rsid w:val="0026299D"/>
    <w:rsid w:val="00263074"/>
    <w:rsid w:val="0026364B"/>
    <w:rsid w:val="00263721"/>
    <w:rsid w:val="00264069"/>
    <w:rsid w:val="00264544"/>
    <w:rsid w:val="00264DC2"/>
    <w:rsid w:val="00265B23"/>
    <w:rsid w:val="0026690A"/>
    <w:rsid w:val="0026751C"/>
    <w:rsid w:val="002675C7"/>
    <w:rsid w:val="002676C3"/>
    <w:rsid w:val="00267C39"/>
    <w:rsid w:val="00270442"/>
    <w:rsid w:val="00271896"/>
    <w:rsid w:val="00271D4C"/>
    <w:rsid w:val="00271DBB"/>
    <w:rsid w:val="0027230F"/>
    <w:rsid w:val="002727E9"/>
    <w:rsid w:val="002728AB"/>
    <w:rsid w:val="0027292C"/>
    <w:rsid w:val="00273756"/>
    <w:rsid w:val="002737BE"/>
    <w:rsid w:val="0027406F"/>
    <w:rsid w:val="00274C3B"/>
    <w:rsid w:val="0027536C"/>
    <w:rsid w:val="00275BC1"/>
    <w:rsid w:val="00275D07"/>
    <w:rsid w:val="00275F5E"/>
    <w:rsid w:val="00276198"/>
    <w:rsid w:val="002762B2"/>
    <w:rsid w:val="00276610"/>
    <w:rsid w:val="002766AE"/>
    <w:rsid w:val="002803E9"/>
    <w:rsid w:val="002810F0"/>
    <w:rsid w:val="002815EE"/>
    <w:rsid w:val="00281BA9"/>
    <w:rsid w:val="00281BAE"/>
    <w:rsid w:val="00282ACD"/>
    <w:rsid w:val="00283D64"/>
    <w:rsid w:val="00284A05"/>
    <w:rsid w:val="0028576F"/>
    <w:rsid w:val="00285931"/>
    <w:rsid w:val="00285E2C"/>
    <w:rsid w:val="00286FF5"/>
    <w:rsid w:val="0028769C"/>
    <w:rsid w:val="002877A0"/>
    <w:rsid w:val="002878E4"/>
    <w:rsid w:val="00287B7B"/>
    <w:rsid w:val="0029046B"/>
    <w:rsid w:val="0029113D"/>
    <w:rsid w:val="0029149E"/>
    <w:rsid w:val="00291DB2"/>
    <w:rsid w:val="0029270E"/>
    <w:rsid w:val="00292A59"/>
    <w:rsid w:val="00293487"/>
    <w:rsid w:val="0029383C"/>
    <w:rsid w:val="00293ABD"/>
    <w:rsid w:val="00294239"/>
    <w:rsid w:val="00294FC9"/>
    <w:rsid w:val="00295133"/>
    <w:rsid w:val="00295783"/>
    <w:rsid w:val="00296194"/>
    <w:rsid w:val="0029679D"/>
    <w:rsid w:val="002969FC"/>
    <w:rsid w:val="00297005"/>
    <w:rsid w:val="002977F7"/>
    <w:rsid w:val="00297C7E"/>
    <w:rsid w:val="00297F5E"/>
    <w:rsid w:val="002A035E"/>
    <w:rsid w:val="002A08BC"/>
    <w:rsid w:val="002A16B3"/>
    <w:rsid w:val="002A1A7E"/>
    <w:rsid w:val="002A2599"/>
    <w:rsid w:val="002A2DD8"/>
    <w:rsid w:val="002A2FAA"/>
    <w:rsid w:val="002A3550"/>
    <w:rsid w:val="002A35BB"/>
    <w:rsid w:val="002A35DF"/>
    <w:rsid w:val="002A3ED6"/>
    <w:rsid w:val="002A466A"/>
    <w:rsid w:val="002A4920"/>
    <w:rsid w:val="002A54A8"/>
    <w:rsid w:val="002A5F0D"/>
    <w:rsid w:val="002A6147"/>
    <w:rsid w:val="002A61C0"/>
    <w:rsid w:val="002A6C5E"/>
    <w:rsid w:val="002A7296"/>
    <w:rsid w:val="002B00E2"/>
    <w:rsid w:val="002B100A"/>
    <w:rsid w:val="002B1F93"/>
    <w:rsid w:val="002B32BB"/>
    <w:rsid w:val="002B389D"/>
    <w:rsid w:val="002B39AB"/>
    <w:rsid w:val="002B4B31"/>
    <w:rsid w:val="002B4D0C"/>
    <w:rsid w:val="002B4DF2"/>
    <w:rsid w:val="002B4E09"/>
    <w:rsid w:val="002B4F95"/>
    <w:rsid w:val="002B6DD6"/>
    <w:rsid w:val="002B725A"/>
    <w:rsid w:val="002B7CC5"/>
    <w:rsid w:val="002C0002"/>
    <w:rsid w:val="002C0341"/>
    <w:rsid w:val="002C0A0F"/>
    <w:rsid w:val="002C0B3A"/>
    <w:rsid w:val="002C1913"/>
    <w:rsid w:val="002C2581"/>
    <w:rsid w:val="002C2C8B"/>
    <w:rsid w:val="002C2CCC"/>
    <w:rsid w:val="002C420F"/>
    <w:rsid w:val="002C467F"/>
    <w:rsid w:val="002C4FA8"/>
    <w:rsid w:val="002C51ED"/>
    <w:rsid w:val="002C52C0"/>
    <w:rsid w:val="002C64F7"/>
    <w:rsid w:val="002C6534"/>
    <w:rsid w:val="002C7C78"/>
    <w:rsid w:val="002D02C2"/>
    <w:rsid w:val="002D1AEC"/>
    <w:rsid w:val="002D1B44"/>
    <w:rsid w:val="002D2454"/>
    <w:rsid w:val="002D2AE4"/>
    <w:rsid w:val="002D35B3"/>
    <w:rsid w:val="002D3A92"/>
    <w:rsid w:val="002D4438"/>
    <w:rsid w:val="002D4F19"/>
    <w:rsid w:val="002D549D"/>
    <w:rsid w:val="002D5FED"/>
    <w:rsid w:val="002D6105"/>
    <w:rsid w:val="002D6C75"/>
    <w:rsid w:val="002D6E60"/>
    <w:rsid w:val="002D7518"/>
    <w:rsid w:val="002D7D18"/>
    <w:rsid w:val="002E22B6"/>
    <w:rsid w:val="002E2D45"/>
    <w:rsid w:val="002E2E07"/>
    <w:rsid w:val="002E3912"/>
    <w:rsid w:val="002E495A"/>
    <w:rsid w:val="002E4E95"/>
    <w:rsid w:val="002E5574"/>
    <w:rsid w:val="002E582E"/>
    <w:rsid w:val="002E5A43"/>
    <w:rsid w:val="002E6DB0"/>
    <w:rsid w:val="002E7358"/>
    <w:rsid w:val="002E7671"/>
    <w:rsid w:val="002E776F"/>
    <w:rsid w:val="002E7871"/>
    <w:rsid w:val="002E7E45"/>
    <w:rsid w:val="002F03D0"/>
    <w:rsid w:val="002F0E36"/>
    <w:rsid w:val="002F1326"/>
    <w:rsid w:val="002F145D"/>
    <w:rsid w:val="002F189A"/>
    <w:rsid w:val="002F24DC"/>
    <w:rsid w:val="002F2869"/>
    <w:rsid w:val="002F36C4"/>
    <w:rsid w:val="002F47DA"/>
    <w:rsid w:val="002F4E3D"/>
    <w:rsid w:val="002F575E"/>
    <w:rsid w:val="002F6243"/>
    <w:rsid w:val="002F6246"/>
    <w:rsid w:val="002F6481"/>
    <w:rsid w:val="002F6812"/>
    <w:rsid w:val="002F7207"/>
    <w:rsid w:val="002F772B"/>
    <w:rsid w:val="002F7927"/>
    <w:rsid w:val="002F7AEE"/>
    <w:rsid w:val="002F7B27"/>
    <w:rsid w:val="003003B0"/>
    <w:rsid w:val="00301649"/>
    <w:rsid w:val="00303F2F"/>
    <w:rsid w:val="00303FF2"/>
    <w:rsid w:val="003044C7"/>
    <w:rsid w:val="003045F5"/>
    <w:rsid w:val="003048B2"/>
    <w:rsid w:val="003049F3"/>
    <w:rsid w:val="00305EDB"/>
    <w:rsid w:val="0030606B"/>
    <w:rsid w:val="003068A9"/>
    <w:rsid w:val="003068C1"/>
    <w:rsid w:val="0030694A"/>
    <w:rsid w:val="00306C7F"/>
    <w:rsid w:val="00307E22"/>
    <w:rsid w:val="00310214"/>
    <w:rsid w:val="003104C4"/>
    <w:rsid w:val="0031096D"/>
    <w:rsid w:val="00310E4A"/>
    <w:rsid w:val="00310F22"/>
    <w:rsid w:val="00310F94"/>
    <w:rsid w:val="003113CE"/>
    <w:rsid w:val="00311B07"/>
    <w:rsid w:val="003120EA"/>
    <w:rsid w:val="003122E4"/>
    <w:rsid w:val="00312361"/>
    <w:rsid w:val="00312463"/>
    <w:rsid w:val="00312A27"/>
    <w:rsid w:val="00312D90"/>
    <w:rsid w:val="00312ED7"/>
    <w:rsid w:val="003130FF"/>
    <w:rsid w:val="00313314"/>
    <w:rsid w:val="00313375"/>
    <w:rsid w:val="00314B76"/>
    <w:rsid w:val="00314D09"/>
    <w:rsid w:val="00315406"/>
    <w:rsid w:val="003155F9"/>
    <w:rsid w:val="003163E8"/>
    <w:rsid w:val="00316583"/>
    <w:rsid w:val="00316ED8"/>
    <w:rsid w:val="00317380"/>
    <w:rsid w:val="00320346"/>
    <w:rsid w:val="003205CA"/>
    <w:rsid w:val="00320CB5"/>
    <w:rsid w:val="00321205"/>
    <w:rsid w:val="00321483"/>
    <w:rsid w:val="003216ED"/>
    <w:rsid w:val="003218D7"/>
    <w:rsid w:val="00321BCF"/>
    <w:rsid w:val="00322194"/>
    <w:rsid w:val="0032240A"/>
    <w:rsid w:val="00322D2D"/>
    <w:rsid w:val="0032310B"/>
    <w:rsid w:val="0032392B"/>
    <w:rsid w:val="003239DD"/>
    <w:rsid w:val="00323D77"/>
    <w:rsid w:val="0032452E"/>
    <w:rsid w:val="00324B09"/>
    <w:rsid w:val="00324FBE"/>
    <w:rsid w:val="003256C9"/>
    <w:rsid w:val="003257AC"/>
    <w:rsid w:val="003257C7"/>
    <w:rsid w:val="0032582F"/>
    <w:rsid w:val="003259A9"/>
    <w:rsid w:val="00325C0A"/>
    <w:rsid w:val="00325CB9"/>
    <w:rsid w:val="00326447"/>
    <w:rsid w:val="00326A1E"/>
    <w:rsid w:val="00326BE3"/>
    <w:rsid w:val="00326DC8"/>
    <w:rsid w:val="00330675"/>
    <w:rsid w:val="00330BDC"/>
    <w:rsid w:val="0033176A"/>
    <w:rsid w:val="00331B6C"/>
    <w:rsid w:val="00331E7A"/>
    <w:rsid w:val="00331FA1"/>
    <w:rsid w:val="00332C74"/>
    <w:rsid w:val="00333395"/>
    <w:rsid w:val="003334A0"/>
    <w:rsid w:val="00333844"/>
    <w:rsid w:val="00333C4B"/>
    <w:rsid w:val="00333EAA"/>
    <w:rsid w:val="003343F2"/>
    <w:rsid w:val="00334480"/>
    <w:rsid w:val="00335A15"/>
    <w:rsid w:val="00335FEE"/>
    <w:rsid w:val="0033625E"/>
    <w:rsid w:val="0033641E"/>
    <w:rsid w:val="00336963"/>
    <w:rsid w:val="00336D86"/>
    <w:rsid w:val="00337283"/>
    <w:rsid w:val="00337D79"/>
    <w:rsid w:val="00340C6F"/>
    <w:rsid w:val="003410AA"/>
    <w:rsid w:val="00341B69"/>
    <w:rsid w:val="00341B8A"/>
    <w:rsid w:val="00341D23"/>
    <w:rsid w:val="00341D45"/>
    <w:rsid w:val="0034454E"/>
    <w:rsid w:val="00344CCB"/>
    <w:rsid w:val="0034551C"/>
    <w:rsid w:val="00346A26"/>
    <w:rsid w:val="00347127"/>
    <w:rsid w:val="003477FB"/>
    <w:rsid w:val="00347E81"/>
    <w:rsid w:val="00350815"/>
    <w:rsid w:val="0035108E"/>
    <w:rsid w:val="003510CD"/>
    <w:rsid w:val="00351128"/>
    <w:rsid w:val="00352B11"/>
    <w:rsid w:val="0035326A"/>
    <w:rsid w:val="00353624"/>
    <w:rsid w:val="00353AD0"/>
    <w:rsid w:val="0035463F"/>
    <w:rsid w:val="003547E7"/>
    <w:rsid w:val="0035572D"/>
    <w:rsid w:val="00356230"/>
    <w:rsid w:val="003564D2"/>
    <w:rsid w:val="0035688E"/>
    <w:rsid w:val="0035701B"/>
    <w:rsid w:val="0036040B"/>
    <w:rsid w:val="00360FD7"/>
    <w:rsid w:val="00361355"/>
    <w:rsid w:val="00361E67"/>
    <w:rsid w:val="00362FE6"/>
    <w:rsid w:val="00363510"/>
    <w:rsid w:val="00363BDE"/>
    <w:rsid w:val="00364E84"/>
    <w:rsid w:val="00364F84"/>
    <w:rsid w:val="003667E9"/>
    <w:rsid w:val="003673FF"/>
    <w:rsid w:val="00367B01"/>
    <w:rsid w:val="00367C1C"/>
    <w:rsid w:val="00367CEA"/>
    <w:rsid w:val="00367F67"/>
    <w:rsid w:val="00370C08"/>
    <w:rsid w:val="00370F95"/>
    <w:rsid w:val="003715CE"/>
    <w:rsid w:val="00371670"/>
    <w:rsid w:val="00371849"/>
    <w:rsid w:val="00372E39"/>
    <w:rsid w:val="00373516"/>
    <w:rsid w:val="00373FFB"/>
    <w:rsid w:val="00374001"/>
    <w:rsid w:val="00375046"/>
    <w:rsid w:val="00375310"/>
    <w:rsid w:val="003759BE"/>
    <w:rsid w:val="00375A5D"/>
    <w:rsid w:val="00375BDE"/>
    <w:rsid w:val="00375D94"/>
    <w:rsid w:val="00376343"/>
    <w:rsid w:val="0037651E"/>
    <w:rsid w:val="00377CE3"/>
    <w:rsid w:val="003806D9"/>
    <w:rsid w:val="00380E4A"/>
    <w:rsid w:val="003817FA"/>
    <w:rsid w:val="00381A7F"/>
    <w:rsid w:val="003822DE"/>
    <w:rsid w:val="003827BC"/>
    <w:rsid w:val="00382976"/>
    <w:rsid w:val="00382DB6"/>
    <w:rsid w:val="00384B7D"/>
    <w:rsid w:val="00384EBE"/>
    <w:rsid w:val="00385E4D"/>
    <w:rsid w:val="00385FD1"/>
    <w:rsid w:val="00387AA1"/>
    <w:rsid w:val="00390333"/>
    <w:rsid w:val="00390A32"/>
    <w:rsid w:val="00391CA2"/>
    <w:rsid w:val="003924DC"/>
    <w:rsid w:val="0039250E"/>
    <w:rsid w:val="0039288F"/>
    <w:rsid w:val="00393E12"/>
    <w:rsid w:val="003940F8"/>
    <w:rsid w:val="003942F1"/>
    <w:rsid w:val="00394903"/>
    <w:rsid w:val="00394C56"/>
    <w:rsid w:val="00394F1E"/>
    <w:rsid w:val="00394F8A"/>
    <w:rsid w:val="003957CE"/>
    <w:rsid w:val="00395A5D"/>
    <w:rsid w:val="00396085"/>
    <w:rsid w:val="00396305"/>
    <w:rsid w:val="00396A4C"/>
    <w:rsid w:val="003A060D"/>
    <w:rsid w:val="003A06C6"/>
    <w:rsid w:val="003A0B53"/>
    <w:rsid w:val="003A1292"/>
    <w:rsid w:val="003A14AA"/>
    <w:rsid w:val="003A1C97"/>
    <w:rsid w:val="003A2CAC"/>
    <w:rsid w:val="003A3175"/>
    <w:rsid w:val="003A3A11"/>
    <w:rsid w:val="003A3ECD"/>
    <w:rsid w:val="003A4F21"/>
    <w:rsid w:val="003A5841"/>
    <w:rsid w:val="003A6522"/>
    <w:rsid w:val="003A677B"/>
    <w:rsid w:val="003A6AC1"/>
    <w:rsid w:val="003A6E51"/>
    <w:rsid w:val="003A72CE"/>
    <w:rsid w:val="003A7409"/>
    <w:rsid w:val="003A7487"/>
    <w:rsid w:val="003B1B53"/>
    <w:rsid w:val="003B1E40"/>
    <w:rsid w:val="003B271C"/>
    <w:rsid w:val="003B2B5E"/>
    <w:rsid w:val="003B34BA"/>
    <w:rsid w:val="003B4030"/>
    <w:rsid w:val="003B4108"/>
    <w:rsid w:val="003B4370"/>
    <w:rsid w:val="003B454C"/>
    <w:rsid w:val="003B60FB"/>
    <w:rsid w:val="003B615F"/>
    <w:rsid w:val="003B6C07"/>
    <w:rsid w:val="003B7020"/>
    <w:rsid w:val="003B798A"/>
    <w:rsid w:val="003B7BB0"/>
    <w:rsid w:val="003B7D98"/>
    <w:rsid w:val="003C0A02"/>
    <w:rsid w:val="003C2970"/>
    <w:rsid w:val="003C2B8E"/>
    <w:rsid w:val="003C3EFF"/>
    <w:rsid w:val="003C4808"/>
    <w:rsid w:val="003C4AFA"/>
    <w:rsid w:val="003C514C"/>
    <w:rsid w:val="003C5171"/>
    <w:rsid w:val="003C5611"/>
    <w:rsid w:val="003C5CB2"/>
    <w:rsid w:val="003C5E26"/>
    <w:rsid w:val="003C71AA"/>
    <w:rsid w:val="003C71B0"/>
    <w:rsid w:val="003C7295"/>
    <w:rsid w:val="003C75AE"/>
    <w:rsid w:val="003C7AB4"/>
    <w:rsid w:val="003D003F"/>
    <w:rsid w:val="003D03F9"/>
    <w:rsid w:val="003D0877"/>
    <w:rsid w:val="003D1268"/>
    <w:rsid w:val="003D1B3B"/>
    <w:rsid w:val="003D2585"/>
    <w:rsid w:val="003D2A07"/>
    <w:rsid w:val="003D3C09"/>
    <w:rsid w:val="003D4AC8"/>
    <w:rsid w:val="003D5335"/>
    <w:rsid w:val="003D53BA"/>
    <w:rsid w:val="003D5C9E"/>
    <w:rsid w:val="003D5F51"/>
    <w:rsid w:val="003D6FED"/>
    <w:rsid w:val="003D7171"/>
    <w:rsid w:val="003D71C2"/>
    <w:rsid w:val="003D748C"/>
    <w:rsid w:val="003E18AD"/>
    <w:rsid w:val="003E2467"/>
    <w:rsid w:val="003E2711"/>
    <w:rsid w:val="003E2EC4"/>
    <w:rsid w:val="003E2ECB"/>
    <w:rsid w:val="003E4CC7"/>
    <w:rsid w:val="003E50AD"/>
    <w:rsid w:val="003E5164"/>
    <w:rsid w:val="003E6072"/>
    <w:rsid w:val="003E632D"/>
    <w:rsid w:val="003E669E"/>
    <w:rsid w:val="003E6CF0"/>
    <w:rsid w:val="003E6DFC"/>
    <w:rsid w:val="003E70B5"/>
    <w:rsid w:val="003E723E"/>
    <w:rsid w:val="003E762B"/>
    <w:rsid w:val="003F0A8A"/>
    <w:rsid w:val="003F1AD3"/>
    <w:rsid w:val="003F1B3B"/>
    <w:rsid w:val="003F293D"/>
    <w:rsid w:val="003F361C"/>
    <w:rsid w:val="003F36B9"/>
    <w:rsid w:val="003F52A1"/>
    <w:rsid w:val="003F52EC"/>
    <w:rsid w:val="003F58AB"/>
    <w:rsid w:val="003F5BE4"/>
    <w:rsid w:val="003F5D09"/>
    <w:rsid w:val="003F6189"/>
    <w:rsid w:val="003F6345"/>
    <w:rsid w:val="003F65BC"/>
    <w:rsid w:val="003F6826"/>
    <w:rsid w:val="003F7760"/>
    <w:rsid w:val="004004C5"/>
    <w:rsid w:val="00400840"/>
    <w:rsid w:val="0040096D"/>
    <w:rsid w:val="00400E06"/>
    <w:rsid w:val="00401429"/>
    <w:rsid w:val="00401809"/>
    <w:rsid w:val="00402A00"/>
    <w:rsid w:val="00403285"/>
    <w:rsid w:val="004045BF"/>
    <w:rsid w:val="00404847"/>
    <w:rsid w:val="004057C6"/>
    <w:rsid w:val="00405DE1"/>
    <w:rsid w:val="00407034"/>
    <w:rsid w:val="00407884"/>
    <w:rsid w:val="0040789D"/>
    <w:rsid w:val="004100BF"/>
    <w:rsid w:val="00410133"/>
    <w:rsid w:val="0041120C"/>
    <w:rsid w:val="00411A57"/>
    <w:rsid w:val="00411B26"/>
    <w:rsid w:val="00412D33"/>
    <w:rsid w:val="00413424"/>
    <w:rsid w:val="00413AFF"/>
    <w:rsid w:val="00414874"/>
    <w:rsid w:val="00414BCD"/>
    <w:rsid w:val="00414D3D"/>
    <w:rsid w:val="00414EC3"/>
    <w:rsid w:val="004152BB"/>
    <w:rsid w:val="00415387"/>
    <w:rsid w:val="004159A8"/>
    <w:rsid w:val="00415B74"/>
    <w:rsid w:val="00415CAD"/>
    <w:rsid w:val="00415D96"/>
    <w:rsid w:val="00415DB4"/>
    <w:rsid w:val="00416140"/>
    <w:rsid w:val="0041665C"/>
    <w:rsid w:val="00416853"/>
    <w:rsid w:val="004168F2"/>
    <w:rsid w:val="00416F8E"/>
    <w:rsid w:val="00417130"/>
    <w:rsid w:val="004172E5"/>
    <w:rsid w:val="004174D3"/>
    <w:rsid w:val="004205CA"/>
    <w:rsid w:val="004206A5"/>
    <w:rsid w:val="00420D73"/>
    <w:rsid w:val="004212C9"/>
    <w:rsid w:val="0042133B"/>
    <w:rsid w:val="00421892"/>
    <w:rsid w:val="004219A1"/>
    <w:rsid w:val="004220A8"/>
    <w:rsid w:val="004220D2"/>
    <w:rsid w:val="00422101"/>
    <w:rsid w:val="00422E90"/>
    <w:rsid w:val="004230CE"/>
    <w:rsid w:val="0042377E"/>
    <w:rsid w:val="00423A21"/>
    <w:rsid w:val="00423F1E"/>
    <w:rsid w:val="004240E9"/>
    <w:rsid w:val="004243C2"/>
    <w:rsid w:val="0042537D"/>
    <w:rsid w:val="00426246"/>
    <w:rsid w:val="00426264"/>
    <w:rsid w:val="004266E8"/>
    <w:rsid w:val="00426A10"/>
    <w:rsid w:val="0042711F"/>
    <w:rsid w:val="00427361"/>
    <w:rsid w:val="0042767C"/>
    <w:rsid w:val="00430170"/>
    <w:rsid w:val="00431057"/>
    <w:rsid w:val="00431C51"/>
    <w:rsid w:val="00431D2B"/>
    <w:rsid w:val="00431D88"/>
    <w:rsid w:val="004327CF"/>
    <w:rsid w:val="004329CC"/>
    <w:rsid w:val="004330BC"/>
    <w:rsid w:val="00433200"/>
    <w:rsid w:val="00433619"/>
    <w:rsid w:val="00434C3B"/>
    <w:rsid w:val="00434EF4"/>
    <w:rsid w:val="00434F71"/>
    <w:rsid w:val="004365A4"/>
    <w:rsid w:val="00436D0D"/>
    <w:rsid w:val="00436EFC"/>
    <w:rsid w:val="00437115"/>
    <w:rsid w:val="0043754F"/>
    <w:rsid w:val="00437EEA"/>
    <w:rsid w:val="00440116"/>
    <w:rsid w:val="00440174"/>
    <w:rsid w:val="004403AE"/>
    <w:rsid w:val="004407E1"/>
    <w:rsid w:val="00440CE1"/>
    <w:rsid w:val="00440E94"/>
    <w:rsid w:val="00441B80"/>
    <w:rsid w:val="00442055"/>
    <w:rsid w:val="0044265F"/>
    <w:rsid w:val="00442700"/>
    <w:rsid w:val="00442F90"/>
    <w:rsid w:val="00443353"/>
    <w:rsid w:val="00443479"/>
    <w:rsid w:val="004434C4"/>
    <w:rsid w:val="004437CE"/>
    <w:rsid w:val="0044516C"/>
    <w:rsid w:val="004457C9"/>
    <w:rsid w:val="00446128"/>
    <w:rsid w:val="00446D83"/>
    <w:rsid w:val="00446DA3"/>
    <w:rsid w:val="00446F78"/>
    <w:rsid w:val="00447D36"/>
    <w:rsid w:val="004516F3"/>
    <w:rsid w:val="004517B4"/>
    <w:rsid w:val="004519D5"/>
    <w:rsid w:val="0045204F"/>
    <w:rsid w:val="004536B5"/>
    <w:rsid w:val="00454341"/>
    <w:rsid w:val="00454B50"/>
    <w:rsid w:val="00456215"/>
    <w:rsid w:val="00456CD5"/>
    <w:rsid w:val="0045708B"/>
    <w:rsid w:val="00457A88"/>
    <w:rsid w:val="00457DD3"/>
    <w:rsid w:val="00457F77"/>
    <w:rsid w:val="00460060"/>
    <w:rsid w:val="00460137"/>
    <w:rsid w:val="00460D3B"/>
    <w:rsid w:val="00461AEB"/>
    <w:rsid w:val="00461B84"/>
    <w:rsid w:val="00461D5E"/>
    <w:rsid w:val="00461FAD"/>
    <w:rsid w:val="004621EB"/>
    <w:rsid w:val="0046221B"/>
    <w:rsid w:val="00462C2A"/>
    <w:rsid w:val="00462E6E"/>
    <w:rsid w:val="0046358B"/>
    <w:rsid w:val="004638A0"/>
    <w:rsid w:val="00463DAB"/>
    <w:rsid w:val="00464F6D"/>
    <w:rsid w:val="0046523B"/>
    <w:rsid w:val="00465529"/>
    <w:rsid w:val="00466092"/>
    <w:rsid w:val="00466249"/>
    <w:rsid w:val="0046686B"/>
    <w:rsid w:val="00467447"/>
    <w:rsid w:val="004700E4"/>
    <w:rsid w:val="004701F4"/>
    <w:rsid w:val="0047068D"/>
    <w:rsid w:val="004707F9"/>
    <w:rsid w:val="00470A4A"/>
    <w:rsid w:val="00470CAE"/>
    <w:rsid w:val="00470E95"/>
    <w:rsid w:val="00470F44"/>
    <w:rsid w:val="00471318"/>
    <w:rsid w:val="004716DE"/>
    <w:rsid w:val="004718B0"/>
    <w:rsid w:val="00471B04"/>
    <w:rsid w:val="00471D4A"/>
    <w:rsid w:val="00472C35"/>
    <w:rsid w:val="00473226"/>
    <w:rsid w:val="004736DB"/>
    <w:rsid w:val="00473A63"/>
    <w:rsid w:val="00473FCF"/>
    <w:rsid w:val="004740F8"/>
    <w:rsid w:val="00474758"/>
    <w:rsid w:val="00474947"/>
    <w:rsid w:val="0047662B"/>
    <w:rsid w:val="004767BE"/>
    <w:rsid w:val="00476E1B"/>
    <w:rsid w:val="004770F9"/>
    <w:rsid w:val="004770FD"/>
    <w:rsid w:val="00480A2A"/>
    <w:rsid w:val="004822E0"/>
    <w:rsid w:val="004836A3"/>
    <w:rsid w:val="00483F5C"/>
    <w:rsid w:val="00484544"/>
    <w:rsid w:val="0048559E"/>
    <w:rsid w:val="00485A5B"/>
    <w:rsid w:val="00486A99"/>
    <w:rsid w:val="00486D21"/>
    <w:rsid w:val="00486F6E"/>
    <w:rsid w:val="0048704B"/>
    <w:rsid w:val="00487115"/>
    <w:rsid w:val="004872FD"/>
    <w:rsid w:val="0048770F"/>
    <w:rsid w:val="00487ABB"/>
    <w:rsid w:val="0049018A"/>
    <w:rsid w:val="0049052C"/>
    <w:rsid w:val="00490C67"/>
    <w:rsid w:val="00490D62"/>
    <w:rsid w:val="00491045"/>
    <w:rsid w:val="004916F6"/>
    <w:rsid w:val="00491C7F"/>
    <w:rsid w:val="00492054"/>
    <w:rsid w:val="0049237A"/>
    <w:rsid w:val="00492421"/>
    <w:rsid w:val="004925A6"/>
    <w:rsid w:val="00492B53"/>
    <w:rsid w:val="00492ECE"/>
    <w:rsid w:val="00494381"/>
    <w:rsid w:val="00494B4A"/>
    <w:rsid w:val="00495E57"/>
    <w:rsid w:val="004961BB"/>
    <w:rsid w:val="00496C18"/>
    <w:rsid w:val="00496D23"/>
    <w:rsid w:val="00497765"/>
    <w:rsid w:val="0049779D"/>
    <w:rsid w:val="00497A2F"/>
    <w:rsid w:val="00497C46"/>
    <w:rsid w:val="004A086D"/>
    <w:rsid w:val="004A0D62"/>
    <w:rsid w:val="004A0D95"/>
    <w:rsid w:val="004A0E32"/>
    <w:rsid w:val="004A128E"/>
    <w:rsid w:val="004A16AF"/>
    <w:rsid w:val="004A1951"/>
    <w:rsid w:val="004A1E48"/>
    <w:rsid w:val="004A2352"/>
    <w:rsid w:val="004A2C62"/>
    <w:rsid w:val="004A3643"/>
    <w:rsid w:val="004A384F"/>
    <w:rsid w:val="004A44B1"/>
    <w:rsid w:val="004A492A"/>
    <w:rsid w:val="004A4D98"/>
    <w:rsid w:val="004A569F"/>
    <w:rsid w:val="004A5B24"/>
    <w:rsid w:val="004A5DB1"/>
    <w:rsid w:val="004A6516"/>
    <w:rsid w:val="004A7999"/>
    <w:rsid w:val="004B0D5E"/>
    <w:rsid w:val="004B15DA"/>
    <w:rsid w:val="004B1F3E"/>
    <w:rsid w:val="004B2339"/>
    <w:rsid w:val="004B2573"/>
    <w:rsid w:val="004B2E65"/>
    <w:rsid w:val="004B2F81"/>
    <w:rsid w:val="004B3159"/>
    <w:rsid w:val="004B341E"/>
    <w:rsid w:val="004B4333"/>
    <w:rsid w:val="004B4A81"/>
    <w:rsid w:val="004B4FB5"/>
    <w:rsid w:val="004B56A8"/>
    <w:rsid w:val="004B5C2F"/>
    <w:rsid w:val="004B5D71"/>
    <w:rsid w:val="004B628B"/>
    <w:rsid w:val="004B632D"/>
    <w:rsid w:val="004B6391"/>
    <w:rsid w:val="004B6E2D"/>
    <w:rsid w:val="004B76C2"/>
    <w:rsid w:val="004B77E0"/>
    <w:rsid w:val="004B7A1E"/>
    <w:rsid w:val="004C0BF4"/>
    <w:rsid w:val="004C1373"/>
    <w:rsid w:val="004C2009"/>
    <w:rsid w:val="004C223D"/>
    <w:rsid w:val="004C225E"/>
    <w:rsid w:val="004C2478"/>
    <w:rsid w:val="004C2A56"/>
    <w:rsid w:val="004C2A8C"/>
    <w:rsid w:val="004C2E1E"/>
    <w:rsid w:val="004C34C7"/>
    <w:rsid w:val="004C367C"/>
    <w:rsid w:val="004C375E"/>
    <w:rsid w:val="004C3A36"/>
    <w:rsid w:val="004C3C66"/>
    <w:rsid w:val="004C3FF0"/>
    <w:rsid w:val="004C5625"/>
    <w:rsid w:val="004C563E"/>
    <w:rsid w:val="004C6914"/>
    <w:rsid w:val="004C6B4B"/>
    <w:rsid w:val="004C6DC6"/>
    <w:rsid w:val="004C747D"/>
    <w:rsid w:val="004C7665"/>
    <w:rsid w:val="004C7952"/>
    <w:rsid w:val="004C7BB5"/>
    <w:rsid w:val="004D02A5"/>
    <w:rsid w:val="004D0713"/>
    <w:rsid w:val="004D0AA2"/>
    <w:rsid w:val="004D15F6"/>
    <w:rsid w:val="004D1656"/>
    <w:rsid w:val="004D1996"/>
    <w:rsid w:val="004D1D2C"/>
    <w:rsid w:val="004D1F16"/>
    <w:rsid w:val="004D2290"/>
    <w:rsid w:val="004D2DB1"/>
    <w:rsid w:val="004D30C0"/>
    <w:rsid w:val="004D3D79"/>
    <w:rsid w:val="004D3D83"/>
    <w:rsid w:val="004D40BA"/>
    <w:rsid w:val="004D51D0"/>
    <w:rsid w:val="004D599F"/>
    <w:rsid w:val="004D64FB"/>
    <w:rsid w:val="004D6EF9"/>
    <w:rsid w:val="004D75C3"/>
    <w:rsid w:val="004D7606"/>
    <w:rsid w:val="004E0AEA"/>
    <w:rsid w:val="004E1224"/>
    <w:rsid w:val="004E18C5"/>
    <w:rsid w:val="004E1AE3"/>
    <w:rsid w:val="004E3D9E"/>
    <w:rsid w:val="004E48FF"/>
    <w:rsid w:val="004E4ABE"/>
    <w:rsid w:val="004E4B85"/>
    <w:rsid w:val="004E5D6E"/>
    <w:rsid w:val="004E5ED7"/>
    <w:rsid w:val="004E5F09"/>
    <w:rsid w:val="004E5F71"/>
    <w:rsid w:val="004E6062"/>
    <w:rsid w:val="004E6AE1"/>
    <w:rsid w:val="004E7318"/>
    <w:rsid w:val="004E7477"/>
    <w:rsid w:val="004E7B81"/>
    <w:rsid w:val="004F0038"/>
    <w:rsid w:val="004F0A02"/>
    <w:rsid w:val="004F1F82"/>
    <w:rsid w:val="004F2210"/>
    <w:rsid w:val="004F24DF"/>
    <w:rsid w:val="004F2672"/>
    <w:rsid w:val="004F2B8F"/>
    <w:rsid w:val="004F2BB1"/>
    <w:rsid w:val="004F3414"/>
    <w:rsid w:val="004F3988"/>
    <w:rsid w:val="004F4095"/>
    <w:rsid w:val="004F4CAB"/>
    <w:rsid w:val="004F4D0B"/>
    <w:rsid w:val="004F507D"/>
    <w:rsid w:val="004F5329"/>
    <w:rsid w:val="004F5539"/>
    <w:rsid w:val="004F5A2F"/>
    <w:rsid w:val="004F5B79"/>
    <w:rsid w:val="004F61A1"/>
    <w:rsid w:val="004F6719"/>
    <w:rsid w:val="004F6FCC"/>
    <w:rsid w:val="004F710A"/>
    <w:rsid w:val="004F7252"/>
    <w:rsid w:val="004F742D"/>
    <w:rsid w:val="004F743C"/>
    <w:rsid w:val="004F77C0"/>
    <w:rsid w:val="0050067A"/>
    <w:rsid w:val="0050078F"/>
    <w:rsid w:val="00500DCF"/>
    <w:rsid w:val="00501B5B"/>
    <w:rsid w:val="00501E3F"/>
    <w:rsid w:val="00501EAD"/>
    <w:rsid w:val="00502895"/>
    <w:rsid w:val="00502DB8"/>
    <w:rsid w:val="00502E23"/>
    <w:rsid w:val="00502E2E"/>
    <w:rsid w:val="005031FC"/>
    <w:rsid w:val="00504DAE"/>
    <w:rsid w:val="0050538F"/>
    <w:rsid w:val="005055F5"/>
    <w:rsid w:val="0050575B"/>
    <w:rsid w:val="00505789"/>
    <w:rsid w:val="00506577"/>
    <w:rsid w:val="00506F22"/>
    <w:rsid w:val="00507108"/>
    <w:rsid w:val="005074B5"/>
    <w:rsid w:val="00507A95"/>
    <w:rsid w:val="00507B1F"/>
    <w:rsid w:val="00507D02"/>
    <w:rsid w:val="00510164"/>
    <w:rsid w:val="00510190"/>
    <w:rsid w:val="0051043B"/>
    <w:rsid w:val="00510779"/>
    <w:rsid w:val="00510FDE"/>
    <w:rsid w:val="00511403"/>
    <w:rsid w:val="00511E6A"/>
    <w:rsid w:val="0051203F"/>
    <w:rsid w:val="0051207F"/>
    <w:rsid w:val="00514653"/>
    <w:rsid w:val="00514668"/>
    <w:rsid w:val="0051483E"/>
    <w:rsid w:val="00515496"/>
    <w:rsid w:val="00515533"/>
    <w:rsid w:val="005155D0"/>
    <w:rsid w:val="00515F41"/>
    <w:rsid w:val="005167A4"/>
    <w:rsid w:val="00517C5B"/>
    <w:rsid w:val="00517D17"/>
    <w:rsid w:val="005202B1"/>
    <w:rsid w:val="005209B4"/>
    <w:rsid w:val="00520CDA"/>
    <w:rsid w:val="0052141D"/>
    <w:rsid w:val="0052146A"/>
    <w:rsid w:val="005214A7"/>
    <w:rsid w:val="0052158A"/>
    <w:rsid w:val="005216F8"/>
    <w:rsid w:val="00521FB1"/>
    <w:rsid w:val="005222DF"/>
    <w:rsid w:val="005236B1"/>
    <w:rsid w:val="00523852"/>
    <w:rsid w:val="00523C13"/>
    <w:rsid w:val="0052405C"/>
    <w:rsid w:val="0052471C"/>
    <w:rsid w:val="00524882"/>
    <w:rsid w:val="00524AC2"/>
    <w:rsid w:val="00524D5E"/>
    <w:rsid w:val="00525399"/>
    <w:rsid w:val="00525A0C"/>
    <w:rsid w:val="0052602D"/>
    <w:rsid w:val="00526920"/>
    <w:rsid w:val="00526ACB"/>
    <w:rsid w:val="00526D88"/>
    <w:rsid w:val="00526FB8"/>
    <w:rsid w:val="00527509"/>
    <w:rsid w:val="0052771E"/>
    <w:rsid w:val="00527AFA"/>
    <w:rsid w:val="00527D00"/>
    <w:rsid w:val="0053049E"/>
    <w:rsid w:val="005304C8"/>
    <w:rsid w:val="00530AC5"/>
    <w:rsid w:val="00530D4D"/>
    <w:rsid w:val="00533475"/>
    <w:rsid w:val="005342F3"/>
    <w:rsid w:val="0053432F"/>
    <w:rsid w:val="005347B3"/>
    <w:rsid w:val="00534E7F"/>
    <w:rsid w:val="00535023"/>
    <w:rsid w:val="0053559D"/>
    <w:rsid w:val="0053636B"/>
    <w:rsid w:val="0053639B"/>
    <w:rsid w:val="0053655C"/>
    <w:rsid w:val="00536B69"/>
    <w:rsid w:val="0053733A"/>
    <w:rsid w:val="00540625"/>
    <w:rsid w:val="0054075B"/>
    <w:rsid w:val="00540D07"/>
    <w:rsid w:val="005413A5"/>
    <w:rsid w:val="00541D8B"/>
    <w:rsid w:val="00542414"/>
    <w:rsid w:val="00542877"/>
    <w:rsid w:val="00542DCA"/>
    <w:rsid w:val="00545793"/>
    <w:rsid w:val="00545C95"/>
    <w:rsid w:val="00545FDD"/>
    <w:rsid w:val="005469DC"/>
    <w:rsid w:val="00547052"/>
    <w:rsid w:val="00550464"/>
    <w:rsid w:val="00550549"/>
    <w:rsid w:val="00550580"/>
    <w:rsid w:val="00550871"/>
    <w:rsid w:val="0055134B"/>
    <w:rsid w:val="00551DF3"/>
    <w:rsid w:val="005521D6"/>
    <w:rsid w:val="00552AAF"/>
    <w:rsid w:val="00553A5A"/>
    <w:rsid w:val="0055447B"/>
    <w:rsid w:val="00554D12"/>
    <w:rsid w:val="005555AE"/>
    <w:rsid w:val="00555686"/>
    <w:rsid w:val="00556613"/>
    <w:rsid w:val="005566F4"/>
    <w:rsid w:val="00557172"/>
    <w:rsid w:val="00557D4F"/>
    <w:rsid w:val="00560659"/>
    <w:rsid w:val="00560D50"/>
    <w:rsid w:val="00561661"/>
    <w:rsid w:val="00561858"/>
    <w:rsid w:val="00561DE2"/>
    <w:rsid w:val="00562202"/>
    <w:rsid w:val="005622F4"/>
    <w:rsid w:val="00562960"/>
    <w:rsid w:val="00562C77"/>
    <w:rsid w:val="00562DBB"/>
    <w:rsid w:val="00564388"/>
    <w:rsid w:val="00564E58"/>
    <w:rsid w:val="005655DA"/>
    <w:rsid w:val="0056732E"/>
    <w:rsid w:val="00567982"/>
    <w:rsid w:val="00567E4B"/>
    <w:rsid w:val="005704AB"/>
    <w:rsid w:val="00570AA8"/>
    <w:rsid w:val="0057103E"/>
    <w:rsid w:val="0057167E"/>
    <w:rsid w:val="00571D77"/>
    <w:rsid w:val="00572C4F"/>
    <w:rsid w:val="00573697"/>
    <w:rsid w:val="005736B6"/>
    <w:rsid w:val="0057370C"/>
    <w:rsid w:val="00573DC2"/>
    <w:rsid w:val="00573DCE"/>
    <w:rsid w:val="00573E09"/>
    <w:rsid w:val="00574701"/>
    <w:rsid w:val="00574DD8"/>
    <w:rsid w:val="00575826"/>
    <w:rsid w:val="005760DA"/>
    <w:rsid w:val="005767AE"/>
    <w:rsid w:val="00577164"/>
    <w:rsid w:val="00577C7E"/>
    <w:rsid w:val="00577C9A"/>
    <w:rsid w:val="00580C97"/>
    <w:rsid w:val="00581029"/>
    <w:rsid w:val="0058119E"/>
    <w:rsid w:val="0058162B"/>
    <w:rsid w:val="00582CF0"/>
    <w:rsid w:val="005832B6"/>
    <w:rsid w:val="00584173"/>
    <w:rsid w:val="005846B4"/>
    <w:rsid w:val="00584E21"/>
    <w:rsid w:val="005853CF"/>
    <w:rsid w:val="0058551B"/>
    <w:rsid w:val="0058592D"/>
    <w:rsid w:val="00585F39"/>
    <w:rsid w:val="0058616E"/>
    <w:rsid w:val="00586867"/>
    <w:rsid w:val="00586A72"/>
    <w:rsid w:val="00586A74"/>
    <w:rsid w:val="0058700E"/>
    <w:rsid w:val="0058734D"/>
    <w:rsid w:val="00587920"/>
    <w:rsid w:val="0059052C"/>
    <w:rsid w:val="00590AC5"/>
    <w:rsid w:val="00591A12"/>
    <w:rsid w:val="00591CFB"/>
    <w:rsid w:val="00591D53"/>
    <w:rsid w:val="00592000"/>
    <w:rsid w:val="00592354"/>
    <w:rsid w:val="00593418"/>
    <w:rsid w:val="0059358C"/>
    <w:rsid w:val="00593935"/>
    <w:rsid w:val="00593CD5"/>
    <w:rsid w:val="00593D50"/>
    <w:rsid w:val="00594041"/>
    <w:rsid w:val="005941EF"/>
    <w:rsid w:val="0059439F"/>
    <w:rsid w:val="00594EFA"/>
    <w:rsid w:val="005950A2"/>
    <w:rsid w:val="00596093"/>
    <w:rsid w:val="005966F6"/>
    <w:rsid w:val="00597434"/>
    <w:rsid w:val="00597F52"/>
    <w:rsid w:val="005A0ABD"/>
    <w:rsid w:val="005A14C2"/>
    <w:rsid w:val="005A14F0"/>
    <w:rsid w:val="005A2666"/>
    <w:rsid w:val="005A2A9F"/>
    <w:rsid w:val="005A2ACE"/>
    <w:rsid w:val="005A30B7"/>
    <w:rsid w:val="005A45AC"/>
    <w:rsid w:val="005A4DF3"/>
    <w:rsid w:val="005A6AAD"/>
    <w:rsid w:val="005A6B33"/>
    <w:rsid w:val="005A6D70"/>
    <w:rsid w:val="005A7539"/>
    <w:rsid w:val="005A7A1C"/>
    <w:rsid w:val="005B068E"/>
    <w:rsid w:val="005B0E7C"/>
    <w:rsid w:val="005B1A53"/>
    <w:rsid w:val="005B3286"/>
    <w:rsid w:val="005B32D6"/>
    <w:rsid w:val="005B3D46"/>
    <w:rsid w:val="005B459A"/>
    <w:rsid w:val="005B49C3"/>
    <w:rsid w:val="005B4C46"/>
    <w:rsid w:val="005B4F52"/>
    <w:rsid w:val="005B5033"/>
    <w:rsid w:val="005B525B"/>
    <w:rsid w:val="005B54C7"/>
    <w:rsid w:val="005B5505"/>
    <w:rsid w:val="005B556E"/>
    <w:rsid w:val="005B585C"/>
    <w:rsid w:val="005B6319"/>
    <w:rsid w:val="005B658A"/>
    <w:rsid w:val="005B7671"/>
    <w:rsid w:val="005C0454"/>
    <w:rsid w:val="005C085A"/>
    <w:rsid w:val="005C10B5"/>
    <w:rsid w:val="005C1211"/>
    <w:rsid w:val="005C1245"/>
    <w:rsid w:val="005C15F7"/>
    <w:rsid w:val="005C1A7A"/>
    <w:rsid w:val="005C21AC"/>
    <w:rsid w:val="005C381E"/>
    <w:rsid w:val="005C3876"/>
    <w:rsid w:val="005C3B37"/>
    <w:rsid w:val="005C3E2E"/>
    <w:rsid w:val="005C43A6"/>
    <w:rsid w:val="005C4CB4"/>
    <w:rsid w:val="005C5085"/>
    <w:rsid w:val="005C50B7"/>
    <w:rsid w:val="005C5665"/>
    <w:rsid w:val="005C5F32"/>
    <w:rsid w:val="005C5FDE"/>
    <w:rsid w:val="005C6222"/>
    <w:rsid w:val="005C6BB9"/>
    <w:rsid w:val="005C7259"/>
    <w:rsid w:val="005C7F18"/>
    <w:rsid w:val="005D01FB"/>
    <w:rsid w:val="005D0FC1"/>
    <w:rsid w:val="005D1CE2"/>
    <w:rsid w:val="005D2028"/>
    <w:rsid w:val="005D25C4"/>
    <w:rsid w:val="005D2D51"/>
    <w:rsid w:val="005D2D6E"/>
    <w:rsid w:val="005D378F"/>
    <w:rsid w:val="005D3E4E"/>
    <w:rsid w:val="005D614A"/>
    <w:rsid w:val="005D6B9B"/>
    <w:rsid w:val="005D6C3F"/>
    <w:rsid w:val="005D76AC"/>
    <w:rsid w:val="005D7B24"/>
    <w:rsid w:val="005E0218"/>
    <w:rsid w:val="005E0698"/>
    <w:rsid w:val="005E11D8"/>
    <w:rsid w:val="005E13FE"/>
    <w:rsid w:val="005E1CD4"/>
    <w:rsid w:val="005E29A4"/>
    <w:rsid w:val="005E31CA"/>
    <w:rsid w:val="005E3479"/>
    <w:rsid w:val="005E3991"/>
    <w:rsid w:val="005E43C0"/>
    <w:rsid w:val="005E4494"/>
    <w:rsid w:val="005E47FE"/>
    <w:rsid w:val="005E52A9"/>
    <w:rsid w:val="005E52E6"/>
    <w:rsid w:val="005E5421"/>
    <w:rsid w:val="005E5DF1"/>
    <w:rsid w:val="005E725D"/>
    <w:rsid w:val="005F0A83"/>
    <w:rsid w:val="005F0E97"/>
    <w:rsid w:val="005F14C8"/>
    <w:rsid w:val="005F1C95"/>
    <w:rsid w:val="005F1F08"/>
    <w:rsid w:val="005F2747"/>
    <w:rsid w:val="005F29ED"/>
    <w:rsid w:val="005F3C04"/>
    <w:rsid w:val="005F45A7"/>
    <w:rsid w:val="005F4BCA"/>
    <w:rsid w:val="005F5E1E"/>
    <w:rsid w:val="005F7220"/>
    <w:rsid w:val="005F7F07"/>
    <w:rsid w:val="0060036C"/>
    <w:rsid w:val="006009F2"/>
    <w:rsid w:val="0060121D"/>
    <w:rsid w:val="006018C0"/>
    <w:rsid w:val="00602086"/>
    <w:rsid w:val="00602A2A"/>
    <w:rsid w:val="006037DD"/>
    <w:rsid w:val="00603BDE"/>
    <w:rsid w:val="00603C4C"/>
    <w:rsid w:val="00603D79"/>
    <w:rsid w:val="00603F65"/>
    <w:rsid w:val="006046A0"/>
    <w:rsid w:val="0060499D"/>
    <w:rsid w:val="00604A17"/>
    <w:rsid w:val="00604BCC"/>
    <w:rsid w:val="00605DDB"/>
    <w:rsid w:val="006063DB"/>
    <w:rsid w:val="00607140"/>
    <w:rsid w:val="00607C88"/>
    <w:rsid w:val="006103CB"/>
    <w:rsid w:val="00610A94"/>
    <w:rsid w:val="00610B1F"/>
    <w:rsid w:val="0061179E"/>
    <w:rsid w:val="00611A76"/>
    <w:rsid w:val="0061200E"/>
    <w:rsid w:val="006128D0"/>
    <w:rsid w:val="00612ED1"/>
    <w:rsid w:val="00612FB9"/>
    <w:rsid w:val="006132A5"/>
    <w:rsid w:val="006132A6"/>
    <w:rsid w:val="0061369D"/>
    <w:rsid w:val="0061381D"/>
    <w:rsid w:val="00613CC1"/>
    <w:rsid w:val="0061524C"/>
    <w:rsid w:val="006167DE"/>
    <w:rsid w:val="00616BB2"/>
    <w:rsid w:val="0061792D"/>
    <w:rsid w:val="0062046C"/>
    <w:rsid w:val="006205B9"/>
    <w:rsid w:val="006205E4"/>
    <w:rsid w:val="00620D36"/>
    <w:rsid w:val="0062103E"/>
    <w:rsid w:val="00621784"/>
    <w:rsid w:val="0062193E"/>
    <w:rsid w:val="00621CFA"/>
    <w:rsid w:val="00621FEC"/>
    <w:rsid w:val="0062205C"/>
    <w:rsid w:val="00622402"/>
    <w:rsid w:val="0062254C"/>
    <w:rsid w:val="006226C8"/>
    <w:rsid w:val="0062345D"/>
    <w:rsid w:val="006236BE"/>
    <w:rsid w:val="00623F37"/>
    <w:rsid w:val="006240CF"/>
    <w:rsid w:val="00624274"/>
    <w:rsid w:val="0062436F"/>
    <w:rsid w:val="006245D5"/>
    <w:rsid w:val="00624F1C"/>
    <w:rsid w:val="006258F9"/>
    <w:rsid w:val="00626341"/>
    <w:rsid w:val="0062668F"/>
    <w:rsid w:val="006271D8"/>
    <w:rsid w:val="006275AE"/>
    <w:rsid w:val="006275CF"/>
    <w:rsid w:val="006304CC"/>
    <w:rsid w:val="00630748"/>
    <w:rsid w:val="006312D6"/>
    <w:rsid w:val="0063140B"/>
    <w:rsid w:val="00631EDC"/>
    <w:rsid w:val="00632759"/>
    <w:rsid w:val="00632D54"/>
    <w:rsid w:val="006331C0"/>
    <w:rsid w:val="0063350C"/>
    <w:rsid w:val="00633DE0"/>
    <w:rsid w:val="006346FE"/>
    <w:rsid w:val="00634E9E"/>
    <w:rsid w:val="006354E9"/>
    <w:rsid w:val="0063586B"/>
    <w:rsid w:val="00635983"/>
    <w:rsid w:val="00635DFF"/>
    <w:rsid w:val="00635EC8"/>
    <w:rsid w:val="00635FA3"/>
    <w:rsid w:val="00636FB5"/>
    <w:rsid w:val="00637690"/>
    <w:rsid w:val="00640480"/>
    <w:rsid w:val="006404A1"/>
    <w:rsid w:val="00640600"/>
    <w:rsid w:val="00640E91"/>
    <w:rsid w:val="00641904"/>
    <w:rsid w:val="0064190A"/>
    <w:rsid w:val="00641F23"/>
    <w:rsid w:val="00642AC6"/>
    <w:rsid w:val="00642BAC"/>
    <w:rsid w:val="00642EF8"/>
    <w:rsid w:val="006435D9"/>
    <w:rsid w:val="00643EE3"/>
    <w:rsid w:val="00643F6F"/>
    <w:rsid w:val="00644176"/>
    <w:rsid w:val="006444C0"/>
    <w:rsid w:val="00644607"/>
    <w:rsid w:val="00644692"/>
    <w:rsid w:val="006453BD"/>
    <w:rsid w:val="006459E1"/>
    <w:rsid w:val="00645ACB"/>
    <w:rsid w:val="0064625B"/>
    <w:rsid w:val="00646DDC"/>
    <w:rsid w:val="0064705B"/>
    <w:rsid w:val="006470F1"/>
    <w:rsid w:val="00647478"/>
    <w:rsid w:val="00647980"/>
    <w:rsid w:val="00650795"/>
    <w:rsid w:val="00650F80"/>
    <w:rsid w:val="00651947"/>
    <w:rsid w:val="00651A2F"/>
    <w:rsid w:val="00651F57"/>
    <w:rsid w:val="00652446"/>
    <w:rsid w:val="0065364A"/>
    <w:rsid w:val="00653A8F"/>
    <w:rsid w:val="00653ACE"/>
    <w:rsid w:val="00653E55"/>
    <w:rsid w:val="006545E1"/>
    <w:rsid w:val="00654DA6"/>
    <w:rsid w:val="00655422"/>
    <w:rsid w:val="00655DDF"/>
    <w:rsid w:val="00657A6A"/>
    <w:rsid w:val="00657ED9"/>
    <w:rsid w:val="00660941"/>
    <w:rsid w:val="00660B5E"/>
    <w:rsid w:val="00660D01"/>
    <w:rsid w:val="00660DDA"/>
    <w:rsid w:val="006614E4"/>
    <w:rsid w:val="00662123"/>
    <w:rsid w:val="006623C7"/>
    <w:rsid w:val="00662E8D"/>
    <w:rsid w:val="00663726"/>
    <w:rsid w:val="0066374A"/>
    <w:rsid w:val="00663891"/>
    <w:rsid w:val="0066590C"/>
    <w:rsid w:val="00666AF5"/>
    <w:rsid w:val="00666B7C"/>
    <w:rsid w:val="00666D1F"/>
    <w:rsid w:val="00667754"/>
    <w:rsid w:val="00667B0A"/>
    <w:rsid w:val="006700B8"/>
    <w:rsid w:val="00671486"/>
    <w:rsid w:val="00671FD3"/>
    <w:rsid w:val="00673132"/>
    <w:rsid w:val="0067353F"/>
    <w:rsid w:val="00673A43"/>
    <w:rsid w:val="00673A94"/>
    <w:rsid w:val="00673C43"/>
    <w:rsid w:val="00673C4F"/>
    <w:rsid w:val="00674AC4"/>
    <w:rsid w:val="00674C0D"/>
    <w:rsid w:val="006751D5"/>
    <w:rsid w:val="006754E4"/>
    <w:rsid w:val="00675E85"/>
    <w:rsid w:val="00675F11"/>
    <w:rsid w:val="006767F8"/>
    <w:rsid w:val="0067798B"/>
    <w:rsid w:val="00677ED9"/>
    <w:rsid w:val="00680445"/>
    <w:rsid w:val="00680782"/>
    <w:rsid w:val="006808C2"/>
    <w:rsid w:val="00680B73"/>
    <w:rsid w:val="00681021"/>
    <w:rsid w:val="00681F3A"/>
    <w:rsid w:val="0068209C"/>
    <w:rsid w:val="00682F3F"/>
    <w:rsid w:val="006834CD"/>
    <w:rsid w:val="00683F4C"/>
    <w:rsid w:val="006842EB"/>
    <w:rsid w:val="006848AF"/>
    <w:rsid w:val="00684C0A"/>
    <w:rsid w:val="00684F7E"/>
    <w:rsid w:val="0068568E"/>
    <w:rsid w:val="00685EC7"/>
    <w:rsid w:val="00685EE0"/>
    <w:rsid w:val="00690082"/>
    <w:rsid w:val="0069014F"/>
    <w:rsid w:val="00691A52"/>
    <w:rsid w:val="00691ABC"/>
    <w:rsid w:val="00691EA3"/>
    <w:rsid w:val="00692A3F"/>
    <w:rsid w:val="00693077"/>
    <w:rsid w:val="00693B0D"/>
    <w:rsid w:val="00693D88"/>
    <w:rsid w:val="00694A7C"/>
    <w:rsid w:val="00694C38"/>
    <w:rsid w:val="006955AB"/>
    <w:rsid w:val="00695A4C"/>
    <w:rsid w:val="00695FF3"/>
    <w:rsid w:val="006964CE"/>
    <w:rsid w:val="006978CB"/>
    <w:rsid w:val="00697D96"/>
    <w:rsid w:val="00697F7A"/>
    <w:rsid w:val="00697F9A"/>
    <w:rsid w:val="006A0917"/>
    <w:rsid w:val="006A0AB4"/>
    <w:rsid w:val="006A0ED9"/>
    <w:rsid w:val="006A1110"/>
    <w:rsid w:val="006A1B1E"/>
    <w:rsid w:val="006A289B"/>
    <w:rsid w:val="006A2D0B"/>
    <w:rsid w:val="006A314B"/>
    <w:rsid w:val="006A320C"/>
    <w:rsid w:val="006A3EE4"/>
    <w:rsid w:val="006A41AF"/>
    <w:rsid w:val="006A4599"/>
    <w:rsid w:val="006A4AFF"/>
    <w:rsid w:val="006A52F2"/>
    <w:rsid w:val="006A5A10"/>
    <w:rsid w:val="006A688B"/>
    <w:rsid w:val="006A6D73"/>
    <w:rsid w:val="006A7229"/>
    <w:rsid w:val="006A7361"/>
    <w:rsid w:val="006A764C"/>
    <w:rsid w:val="006A7734"/>
    <w:rsid w:val="006A7B00"/>
    <w:rsid w:val="006B0120"/>
    <w:rsid w:val="006B0798"/>
    <w:rsid w:val="006B0B68"/>
    <w:rsid w:val="006B11BE"/>
    <w:rsid w:val="006B11D0"/>
    <w:rsid w:val="006B1B46"/>
    <w:rsid w:val="006B1B6C"/>
    <w:rsid w:val="006B1CB9"/>
    <w:rsid w:val="006B20A8"/>
    <w:rsid w:val="006B2713"/>
    <w:rsid w:val="006B2911"/>
    <w:rsid w:val="006B2981"/>
    <w:rsid w:val="006B2A7F"/>
    <w:rsid w:val="006B2C3D"/>
    <w:rsid w:val="006B31F2"/>
    <w:rsid w:val="006B3338"/>
    <w:rsid w:val="006B3710"/>
    <w:rsid w:val="006B3976"/>
    <w:rsid w:val="006B4010"/>
    <w:rsid w:val="006B5AC4"/>
    <w:rsid w:val="006B67F5"/>
    <w:rsid w:val="006B70C1"/>
    <w:rsid w:val="006B75A4"/>
    <w:rsid w:val="006B78E0"/>
    <w:rsid w:val="006C1BB2"/>
    <w:rsid w:val="006C214C"/>
    <w:rsid w:val="006C2A5E"/>
    <w:rsid w:val="006C2D98"/>
    <w:rsid w:val="006C34DB"/>
    <w:rsid w:val="006C3C8B"/>
    <w:rsid w:val="006C40A2"/>
    <w:rsid w:val="006C4167"/>
    <w:rsid w:val="006C426E"/>
    <w:rsid w:val="006C5602"/>
    <w:rsid w:val="006C58F1"/>
    <w:rsid w:val="006C5986"/>
    <w:rsid w:val="006C5A40"/>
    <w:rsid w:val="006C6145"/>
    <w:rsid w:val="006C649C"/>
    <w:rsid w:val="006C6828"/>
    <w:rsid w:val="006C755D"/>
    <w:rsid w:val="006D0D4B"/>
    <w:rsid w:val="006D10FF"/>
    <w:rsid w:val="006D1B20"/>
    <w:rsid w:val="006D1EB5"/>
    <w:rsid w:val="006D2031"/>
    <w:rsid w:val="006D2F1C"/>
    <w:rsid w:val="006D2F74"/>
    <w:rsid w:val="006D3B89"/>
    <w:rsid w:val="006D4226"/>
    <w:rsid w:val="006D4B37"/>
    <w:rsid w:val="006D4E5B"/>
    <w:rsid w:val="006D52D4"/>
    <w:rsid w:val="006D584B"/>
    <w:rsid w:val="006D5C02"/>
    <w:rsid w:val="006D5F98"/>
    <w:rsid w:val="006D657D"/>
    <w:rsid w:val="006E05A7"/>
    <w:rsid w:val="006E05C3"/>
    <w:rsid w:val="006E124F"/>
    <w:rsid w:val="006E177E"/>
    <w:rsid w:val="006E193D"/>
    <w:rsid w:val="006E22E5"/>
    <w:rsid w:val="006E263A"/>
    <w:rsid w:val="006E2A3A"/>
    <w:rsid w:val="006E3161"/>
    <w:rsid w:val="006E3AFA"/>
    <w:rsid w:val="006E3E81"/>
    <w:rsid w:val="006E454A"/>
    <w:rsid w:val="006E47EA"/>
    <w:rsid w:val="006E48B6"/>
    <w:rsid w:val="006E49A9"/>
    <w:rsid w:val="006E4ACF"/>
    <w:rsid w:val="006E4D17"/>
    <w:rsid w:val="006E54B3"/>
    <w:rsid w:val="006E5BAD"/>
    <w:rsid w:val="006E64F5"/>
    <w:rsid w:val="006E739E"/>
    <w:rsid w:val="006E7C11"/>
    <w:rsid w:val="006E7DBD"/>
    <w:rsid w:val="006E7EF4"/>
    <w:rsid w:val="006F0119"/>
    <w:rsid w:val="006F0187"/>
    <w:rsid w:val="006F07BD"/>
    <w:rsid w:val="006F0A94"/>
    <w:rsid w:val="006F0C88"/>
    <w:rsid w:val="006F0EAC"/>
    <w:rsid w:val="006F1A99"/>
    <w:rsid w:val="006F226C"/>
    <w:rsid w:val="006F2BA9"/>
    <w:rsid w:val="006F2C21"/>
    <w:rsid w:val="006F2D64"/>
    <w:rsid w:val="006F4FFB"/>
    <w:rsid w:val="006F562F"/>
    <w:rsid w:val="006F6FA8"/>
    <w:rsid w:val="006F7021"/>
    <w:rsid w:val="006F7482"/>
    <w:rsid w:val="006F75AA"/>
    <w:rsid w:val="006F79D1"/>
    <w:rsid w:val="007008BF"/>
    <w:rsid w:val="00701FBA"/>
    <w:rsid w:val="007023DE"/>
    <w:rsid w:val="00702B96"/>
    <w:rsid w:val="00702E29"/>
    <w:rsid w:val="00703EFF"/>
    <w:rsid w:val="0070403C"/>
    <w:rsid w:val="007047A2"/>
    <w:rsid w:val="007048D1"/>
    <w:rsid w:val="007049AE"/>
    <w:rsid w:val="007052EE"/>
    <w:rsid w:val="007069B9"/>
    <w:rsid w:val="00707907"/>
    <w:rsid w:val="00707C65"/>
    <w:rsid w:val="00710155"/>
    <w:rsid w:val="00710268"/>
    <w:rsid w:val="007103D8"/>
    <w:rsid w:val="00711591"/>
    <w:rsid w:val="007119CC"/>
    <w:rsid w:val="00712421"/>
    <w:rsid w:val="00713490"/>
    <w:rsid w:val="00713E27"/>
    <w:rsid w:val="007147C8"/>
    <w:rsid w:val="007149A2"/>
    <w:rsid w:val="007150F7"/>
    <w:rsid w:val="007153B3"/>
    <w:rsid w:val="00715E64"/>
    <w:rsid w:val="00717673"/>
    <w:rsid w:val="007176D0"/>
    <w:rsid w:val="00717AF3"/>
    <w:rsid w:val="007205CC"/>
    <w:rsid w:val="00720C44"/>
    <w:rsid w:val="00720DFD"/>
    <w:rsid w:val="00720F50"/>
    <w:rsid w:val="007216B9"/>
    <w:rsid w:val="007218A4"/>
    <w:rsid w:val="00721B25"/>
    <w:rsid w:val="0072225C"/>
    <w:rsid w:val="007227F9"/>
    <w:rsid w:val="00722906"/>
    <w:rsid w:val="00722CE1"/>
    <w:rsid w:val="00723174"/>
    <w:rsid w:val="0072361B"/>
    <w:rsid w:val="00724F2C"/>
    <w:rsid w:val="0072517B"/>
    <w:rsid w:val="00725A82"/>
    <w:rsid w:val="00725B7D"/>
    <w:rsid w:val="00726224"/>
    <w:rsid w:val="007275ED"/>
    <w:rsid w:val="007276BD"/>
    <w:rsid w:val="00727B50"/>
    <w:rsid w:val="0073003E"/>
    <w:rsid w:val="0073048A"/>
    <w:rsid w:val="0073177B"/>
    <w:rsid w:val="00731F13"/>
    <w:rsid w:val="00732221"/>
    <w:rsid w:val="007325A3"/>
    <w:rsid w:val="00732ED3"/>
    <w:rsid w:val="0073303D"/>
    <w:rsid w:val="007340BA"/>
    <w:rsid w:val="00735340"/>
    <w:rsid w:val="007359E7"/>
    <w:rsid w:val="0073619D"/>
    <w:rsid w:val="0073621D"/>
    <w:rsid w:val="007363CF"/>
    <w:rsid w:val="00736455"/>
    <w:rsid w:val="0073670A"/>
    <w:rsid w:val="007367C0"/>
    <w:rsid w:val="00736BC7"/>
    <w:rsid w:val="00737A24"/>
    <w:rsid w:val="00737F1F"/>
    <w:rsid w:val="00740796"/>
    <w:rsid w:val="00741CBA"/>
    <w:rsid w:val="007429E4"/>
    <w:rsid w:val="00742FE3"/>
    <w:rsid w:val="0074393E"/>
    <w:rsid w:val="00743956"/>
    <w:rsid w:val="00743ABF"/>
    <w:rsid w:val="0074407D"/>
    <w:rsid w:val="0074412C"/>
    <w:rsid w:val="00746BDB"/>
    <w:rsid w:val="00746FDC"/>
    <w:rsid w:val="0074761C"/>
    <w:rsid w:val="007478C2"/>
    <w:rsid w:val="00747A55"/>
    <w:rsid w:val="00747D5B"/>
    <w:rsid w:val="00750474"/>
    <w:rsid w:val="00750919"/>
    <w:rsid w:val="00750D9C"/>
    <w:rsid w:val="00751521"/>
    <w:rsid w:val="00751A75"/>
    <w:rsid w:val="00751E22"/>
    <w:rsid w:val="0075306C"/>
    <w:rsid w:val="007530FB"/>
    <w:rsid w:val="007536DE"/>
    <w:rsid w:val="00753ABD"/>
    <w:rsid w:val="00753E89"/>
    <w:rsid w:val="00753F08"/>
    <w:rsid w:val="0075406F"/>
    <w:rsid w:val="00754239"/>
    <w:rsid w:val="0075475A"/>
    <w:rsid w:val="00754BB6"/>
    <w:rsid w:val="00754C06"/>
    <w:rsid w:val="0075571B"/>
    <w:rsid w:val="007557FC"/>
    <w:rsid w:val="007558E5"/>
    <w:rsid w:val="00755F9C"/>
    <w:rsid w:val="00756857"/>
    <w:rsid w:val="00756884"/>
    <w:rsid w:val="0075770D"/>
    <w:rsid w:val="00757CEB"/>
    <w:rsid w:val="00757F71"/>
    <w:rsid w:val="00757F82"/>
    <w:rsid w:val="00760524"/>
    <w:rsid w:val="007609C8"/>
    <w:rsid w:val="00760A03"/>
    <w:rsid w:val="0076174A"/>
    <w:rsid w:val="00761ABA"/>
    <w:rsid w:val="00761D64"/>
    <w:rsid w:val="00761EEC"/>
    <w:rsid w:val="00762309"/>
    <w:rsid w:val="00762D19"/>
    <w:rsid w:val="00763E5D"/>
    <w:rsid w:val="007641EA"/>
    <w:rsid w:val="007646DE"/>
    <w:rsid w:val="0076473F"/>
    <w:rsid w:val="00764759"/>
    <w:rsid w:val="00766050"/>
    <w:rsid w:val="00767818"/>
    <w:rsid w:val="0077030C"/>
    <w:rsid w:val="007716C6"/>
    <w:rsid w:val="00771EB7"/>
    <w:rsid w:val="007725CA"/>
    <w:rsid w:val="00772795"/>
    <w:rsid w:val="0077317B"/>
    <w:rsid w:val="00773C56"/>
    <w:rsid w:val="00774361"/>
    <w:rsid w:val="007744C3"/>
    <w:rsid w:val="0077550B"/>
    <w:rsid w:val="00775514"/>
    <w:rsid w:val="00775A14"/>
    <w:rsid w:val="00775C8D"/>
    <w:rsid w:val="0077629A"/>
    <w:rsid w:val="00776F0E"/>
    <w:rsid w:val="007770F0"/>
    <w:rsid w:val="00777187"/>
    <w:rsid w:val="0078028D"/>
    <w:rsid w:val="00781D52"/>
    <w:rsid w:val="00781DFB"/>
    <w:rsid w:val="00781ED6"/>
    <w:rsid w:val="007825AF"/>
    <w:rsid w:val="00782DC7"/>
    <w:rsid w:val="00783045"/>
    <w:rsid w:val="007834A5"/>
    <w:rsid w:val="007835FD"/>
    <w:rsid w:val="007839BB"/>
    <w:rsid w:val="007843CF"/>
    <w:rsid w:val="00784403"/>
    <w:rsid w:val="00784963"/>
    <w:rsid w:val="0078513A"/>
    <w:rsid w:val="007854FA"/>
    <w:rsid w:val="00785655"/>
    <w:rsid w:val="00786451"/>
    <w:rsid w:val="0078697C"/>
    <w:rsid w:val="00786FA3"/>
    <w:rsid w:val="00790A24"/>
    <w:rsid w:val="00790BD1"/>
    <w:rsid w:val="00791477"/>
    <w:rsid w:val="0079173A"/>
    <w:rsid w:val="00791741"/>
    <w:rsid w:val="0079179E"/>
    <w:rsid w:val="007919AB"/>
    <w:rsid w:val="00792172"/>
    <w:rsid w:val="0079272F"/>
    <w:rsid w:val="00792842"/>
    <w:rsid w:val="00792B1D"/>
    <w:rsid w:val="00792C31"/>
    <w:rsid w:val="00793064"/>
    <w:rsid w:val="007941D2"/>
    <w:rsid w:val="007951B6"/>
    <w:rsid w:val="00795380"/>
    <w:rsid w:val="007968D2"/>
    <w:rsid w:val="00796CBE"/>
    <w:rsid w:val="00797257"/>
    <w:rsid w:val="00797628"/>
    <w:rsid w:val="007976F8"/>
    <w:rsid w:val="00797F25"/>
    <w:rsid w:val="007A0A5B"/>
    <w:rsid w:val="007A11C2"/>
    <w:rsid w:val="007A1C35"/>
    <w:rsid w:val="007A1D81"/>
    <w:rsid w:val="007A1F14"/>
    <w:rsid w:val="007A2479"/>
    <w:rsid w:val="007A2BA4"/>
    <w:rsid w:val="007A2D70"/>
    <w:rsid w:val="007A4581"/>
    <w:rsid w:val="007A619A"/>
    <w:rsid w:val="007A7E9B"/>
    <w:rsid w:val="007B0052"/>
    <w:rsid w:val="007B07AE"/>
    <w:rsid w:val="007B0C97"/>
    <w:rsid w:val="007B215A"/>
    <w:rsid w:val="007B317A"/>
    <w:rsid w:val="007B34A5"/>
    <w:rsid w:val="007B36D8"/>
    <w:rsid w:val="007B3706"/>
    <w:rsid w:val="007B3BAA"/>
    <w:rsid w:val="007B4183"/>
    <w:rsid w:val="007B418C"/>
    <w:rsid w:val="007B4AF6"/>
    <w:rsid w:val="007B4C41"/>
    <w:rsid w:val="007B622C"/>
    <w:rsid w:val="007B6C6A"/>
    <w:rsid w:val="007B7608"/>
    <w:rsid w:val="007B7AE2"/>
    <w:rsid w:val="007B7B00"/>
    <w:rsid w:val="007C02DA"/>
    <w:rsid w:val="007C1FC8"/>
    <w:rsid w:val="007C2611"/>
    <w:rsid w:val="007C2C12"/>
    <w:rsid w:val="007C35FC"/>
    <w:rsid w:val="007C3629"/>
    <w:rsid w:val="007C39B8"/>
    <w:rsid w:val="007C3E8A"/>
    <w:rsid w:val="007C4021"/>
    <w:rsid w:val="007C61C6"/>
    <w:rsid w:val="007C6447"/>
    <w:rsid w:val="007C6823"/>
    <w:rsid w:val="007C69FB"/>
    <w:rsid w:val="007C6CEB"/>
    <w:rsid w:val="007C723F"/>
    <w:rsid w:val="007C74A6"/>
    <w:rsid w:val="007C7555"/>
    <w:rsid w:val="007C7B49"/>
    <w:rsid w:val="007D04BE"/>
    <w:rsid w:val="007D08B7"/>
    <w:rsid w:val="007D0E50"/>
    <w:rsid w:val="007D0F8D"/>
    <w:rsid w:val="007D1A88"/>
    <w:rsid w:val="007D202F"/>
    <w:rsid w:val="007D238D"/>
    <w:rsid w:val="007D2505"/>
    <w:rsid w:val="007D2737"/>
    <w:rsid w:val="007D2738"/>
    <w:rsid w:val="007D2A39"/>
    <w:rsid w:val="007D3159"/>
    <w:rsid w:val="007D3D3D"/>
    <w:rsid w:val="007D4420"/>
    <w:rsid w:val="007D4B26"/>
    <w:rsid w:val="007D4B40"/>
    <w:rsid w:val="007D4C89"/>
    <w:rsid w:val="007D500F"/>
    <w:rsid w:val="007D5584"/>
    <w:rsid w:val="007D5A3B"/>
    <w:rsid w:val="007D6E03"/>
    <w:rsid w:val="007E05A2"/>
    <w:rsid w:val="007E07ED"/>
    <w:rsid w:val="007E082A"/>
    <w:rsid w:val="007E2299"/>
    <w:rsid w:val="007E23FE"/>
    <w:rsid w:val="007E3947"/>
    <w:rsid w:val="007E4063"/>
    <w:rsid w:val="007E484A"/>
    <w:rsid w:val="007E4F52"/>
    <w:rsid w:val="007E5156"/>
    <w:rsid w:val="007E53E6"/>
    <w:rsid w:val="007E53F6"/>
    <w:rsid w:val="007E5697"/>
    <w:rsid w:val="007E62CF"/>
    <w:rsid w:val="007E63B5"/>
    <w:rsid w:val="007E693A"/>
    <w:rsid w:val="007E6E69"/>
    <w:rsid w:val="007E6FC0"/>
    <w:rsid w:val="007E71DA"/>
    <w:rsid w:val="007E75CA"/>
    <w:rsid w:val="007E764E"/>
    <w:rsid w:val="007F085E"/>
    <w:rsid w:val="007F0F56"/>
    <w:rsid w:val="007F11CD"/>
    <w:rsid w:val="007F1A30"/>
    <w:rsid w:val="007F1FF0"/>
    <w:rsid w:val="007F2350"/>
    <w:rsid w:val="007F2B68"/>
    <w:rsid w:val="007F3402"/>
    <w:rsid w:val="007F35BA"/>
    <w:rsid w:val="007F3943"/>
    <w:rsid w:val="007F419D"/>
    <w:rsid w:val="007F4593"/>
    <w:rsid w:val="007F65A7"/>
    <w:rsid w:val="007F6DA0"/>
    <w:rsid w:val="007F72D2"/>
    <w:rsid w:val="007F7BCA"/>
    <w:rsid w:val="0080031C"/>
    <w:rsid w:val="008007FE"/>
    <w:rsid w:val="0080098B"/>
    <w:rsid w:val="00800A9B"/>
    <w:rsid w:val="00801901"/>
    <w:rsid w:val="00801995"/>
    <w:rsid w:val="008025DD"/>
    <w:rsid w:val="008030B0"/>
    <w:rsid w:val="00803802"/>
    <w:rsid w:val="0080390D"/>
    <w:rsid w:val="0080424A"/>
    <w:rsid w:val="00804260"/>
    <w:rsid w:val="00804CA6"/>
    <w:rsid w:val="008050FB"/>
    <w:rsid w:val="0080516C"/>
    <w:rsid w:val="00805C6A"/>
    <w:rsid w:val="00806348"/>
    <w:rsid w:val="008064BF"/>
    <w:rsid w:val="0080694E"/>
    <w:rsid w:val="00806A94"/>
    <w:rsid w:val="00807F25"/>
    <w:rsid w:val="008109CE"/>
    <w:rsid w:val="00810B74"/>
    <w:rsid w:val="00811092"/>
    <w:rsid w:val="00811252"/>
    <w:rsid w:val="00812512"/>
    <w:rsid w:val="00812882"/>
    <w:rsid w:val="008133C4"/>
    <w:rsid w:val="00813A77"/>
    <w:rsid w:val="00813A7C"/>
    <w:rsid w:val="00813B5A"/>
    <w:rsid w:val="00814223"/>
    <w:rsid w:val="00814767"/>
    <w:rsid w:val="008149CB"/>
    <w:rsid w:val="008151D2"/>
    <w:rsid w:val="008153DA"/>
    <w:rsid w:val="008156A5"/>
    <w:rsid w:val="00815E05"/>
    <w:rsid w:val="008161F4"/>
    <w:rsid w:val="008166CA"/>
    <w:rsid w:val="00816C1A"/>
    <w:rsid w:val="00817376"/>
    <w:rsid w:val="00817B87"/>
    <w:rsid w:val="00817CAF"/>
    <w:rsid w:val="00817E3B"/>
    <w:rsid w:val="0082055B"/>
    <w:rsid w:val="00820BC7"/>
    <w:rsid w:val="00821606"/>
    <w:rsid w:val="00821804"/>
    <w:rsid w:val="008223D4"/>
    <w:rsid w:val="00822BB8"/>
    <w:rsid w:val="00822D12"/>
    <w:rsid w:val="00822D8E"/>
    <w:rsid w:val="00822E3A"/>
    <w:rsid w:val="0082328E"/>
    <w:rsid w:val="00823BA6"/>
    <w:rsid w:val="00824907"/>
    <w:rsid w:val="008251E8"/>
    <w:rsid w:val="00825F56"/>
    <w:rsid w:val="008272A6"/>
    <w:rsid w:val="008307D5"/>
    <w:rsid w:val="00830E9C"/>
    <w:rsid w:val="008311CE"/>
    <w:rsid w:val="00831627"/>
    <w:rsid w:val="008316CC"/>
    <w:rsid w:val="00831951"/>
    <w:rsid w:val="00832572"/>
    <w:rsid w:val="0083273D"/>
    <w:rsid w:val="00832BD6"/>
    <w:rsid w:val="00832FFF"/>
    <w:rsid w:val="00833544"/>
    <w:rsid w:val="00833772"/>
    <w:rsid w:val="008337B7"/>
    <w:rsid w:val="00833B38"/>
    <w:rsid w:val="00834174"/>
    <w:rsid w:val="00834993"/>
    <w:rsid w:val="00834CF8"/>
    <w:rsid w:val="0083529F"/>
    <w:rsid w:val="008358E1"/>
    <w:rsid w:val="00835934"/>
    <w:rsid w:val="00835AA9"/>
    <w:rsid w:val="00837272"/>
    <w:rsid w:val="00837B16"/>
    <w:rsid w:val="00837B27"/>
    <w:rsid w:val="008401E4"/>
    <w:rsid w:val="008409AD"/>
    <w:rsid w:val="00841118"/>
    <w:rsid w:val="0084222E"/>
    <w:rsid w:val="0084265C"/>
    <w:rsid w:val="00842D51"/>
    <w:rsid w:val="00844373"/>
    <w:rsid w:val="00845136"/>
    <w:rsid w:val="00845940"/>
    <w:rsid w:val="00845B86"/>
    <w:rsid w:val="0084618B"/>
    <w:rsid w:val="008504EE"/>
    <w:rsid w:val="00851EF4"/>
    <w:rsid w:val="0085241B"/>
    <w:rsid w:val="00852616"/>
    <w:rsid w:val="008532A4"/>
    <w:rsid w:val="008536F8"/>
    <w:rsid w:val="0085378B"/>
    <w:rsid w:val="00853C97"/>
    <w:rsid w:val="00853DE2"/>
    <w:rsid w:val="00854027"/>
    <w:rsid w:val="00854889"/>
    <w:rsid w:val="00854B13"/>
    <w:rsid w:val="00854CFB"/>
    <w:rsid w:val="008554A4"/>
    <w:rsid w:val="00855CEB"/>
    <w:rsid w:val="00856CAD"/>
    <w:rsid w:val="00861293"/>
    <w:rsid w:val="00861C7A"/>
    <w:rsid w:val="0086277F"/>
    <w:rsid w:val="0086395F"/>
    <w:rsid w:val="00863B00"/>
    <w:rsid w:val="00863D8D"/>
    <w:rsid w:val="00863E39"/>
    <w:rsid w:val="008644AD"/>
    <w:rsid w:val="008650A3"/>
    <w:rsid w:val="00865903"/>
    <w:rsid w:val="008660A9"/>
    <w:rsid w:val="00870187"/>
    <w:rsid w:val="008713C9"/>
    <w:rsid w:val="008719DE"/>
    <w:rsid w:val="00871E76"/>
    <w:rsid w:val="00872564"/>
    <w:rsid w:val="00872C04"/>
    <w:rsid w:val="00872C54"/>
    <w:rsid w:val="008732E1"/>
    <w:rsid w:val="008732E9"/>
    <w:rsid w:val="0087333F"/>
    <w:rsid w:val="0087353B"/>
    <w:rsid w:val="00873887"/>
    <w:rsid w:val="00873AA0"/>
    <w:rsid w:val="00873C77"/>
    <w:rsid w:val="00873F4A"/>
    <w:rsid w:val="008746D9"/>
    <w:rsid w:val="0087537D"/>
    <w:rsid w:val="008753DA"/>
    <w:rsid w:val="008753F9"/>
    <w:rsid w:val="00875477"/>
    <w:rsid w:val="00875787"/>
    <w:rsid w:val="00875919"/>
    <w:rsid w:val="00875B29"/>
    <w:rsid w:val="008767BD"/>
    <w:rsid w:val="00876AC1"/>
    <w:rsid w:val="00876BB2"/>
    <w:rsid w:val="00876F21"/>
    <w:rsid w:val="00880142"/>
    <w:rsid w:val="008801E1"/>
    <w:rsid w:val="008802B4"/>
    <w:rsid w:val="00880684"/>
    <w:rsid w:val="0088073C"/>
    <w:rsid w:val="00880793"/>
    <w:rsid w:val="008808DD"/>
    <w:rsid w:val="00880C60"/>
    <w:rsid w:val="0088138D"/>
    <w:rsid w:val="00881A95"/>
    <w:rsid w:val="00881C57"/>
    <w:rsid w:val="008822E2"/>
    <w:rsid w:val="00882960"/>
    <w:rsid w:val="00882976"/>
    <w:rsid w:val="00882FF9"/>
    <w:rsid w:val="00883233"/>
    <w:rsid w:val="00883723"/>
    <w:rsid w:val="00883FB9"/>
    <w:rsid w:val="00884949"/>
    <w:rsid w:val="00884BD4"/>
    <w:rsid w:val="00885FD1"/>
    <w:rsid w:val="008863DA"/>
    <w:rsid w:val="008864E9"/>
    <w:rsid w:val="00886B07"/>
    <w:rsid w:val="0088779A"/>
    <w:rsid w:val="0088788A"/>
    <w:rsid w:val="00891422"/>
    <w:rsid w:val="00892A81"/>
    <w:rsid w:val="00893A0C"/>
    <w:rsid w:val="008940E7"/>
    <w:rsid w:val="00894FF8"/>
    <w:rsid w:val="00895CC1"/>
    <w:rsid w:val="00895D78"/>
    <w:rsid w:val="00896415"/>
    <w:rsid w:val="00896BF4"/>
    <w:rsid w:val="00896C18"/>
    <w:rsid w:val="00897058"/>
    <w:rsid w:val="00897884"/>
    <w:rsid w:val="008A0992"/>
    <w:rsid w:val="008A0E45"/>
    <w:rsid w:val="008A1467"/>
    <w:rsid w:val="008A15B5"/>
    <w:rsid w:val="008A17FF"/>
    <w:rsid w:val="008A180F"/>
    <w:rsid w:val="008A1E98"/>
    <w:rsid w:val="008A2774"/>
    <w:rsid w:val="008A3239"/>
    <w:rsid w:val="008A3920"/>
    <w:rsid w:val="008A4367"/>
    <w:rsid w:val="008A4675"/>
    <w:rsid w:val="008A4A33"/>
    <w:rsid w:val="008A50A6"/>
    <w:rsid w:val="008A51D0"/>
    <w:rsid w:val="008A5288"/>
    <w:rsid w:val="008A674D"/>
    <w:rsid w:val="008A67A5"/>
    <w:rsid w:val="008A6CFC"/>
    <w:rsid w:val="008A6E19"/>
    <w:rsid w:val="008A7075"/>
    <w:rsid w:val="008A77BE"/>
    <w:rsid w:val="008A7E7B"/>
    <w:rsid w:val="008B0C9F"/>
    <w:rsid w:val="008B0D42"/>
    <w:rsid w:val="008B1887"/>
    <w:rsid w:val="008B18C2"/>
    <w:rsid w:val="008B1CB2"/>
    <w:rsid w:val="008B1E23"/>
    <w:rsid w:val="008B1F7D"/>
    <w:rsid w:val="008B2762"/>
    <w:rsid w:val="008B2F87"/>
    <w:rsid w:val="008B3BC1"/>
    <w:rsid w:val="008B441B"/>
    <w:rsid w:val="008B4F9D"/>
    <w:rsid w:val="008B61F6"/>
    <w:rsid w:val="008B6674"/>
    <w:rsid w:val="008B72B3"/>
    <w:rsid w:val="008B74C2"/>
    <w:rsid w:val="008C0617"/>
    <w:rsid w:val="008C08B7"/>
    <w:rsid w:val="008C0C47"/>
    <w:rsid w:val="008C0ECE"/>
    <w:rsid w:val="008C1A30"/>
    <w:rsid w:val="008C1A81"/>
    <w:rsid w:val="008C1E02"/>
    <w:rsid w:val="008C3443"/>
    <w:rsid w:val="008C37F2"/>
    <w:rsid w:val="008C405E"/>
    <w:rsid w:val="008C4FE6"/>
    <w:rsid w:val="008C544B"/>
    <w:rsid w:val="008C553D"/>
    <w:rsid w:val="008C57E0"/>
    <w:rsid w:val="008C5896"/>
    <w:rsid w:val="008C5A5F"/>
    <w:rsid w:val="008C5C90"/>
    <w:rsid w:val="008C5FEF"/>
    <w:rsid w:val="008C6314"/>
    <w:rsid w:val="008C6331"/>
    <w:rsid w:val="008C6890"/>
    <w:rsid w:val="008C6A21"/>
    <w:rsid w:val="008C74E2"/>
    <w:rsid w:val="008C7C30"/>
    <w:rsid w:val="008D06AA"/>
    <w:rsid w:val="008D0B89"/>
    <w:rsid w:val="008D10E5"/>
    <w:rsid w:val="008D175C"/>
    <w:rsid w:val="008D1C1C"/>
    <w:rsid w:val="008D1FE8"/>
    <w:rsid w:val="008D249A"/>
    <w:rsid w:val="008D2C57"/>
    <w:rsid w:val="008D4347"/>
    <w:rsid w:val="008D4B4B"/>
    <w:rsid w:val="008D4DE9"/>
    <w:rsid w:val="008D5E42"/>
    <w:rsid w:val="008D6E0D"/>
    <w:rsid w:val="008D6E86"/>
    <w:rsid w:val="008D7CF4"/>
    <w:rsid w:val="008D7CF9"/>
    <w:rsid w:val="008D7DC5"/>
    <w:rsid w:val="008E0EFE"/>
    <w:rsid w:val="008E0F39"/>
    <w:rsid w:val="008E15F2"/>
    <w:rsid w:val="008E17E0"/>
    <w:rsid w:val="008E1899"/>
    <w:rsid w:val="008E1CF8"/>
    <w:rsid w:val="008E29F6"/>
    <w:rsid w:val="008E2A59"/>
    <w:rsid w:val="008E3560"/>
    <w:rsid w:val="008E418C"/>
    <w:rsid w:val="008E4848"/>
    <w:rsid w:val="008E4C65"/>
    <w:rsid w:val="008E4CA3"/>
    <w:rsid w:val="008E4E25"/>
    <w:rsid w:val="008E5519"/>
    <w:rsid w:val="008E5857"/>
    <w:rsid w:val="008E586F"/>
    <w:rsid w:val="008E5D3D"/>
    <w:rsid w:val="008E6346"/>
    <w:rsid w:val="008E673E"/>
    <w:rsid w:val="008E6E52"/>
    <w:rsid w:val="008E71AE"/>
    <w:rsid w:val="008E75D0"/>
    <w:rsid w:val="008E7910"/>
    <w:rsid w:val="008E7F3E"/>
    <w:rsid w:val="008F002B"/>
    <w:rsid w:val="008F0264"/>
    <w:rsid w:val="008F0CA4"/>
    <w:rsid w:val="008F0ED6"/>
    <w:rsid w:val="008F12A7"/>
    <w:rsid w:val="008F1A31"/>
    <w:rsid w:val="008F1CC2"/>
    <w:rsid w:val="008F1F83"/>
    <w:rsid w:val="008F20A1"/>
    <w:rsid w:val="008F2F1A"/>
    <w:rsid w:val="008F36D2"/>
    <w:rsid w:val="008F3C1A"/>
    <w:rsid w:val="008F3FF2"/>
    <w:rsid w:val="008F4CA2"/>
    <w:rsid w:val="008F4FEF"/>
    <w:rsid w:val="008F4FF2"/>
    <w:rsid w:val="008F537D"/>
    <w:rsid w:val="008F5A59"/>
    <w:rsid w:val="008F5BDB"/>
    <w:rsid w:val="008F5C25"/>
    <w:rsid w:val="008F6808"/>
    <w:rsid w:val="008F6B33"/>
    <w:rsid w:val="008F6BAA"/>
    <w:rsid w:val="008F72A4"/>
    <w:rsid w:val="008F7A5F"/>
    <w:rsid w:val="008F7CCA"/>
    <w:rsid w:val="00900037"/>
    <w:rsid w:val="0090061B"/>
    <w:rsid w:val="00900ED7"/>
    <w:rsid w:val="00901CF0"/>
    <w:rsid w:val="00901DAC"/>
    <w:rsid w:val="00904817"/>
    <w:rsid w:val="009049BC"/>
    <w:rsid w:val="009058A1"/>
    <w:rsid w:val="00905DFE"/>
    <w:rsid w:val="009068EC"/>
    <w:rsid w:val="00907102"/>
    <w:rsid w:val="009076FD"/>
    <w:rsid w:val="00907C9D"/>
    <w:rsid w:val="00910190"/>
    <w:rsid w:val="0091036F"/>
    <w:rsid w:val="0091057F"/>
    <w:rsid w:val="00910A45"/>
    <w:rsid w:val="00910B26"/>
    <w:rsid w:val="00910BCC"/>
    <w:rsid w:val="00910CC5"/>
    <w:rsid w:val="0091224D"/>
    <w:rsid w:val="009124F1"/>
    <w:rsid w:val="009140B7"/>
    <w:rsid w:val="009147AC"/>
    <w:rsid w:val="009148DA"/>
    <w:rsid w:val="0091584C"/>
    <w:rsid w:val="00915F1B"/>
    <w:rsid w:val="0091600E"/>
    <w:rsid w:val="00916481"/>
    <w:rsid w:val="009168CD"/>
    <w:rsid w:val="00917987"/>
    <w:rsid w:val="00920676"/>
    <w:rsid w:val="00920C5B"/>
    <w:rsid w:val="00920F2B"/>
    <w:rsid w:val="00921D7B"/>
    <w:rsid w:val="00921E95"/>
    <w:rsid w:val="00922132"/>
    <w:rsid w:val="009225F0"/>
    <w:rsid w:val="00922AA6"/>
    <w:rsid w:val="00922C7E"/>
    <w:rsid w:val="009243EE"/>
    <w:rsid w:val="00924663"/>
    <w:rsid w:val="0092657C"/>
    <w:rsid w:val="00926E50"/>
    <w:rsid w:val="009272C0"/>
    <w:rsid w:val="00927D34"/>
    <w:rsid w:val="00930530"/>
    <w:rsid w:val="009308CB"/>
    <w:rsid w:val="00932B03"/>
    <w:rsid w:val="00932BE4"/>
    <w:rsid w:val="00932D78"/>
    <w:rsid w:val="009331A8"/>
    <w:rsid w:val="00933C04"/>
    <w:rsid w:val="00933EC5"/>
    <w:rsid w:val="0093412C"/>
    <w:rsid w:val="00934ACE"/>
    <w:rsid w:val="009354C6"/>
    <w:rsid w:val="0093562E"/>
    <w:rsid w:val="00935D53"/>
    <w:rsid w:val="009362D4"/>
    <w:rsid w:val="00936B63"/>
    <w:rsid w:val="009377F1"/>
    <w:rsid w:val="009378E9"/>
    <w:rsid w:val="00937E38"/>
    <w:rsid w:val="00940398"/>
    <w:rsid w:val="00941975"/>
    <w:rsid w:val="00941B4C"/>
    <w:rsid w:val="00941D1F"/>
    <w:rsid w:val="0094295E"/>
    <w:rsid w:val="0094368D"/>
    <w:rsid w:val="00943996"/>
    <w:rsid w:val="00943BAE"/>
    <w:rsid w:val="00943FC9"/>
    <w:rsid w:val="00944C4D"/>
    <w:rsid w:val="009454D5"/>
    <w:rsid w:val="0094611E"/>
    <w:rsid w:val="00946352"/>
    <w:rsid w:val="009463E5"/>
    <w:rsid w:val="00946A42"/>
    <w:rsid w:val="00946AC7"/>
    <w:rsid w:val="00946CAF"/>
    <w:rsid w:val="00946CCF"/>
    <w:rsid w:val="009471AD"/>
    <w:rsid w:val="00947234"/>
    <w:rsid w:val="00947930"/>
    <w:rsid w:val="0095023B"/>
    <w:rsid w:val="009506EB"/>
    <w:rsid w:val="00950F8E"/>
    <w:rsid w:val="0095167C"/>
    <w:rsid w:val="009519C1"/>
    <w:rsid w:val="00951BE7"/>
    <w:rsid w:val="009527CF"/>
    <w:rsid w:val="00953317"/>
    <w:rsid w:val="00953BD9"/>
    <w:rsid w:val="009540A9"/>
    <w:rsid w:val="00954C09"/>
    <w:rsid w:val="00954E43"/>
    <w:rsid w:val="00954EB9"/>
    <w:rsid w:val="00955CF4"/>
    <w:rsid w:val="00955E50"/>
    <w:rsid w:val="00955E6C"/>
    <w:rsid w:val="009568F7"/>
    <w:rsid w:val="00956C13"/>
    <w:rsid w:val="0095769A"/>
    <w:rsid w:val="00960072"/>
    <w:rsid w:val="009604F2"/>
    <w:rsid w:val="00960875"/>
    <w:rsid w:val="00960FD9"/>
    <w:rsid w:val="00961667"/>
    <w:rsid w:val="00961A0E"/>
    <w:rsid w:val="00961AAB"/>
    <w:rsid w:val="00962D1F"/>
    <w:rsid w:val="00963424"/>
    <w:rsid w:val="0096346F"/>
    <w:rsid w:val="009635A6"/>
    <w:rsid w:val="00963EF9"/>
    <w:rsid w:val="00964241"/>
    <w:rsid w:val="00964255"/>
    <w:rsid w:val="00964FD7"/>
    <w:rsid w:val="00965429"/>
    <w:rsid w:val="00965953"/>
    <w:rsid w:val="00966502"/>
    <w:rsid w:val="009665C3"/>
    <w:rsid w:val="00966874"/>
    <w:rsid w:val="00966F1B"/>
    <w:rsid w:val="00967349"/>
    <w:rsid w:val="009677E6"/>
    <w:rsid w:val="009678E1"/>
    <w:rsid w:val="00967B85"/>
    <w:rsid w:val="009701AB"/>
    <w:rsid w:val="00970A29"/>
    <w:rsid w:val="009721FD"/>
    <w:rsid w:val="009723F0"/>
    <w:rsid w:val="00972518"/>
    <w:rsid w:val="0097308D"/>
    <w:rsid w:val="0097378E"/>
    <w:rsid w:val="00973802"/>
    <w:rsid w:val="00973901"/>
    <w:rsid w:val="00973A9B"/>
    <w:rsid w:val="00973C2B"/>
    <w:rsid w:val="00974207"/>
    <w:rsid w:val="009745FD"/>
    <w:rsid w:val="009747B6"/>
    <w:rsid w:val="00975323"/>
    <w:rsid w:val="009757E2"/>
    <w:rsid w:val="00975A23"/>
    <w:rsid w:val="00975C69"/>
    <w:rsid w:val="00976563"/>
    <w:rsid w:val="00976EAB"/>
    <w:rsid w:val="00980316"/>
    <w:rsid w:val="00980FB2"/>
    <w:rsid w:val="00981180"/>
    <w:rsid w:val="0098120F"/>
    <w:rsid w:val="009813F6"/>
    <w:rsid w:val="00981A5E"/>
    <w:rsid w:val="009825DA"/>
    <w:rsid w:val="00982707"/>
    <w:rsid w:val="00982DF0"/>
    <w:rsid w:val="00982E23"/>
    <w:rsid w:val="009830F8"/>
    <w:rsid w:val="00983393"/>
    <w:rsid w:val="00983456"/>
    <w:rsid w:val="009841B1"/>
    <w:rsid w:val="0098475D"/>
    <w:rsid w:val="0098490A"/>
    <w:rsid w:val="009851A0"/>
    <w:rsid w:val="00985208"/>
    <w:rsid w:val="00985B2F"/>
    <w:rsid w:val="00985E46"/>
    <w:rsid w:val="00986539"/>
    <w:rsid w:val="00986726"/>
    <w:rsid w:val="00986C5D"/>
    <w:rsid w:val="00986C76"/>
    <w:rsid w:val="0099061F"/>
    <w:rsid w:val="009906E5"/>
    <w:rsid w:val="0099256B"/>
    <w:rsid w:val="00992662"/>
    <w:rsid w:val="009927B5"/>
    <w:rsid w:val="00992951"/>
    <w:rsid w:val="009932C8"/>
    <w:rsid w:val="0099469E"/>
    <w:rsid w:val="00994A76"/>
    <w:rsid w:val="00994BB3"/>
    <w:rsid w:val="00994FD7"/>
    <w:rsid w:val="0099524F"/>
    <w:rsid w:val="009966D8"/>
    <w:rsid w:val="009966F2"/>
    <w:rsid w:val="00996719"/>
    <w:rsid w:val="0099716F"/>
    <w:rsid w:val="0099751F"/>
    <w:rsid w:val="009A0679"/>
    <w:rsid w:val="009A0BE8"/>
    <w:rsid w:val="009A176B"/>
    <w:rsid w:val="009A2093"/>
    <w:rsid w:val="009A252B"/>
    <w:rsid w:val="009A2E02"/>
    <w:rsid w:val="009A3134"/>
    <w:rsid w:val="009A488F"/>
    <w:rsid w:val="009A4896"/>
    <w:rsid w:val="009A4CEE"/>
    <w:rsid w:val="009A500B"/>
    <w:rsid w:val="009A5877"/>
    <w:rsid w:val="009A5914"/>
    <w:rsid w:val="009A6176"/>
    <w:rsid w:val="009A632E"/>
    <w:rsid w:val="009A6525"/>
    <w:rsid w:val="009A67FB"/>
    <w:rsid w:val="009A691F"/>
    <w:rsid w:val="009A6C83"/>
    <w:rsid w:val="009A6E17"/>
    <w:rsid w:val="009A6E29"/>
    <w:rsid w:val="009A781E"/>
    <w:rsid w:val="009A7BF7"/>
    <w:rsid w:val="009B0B0B"/>
    <w:rsid w:val="009B0CB1"/>
    <w:rsid w:val="009B0D74"/>
    <w:rsid w:val="009B125E"/>
    <w:rsid w:val="009B147F"/>
    <w:rsid w:val="009B1816"/>
    <w:rsid w:val="009B1E77"/>
    <w:rsid w:val="009B2118"/>
    <w:rsid w:val="009B21C8"/>
    <w:rsid w:val="009B3301"/>
    <w:rsid w:val="009B397D"/>
    <w:rsid w:val="009B449E"/>
    <w:rsid w:val="009B4A9F"/>
    <w:rsid w:val="009B4FDB"/>
    <w:rsid w:val="009B6215"/>
    <w:rsid w:val="009B6307"/>
    <w:rsid w:val="009B6555"/>
    <w:rsid w:val="009B6566"/>
    <w:rsid w:val="009B71C2"/>
    <w:rsid w:val="009B77F1"/>
    <w:rsid w:val="009B7F71"/>
    <w:rsid w:val="009C0505"/>
    <w:rsid w:val="009C063C"/>
    <w:rsid w:val="009C086E"/>
    <w:rsid w:val="009C0E38"/>
    <w:rsid w:val="009C14E7"/>
    <w:rsid w:val="009C15DA"/>
    <w:rsid w:val="009C2521"/>
    <w:rsid w:val="009C278F"/>
    <w:rsid w:val="009C2E81"/>
    <w:rsid w:val="009C3117"/>
    <w:rsid w:val="009C35AF"/>
    <w:rsid w:val="009C3DCA"/>
    <w:rsid w:val="009C4B94"/>
    <w:rsid w:val="009C5C52"/>
    <w:rsid w:val="009C5D65"/>
    <w:rsid w:val="009C6045"/>
    <w:rsid w:val="009C6FF1"/>
    <w:rsid w:val="009C70CB"/>
    <w:rsid w:val="009C71C5"/>
    <w:rsid w:val="009D00FE"/>
    <w:rsid w:val="009D02F1"/>
    <w:rsid w:val="009D0918"/>
    <w:rsid w:val="009D27A2"/>
    <w:rsid w:val="009D3709"/>
    <w:rsid w:val="009D38BF"/>
    <w:rsid w:val="009D3A87"/>
    <w:rsid w:val="009D3ADE"/>
    <w:rsid w:val="009D3D94"/>
    <w:rsid w:val="009D4A7D"/>
    <w:rsid w:val="009D4AA7"/>
    <w:rsid w:val="009D52A8"/>
    <w:rsid w:val="009D70E0"/>
    <w:rsid w:val="009D74A3"/>
    <w:rsid w:val="009D7F63"/>
    <w:rsid w:val="009E00F4"/>
    <w:rsid w:val="009E0E34"/>
    <w:rsid w:val="009E0FE8"/>
    <w:rsid w:val="009E15B7"/>
    <w:rsid w:val="009E1737"/>
    <w:rsid w:val="009E2BB7"/>
    <w:rsid w:val="009E2EF6"/>
    <w:rsid w:val="009E3622"/>
    <w:rsid w:val="009E3914"/>
    <w:rsid w:val="009E451C"/>
    <w:rsid w:val="009E4573"/>
    <w:rsid w:val="009E5220"/>
    <w:rsid w:val="009E5D22"/>
    <w:rsid w:val="009E64CE"/>
    <w:rsid w:val="009E6594"/>
    <w:rsid w:val="009E6674"/>
    <w:rsid w:val="009E7078"/>
    <w:rsid w:val="009E74B8"/>
    <w:rsid w:val="009F05F2"/>
    <w:rsid w:val="009F0923"/>
    <w:rsid w:val="009F120D"/>
    <w:rsid w:val="009F1B44"/>
    <w:rsid w:val="009F1FB7"/>
    <w:rsid w:val="009F2661"/>
    <w:rsid w:val="009F3255"/>
    <w:rsid w:val="009F3313"/>
    <w:rsid w:val="009F3B6E"/>
    <w:rsid w:val="009F3CF4"/>
    <w:rsid w:val="009F3F28"/>
    <w:rsid w:val="009F46F8"/>
    <w:rsid w:val="009F4879"/>
    <w:rsid w:val="009F4F14"/>
    <w:rsid w:val="009F574C"/>
    <w:rsid w:val="009F59D8"/>
    <w:rsid w:val="009F65A3"/>
    <w:rsid w:val="009F66E9"/>
    <w:rsid w:val="009F6FC6"/>
    <w:rsid w:val="009F7146"/>
    <w:rsid w:val="009F717F"/>
    <w:rsid w:val="009F7287"/>
    <w:rsid w:val="009F7764"/>
    <w:rsid w:val="009F7B24"/>
    <w:rsid w:val="00A007C2"/>
    <w:rsid w:val="00A01043"/>
    <w:rsid w:val="00A01DE4"/>
    <w:rsid w:val="00A01DEF"/>
    <w:rsid w:val="00A01F29"/>
    <w:rsid w:val="00A03093"/>
    <w:rsid w:val="00A036C3"/>
    <w:rsid w:val="00A03878"/>
    <w:rsid w:val="00A03A37"/>
    <w:rsid w:val="00A03A6B"/>
    <w:rsid w:val="00A03C31"/>
    <w:rsid w:val="00A04A91"/>
    <w:rsid w:val="00A04B77"/>
    <w:rsid w:val="00A04FF3"/>
    <w:rsid w:val="00A05010"/>
    <w:rsid w:val="00A0542D"/>
    <w:rsid w:val="00A05450"/>
    <w:rsid w:val="00A05875"/>
    <w:rsid w:val="00A05B06"/>
    <w:rsid w:val="00A05DF6"/>
    <w:rsid w:val="00A05EE7"/>
    <w:rsid w:val="00A0679F"/>
    <w:rsid w:val="00A067ED"/>
    <w:rsid w:val="00A07C4B"/>
    <w:rsid w:val="00A07EE9"/>
    <w:rsid w:val="00A103BE"/>
    <w:rsid w:val="00A117DE"/>
    <w:rsid w:val="00A11B0F"/>
    <w:rsid w:val="00A11B21"/>
    <w:rsid w:val="00A12065"/>
    <w:rsid w:val="00A120D9"/>
    <w:rsid w:val="00A123CC"/>
    <w:rsid w:val="00A1282B"/>
    <w:rsid w:val="00A139C9"/>
    <w:rsid w:val="00A13E77"/>
    <w:rsid w:val="00A13E92"/>
    <w:rsid w:val="00A142F7"/>
    <w:rsid w:val="00A14616"/>
    <w:rsid w:val="00A15ADF"/>
    <w:rsid w:val="00A169A7"/>
    <w:rsid w:val="00A16DAD"/>
    <w:rsid w:val="00A2011E"/>
    <w:rsid w:val="00A2064F"/>
    <w:rsid w:val="00A2125A"/>
    <w:rsid w:val="00A21299"/>
    <w:rsid w:val="00A21425"/>
    <w:rsid w:val="00A216C2"/>
    <w:rsid w:val="00A21D2F"/>
    <w:rsid w:val="00A22586"/>
    <w:rsid w:val="00A22607"/>
    <w:rsid w:val="00A22D71"/>
    <w:rsid w:val="00A23417"/>
    <w:rsid w:val="00A23A59"/>
    <w:rsid w:val="00A23A7F"/>
    <w:rsid w:val="00A23ED3"/>
    <w:rsid w:val="00A23FFC"/>
    <w:rsid w:val="00A244B3"/>
    <w:rsid w:val="00A24CB7"/>
    <w:rsid w:val="00A250B5"/>
    <w:rsid w:val="00A25DBB"/>
    <w:rsid w:val="00A26774"/>
    <w:rsid w:val="00A26839"/>
    <w:rsid w:val="00A26F96"/>
    <w:rsid w:val="00A2761B"/>
    <w:rsid w:val="00A27896"/>
    <w:rsid w:val="00A30B02"/>
    <w:rsid w:val="00A31DFD"/>
    <w:rsid w:val="00A31F53"/>
    <w:rsid w:val="00A32106"/>
    <w:rsid w:val="00A321B1"/>
    <w:rsid w:val="00A32200"/>
    <w:rsid w:val="00A32344"/>
    <w:rsid w:val="00A32353"/>
    <w:rsid w:val="00A324F3"/>
    <w:rsid w:val="00A32553"/>
    <w:rsid w:val="00A32771"/>
    <w:rsid w:val="00A334A6"/>
    <w:rsid w:val="00A334AD"/>
    <w:rsid w:val="00A337E8"/>
    <w:rsid w:val="00A33B0F"/>
    <w:rsid w:val="00A33C66"/>
    <w:rsid w:val="00A33C6F"/>
    <w:rsid w:val="00A33E91"/>
    <w:rsid w:val="00A35A13"/>
    <w:rsid w:val="00A35AC8"/>
    <w:rsid w:val="00A3648B"/>
    <w:rsid w:val="00A3648D"/>
    <w:rsid w:val="00A37336"/>
    <w:rsid w:val="00A37B72"/>
    <w:rsid w:val="00A4021C"/>
    <w:rsid w:val="00A40467"/>
    <w:rsid w:val="00A406EB"/>
    <w:rsid w:val="00A40A78"/>
    <w:rsid w:val="00A40D01"/>
    <w:rsid w:val="00A40E82"/>
    <w:rsid w:val="00A426C7"/>
    <w:rsid w:val="00A42C4D"/>
    <w:rsid w:val="00A433F8"/>
    <w:rsid w:val="00A43B34"/>
    <w:rsid w:val="00A441D2"/>
    <w:rsid w:val="00A4437F"/>
    <w:rsid w:val="00A45290"/>
    <w:rsid w:val="00A45DA6"/>
    <w:rsid w:val="00A461D5"/>
    <w:rsid w:val="00A46201"/>
    <w:rsid w:val="00A46591"/>
    <w:rsid w:val="00A47477"/>
    <w:rsid w:val="00A475DB"/>
    <w:rsid w:val="00A50441"/>
    <w:rsid w:val="00A5073F"/>
    <w:rsid w:val="00A5081D"/>
    <w:rsid w:val="00A51DD2"/>
    <w:rsid w:val="00A5214B"/>
    <w:rsid w:val="00A5259A"/>
    <w:rsid w:val="00A52B41"/>
    <w:rsid w:val="00A53687"/>
    <w:rsid w:val="00A53E25"/>
    <w:rsid w:val="00A53FE0"/>
    <w:rsid w:val="00A5416A"/>
    <w:rsid w:val="00A54382"/>
    <w:rsid w:val="00A547C7"/>
    <w:rsid w:val="00A553E6"/>
    <w:rsid w:val="00A56CD8"/>
    <w:rsid w:val="00A57328"/>
    <w:rsid w:val="00A577C3"/>
    <w:rsid w:val="00A60135"/>
    <w:rsid w:val="00A60B35"/>
    <w:rsid w:val="00A610DF"/>
    <w:rsid w:val="00A61526"/>
    <w:rsid w:val="00A618CE"/>
    <w:rsid w:val="00A622E9"/>
    <w:rsid w:val="00A62507"/>
    <w:rsid w:val="00A64F13"/>
    <w:rsid w:val="00A65234"/>
    <w:rsid w:val="00A65398"/>
    <w:rsid w:val="00A66584"/>
    <w:rsid w:val="00A67020"/>
    <w:rsid w:val="00A67216"/>
    <w:rsid w:val="00A6781B"/>
    <w:rsid w:val="00A67957"/>
    <w:rsid w:val="00A67ADF"/>
    <w:rsid w:val="00A67EF5"/>
    <w:rsid w:val="00A67F5A"/>
    <w:rsid w:val="00A71EE1"/>
    <w:rsid w:val="00A71F95"/>
    <w:rsid w:val="00A73CAD"/>
    <w:rsid w:val="00A7485A"/>
    <w:rsid w:val="00A7502C"/>
    <w:rsid w:val="00A76984"/>
    <w:rsid w:val="00A76ACE"/>
    <w:rsid w:val="00A76CC4"/>
    <w:rsid w:val="00A7774C"/>
    <w:rsid w:val="00A77942"/>
    <w:rsid w:val="00A77B40"/>
    <w:rsid w:val="00A803A7"/>
    <w:rsid w:val="00A8096C"/>
    <w:rsid w:val="00A80D3B"/>
    <w:rsid w:val="00A80E43"/>
    <w:rsid w:val="00A80F68"/>
    <w:rsid w:val="00A80FCE"/>
    <w:rsid w:val="00A81658"/>
    <w:rsid w:val="00A8271B"/>
    <w:rsid w:val="00A8282F"/>
    <w:rsid w:val="00A83B28"/>
    <w:rsid w:val="00A83B8C"/>
    <w:rsid w:val="00A83C5B"/>
    <w:rsid w:val="00A847C2"/>
    <w:rsid w:val="00A86053"/>
    <w:rsid w:val="00A86399"/>
    <w:rsid w:val="00A87FD1"/>
    <w:rsid w:val="00A903E7"/>
    <w:rsid w:val="00A913ED"/>
    <w:rsid w:val="00A917CC"/>
    <w:rsid w:val="00A932CD"/>
    <w:rsid w:val="00A93578"/>
    <w:rsid w:val="00A9383D"/>
    <w:rsid w:val="00A94886"/>
    <w:rsid w:val="00A952C5"/>
    <w:rsid w:val="00A9652D"/>
    <w:rsid w:val="00A9721F"/>
    <w:rsid w:val="00AA0071"/>
    <w:rsid w:val="00AA01D8"/>
    <w:rsid w:val="00AA0B58"/>
    <w:rsid w:val="00AA256E"/>
    <w:rsid w:val="00AA2858"/>
    <w:rsid w:val="00AA2B46"/>
    <w:rsid w:val="00AA3AB8"/>
    <w:rsid w:val="00AA3E25"/>
    <w:rsid w:val="00AA5A57"/>
    <w:rsid w:val="00AA6A3A"/>
    <w:rsid w:val="00AA6E8E"/>
    <w:rsid w:val="00AA7E3A"/>
    <w:rsid w:val="00AB0663"/>
    <w:rsid w:val="00AB1594"/>
    <w:rsid w:val="00AB26A1"/>
    <w:rsid w:val="00AB32F6"/>
    <w:rsid w:val="00AB3F35"/>
    <w:rsid w:val="00AB44B9"/>
    <w:rsid w:val="00AB470D"/>
    <w:rsid w:val="00AB62A9"/>
    <w:rsid w:val="00AB668C"/>
    <w:rsid w:val="00AB6705"/>
    <w:rsid w:val="00AB6A25"/>
    <w:rsid w:val="00AB703C"/>
    <w:rsid w:val="00AB73C2"/>
    <w:rsid w:val="00AB7A60"/>
    <w:rsid w:val="00AB7AA1"/>
    <w:rsid w:val="00AC0EC6"/>
    <w:rsid w:val="00AC1E89"/>
    <w:rsid w:val="00AC34E3"/>
    <w:rsid w:val="00AC3853"/>
    <w:rsid w:val="00AC473D"/>
    <w:rsid w:val="00AC6115"/>
    <w:rsid w:val="00AC6A04"/>
    <w:rsid w:val="00AC6C81"/>
    <w:rsid w:val="00AC711A"/>
    <w:rsid w:val="00AC7303"/>
    <w:rsid w:val="00AC7793"/>
    <w:rsid w:val="00AC7AEE"/>
    <w:rsid w:val="00AC7BF6"/>
    <w:rsid w:val="00AC7C9C"/>
    <w:rsid w:val="00AC7D3F"/>
    <w:rsid w:val="00AD082A"/>
    <w:rsid w:val="00AD0FD1"/>
    <w:rsid w:val="00AD1373"/>
    <w:rsid w:val="00AD1394"/>
    <w:rsid w:val="00AD13C2"/>
    <w:rsid w:val="00AD21B4"/>
    <w:rsid w:val="00AD240F"/>
    <w:rsid w:val="00AD2BF4"/>
    <w:rsid w:val="00AD2F74"/>
    <w:rsid w:val="00AD33BB"/>
    <w:rsid w:val="00AD3FDD"/>
    <w:rsid w:val="00AD435D"/>
    <w:rsid w:val="00AD4393"/>
    <w:rsid w:val="00AD4677"/>
    <w:rsid w:val="00AD5480"/>
    <w:rsid w:val="00AD5E9B"/>
    <w:rsid w:val="00AD5EB6"/>
    <w:rsid w:val="00AD5EF7"/>
    <w:rsid w:val="00AD61EC"/>
    <w:rsid w:val="00AD6605"/>
    <w:rsid w:val="00AD6AD5"/>
    <w:rsid w:val="00AD6F01"/>
    <w:rsid w:val="00AD7159"/>
    <w:rsid w:val="00AD773A"/>
    <w:rsid w:val="00AD7AA5"/>
    <w:rsid w:val="00AD7C2F"/>
    <w:rsid w:val="00AE0409"/>
    <w:rsid w:val="00AE06A1"/>
    <w:rsid w:val="00AE1312"/>
    <w:rsid w:val="00AE1423"/>
    <w:rsid w:val="00AE1B39"/>
    <w:rsid w:val="00AE20E8"/>
    <w:rsid w:val="00AE2A4C"/>
    <w:rsid w:val="00AE32DE"/>
    <w:rsid w:val="00AE3C52"/>
    <w:rsid w:val="00AE3D3F"/>
    <w:rsid w:val="00AE422F"/>
    <w:rsid w:val="00AE4371"/>
    <w:rsid w:val="00AE5562"/>
    <w:rsid w:val="00AE5E54"/>
    <w:rsid w:val="00AE6D30"/>
    <w:rsid w:val="00AE6D68"/>
    <w:rsid w:val="00AE6FBA"/>
    <w:rsid w:val="00AF0E2C"/>
    <w:rsid w:val="00AF147D"/>
    <w:rsid w:val="00AF2B77"/>
    <w:rsid w:val="00AF34FD"/>
    <w:rsid w:val="00AF364F"/>
    <w:rsid w:val="00AF48B4"/>
    <w:rsid w:val="00AF4F22"/>
    <w:rsid w:val="00AF790C"/>
    <w:rsid w:val="00AF7B99"/>
    <w:rsid w:val="00AF7E2E"/>
    <w:rsid w:val="00B01685"/>
    <w:rsid w:val="00B027E0"/>
    <w:rsid w:val="00B02911"/>
    <w:rsid w:val="00B02CC1"/>
    <w:rsid w:val="00B03545"/>
    <w:rsid w:val="00B03A75"/>
    <w:rsid w:val="00B042C8"/>
    <w:rsid w:val="00B05B83"/>
    <w:rsid w:val="00B05EBE"/>
    <w:rsid w:val="00B05F52"/>
    <w:rsid w:val="00B06456"/>
    <w:rsid w:val="00B07392"/>
    <w:rsid w:val="00B075DA"/>
    <w:rsid w:val="00B07E9A"/>
    <w:rsid w:val="00B11D0A"/>
    <w:rsid w:val="00B11F61"/>
    <w:rsid w:val="00B1245C"/>
    <w:rsid w:val="00B126E4"/>
    <w:rsid w:val="00B12B77"/>
    <w:rsid w:val="00B13AF1"/>
    <w:rsid w:val="00B13B2F"/>
    <w:rsid w:val="00B140E8"/>
    <w:rsid w:val="00B141BD"/>
    <w:rsid w:val="00B14653"/>
    <w:rsid w:val="00B1494F"/>
    <w:rsid w:val="00B14F4B"/>
    <w:rsid w:val="00B15BA5"/>
    <w:rsid w:val="00B1669C"/>
    <w:rsid w:val="00B16744"/>
    <w:rsid w:val="00B17D53"/>
    <w:rsid w:val="00B17E69"/>
    <w:rsid w:val="00B17FBD"/>
    <w:rsid w:val="00B20753"/>
    <w:rsid w:val="00B2096C"/>
    <w:rsid w:val="00B20DC5"/>
    <w:rsid w:val="00B20F22"/>
    <w:rsid w:val="00B2177D"/>
    <w:rsid w:val="00B21781"/>
    <w:rsid w:val="00B21D33"/>
    <w:rsid w:val="00B22025"/>
    <w:rsid w:val="00B220BA"/>
    <w:rsid w:val="00B2226A"/>
    <w:rsid w:val="00B2231B"/>
    <w:rsid w:val="00B227F3"/>
    <w:rsid w:val="00B2302B"/>
    <w:rsid w:val="00B24414"/>
    <w:rsid w:val="00B249D6"/>
    <w:rsid w:val="00B25518"/>
    <w:rsid w:val="00B2589D"/>
    <w:rsid w:val="00B25991"/>
    <w:rsid w:val="00B26222"/>
    <w:rsid w:val="00B26898"/>
    <w:rsid w:val="00B26AE1"/>
    <w:rsid w:val="00B2733F"/>
    <w:rsid w:val="00B279A9"/>
    <w:rsid w:val="00B27D99"/>
    <w:rsid w:val="00B27E09"/>
    <w:rsid w:val="00B30876"/>
    <w:rsid w:val="00B312BE"/>
    <w:rsid w:val="00B31866"/>
    <w:rsid w:val="00B3197F"/>
    <w:rsid w:val="00B31AB9"/>
    <w:rsid w:val="00B32EEB"/>
    <w:rsid w:val="00B3337F"/>
    <w:rsid w:val="00B33A4B"/>
    <w:rsid w:val="00B33D7E"/>
    <w:rsid w:val="00B33F4C"/>
    <w:rsid w:val="00B34B18"/>
    <w:rsid w:val="00B3517D"/>
    <w:rsid w:val="00B352DB"/>
    <w:rsid w:val="00B3538E"/>
    <w:rsid w:val="00B354EA"/>
    <w:rsid w:val="00B3552A"/>
    <w:rsid w:val="00B35756"/>
    <w:rsid w:val="00B35C14"/>
    <w:rsid w:val="00B36A0A"/>
    <w:rsid w:val="00B36E17"/>
    <w:rsid w:val="00B36EF8"/>
    <w:rsid w:val="00B402F3"/>
    <w:rsid w:val="00B40C76"/>
    <w:rsid w:val="00B40D27"/>
    <w:rsid w:val="00B4150C"/>
    <w:rsid w:val="00B416B4"/>
    <w:rsid w:val="00B4222E"/>
    <w:rsid w:val="00B42FD9"/>
    <w:rsid w:val="00B4337B"/>
    <w:rsid w:val="00B4338A"/>
    <w:rsid w:val="00B4344F"/>
    <w:rsid w:val="00B43895"/>
    <w:rsid w:val="00B43CAE"/>
    <w:rsid w:val="00B43DF4"/>
    <w:rsid w:val="00B441A5"/>
    <w:rsid w:val="00B44217"/>
    <w:rsid w:val="00B44395"/>
    <w:rsid w:val="00B444D4"/>
    <w:rsid w:val="00B44829"/>
    <w:rsid w:val="00B45196"/>
    <w:rsid w:val="00B464B4"/>
    <w:rsid w:val="00B46A27"/>
    <w:rsid w:val="00B46D5B"/>
    <w:rsid w:val="00B46DCC"/>
    <w:rsid w:val="00B500AD"/>
    <w:rsid w:val="00B50C3C"/>
    <w:rsid w:val="00B50DA3"/>
    <w:rsid w:val="00B5100E"/>
    <w:rsid w:val="00B5140C"/>
    <w:rsid w:val="00B51654"/>
    <w:rsid w:val="00B5236F"/>
    <w:rsid w:val="00B524A9"/>
    <w:rsid w:val="00B52523"/>
    <w:rsid w:val="00B52A38"/>
    <w:rsid w:val="00B52C0C"/>
    <w:rsid w:val="00B53D5E"/>
    <w:rsid w:val="00B5413E"/>
    <w:rsid w:val="00B54715"/>
    <w:rsid w:val="00B54DA2"/>
    <w:rsid w:val="00B56152"/>
    <w:rsid w:val="00B57320"/>
    <w:rsid w:val="00B57D00"/>
    <w:rsid w:val="00B60570"/>
    <w:rsid w:val="00B60739"/>
    <w:rsid w:val="00B60969"/>
    <w:rsid w:val="00B60F38"/>
    <w:rsid w:val="00B61266"/>
    <w:rsid w:val="00B61625"/>
    <w:rsid w:val="00B61B17"/>
    <w:rsid w:val="00B61EAB"/>
    <w:rsid w:val="00B62E42"/>
    <w:rsid w:val="00B63373"/>
    <w:rsid w:val="00B6365F"/>
    <w:rsid w:val="00B63C9B"/>
    <w:rsid w:val="00B63CC1"/>
    <w:rsid w:val="00B649E1"/>
    <w:rsid w:val="00B64BA2"/>
    <w:rsid w:val="00B64ED0"/>
    <w:rsid w:val="00B65173"/>
    <w:rsid w:val="00B65532"/>
    <w:rsid w:val="00B66C8C"/>
    <w:rsid w:val="00B66CB7"/>
    <w:rsid w:val="00B67400"/>
    <w:rsid w:val="00B67747"/>
    <w:rsid w:val="00B70CDB"/>
    <w:rsid w:val="00B70FBA"/>
    <w:rsid w:val="00B710A1"/>
    <w:rsid w:val="00B7162A"/>
    <w:rsid w:val="00B71E3C"/>
    <w:rsid w:val="00B7232A"/>
    <w:rsid w:val="00B7239B"/>
    <w:rsid w:val="00B72824"/>
    <w:rsid w:val="00B72EB9"/>
    <w:rsid w:val="00B730F9"/>
    <w:rsid w:val="00B73A20"/>
    <w:rsid w:val="00B740DA"/>
    <w:rsid w:val="00B7453F"/>
    <w:rsid w:val="00B74E40"/>
    <w:rsid w:val="00B75DA8"/>
    <w:rsid w:val="00B762DD"/>
    <w:rsid w:val="00B762E6"/>
    <w:rsid w:val="00B765EE"/>
    <w:rsid w:val="00B768EF"/>
    <w:rsid w:val="00B768F8"/>
    <w:rsid w:val="00B77240"/>
    <w:rsid w:val="00B7799E"/>
    <w:rsid w:val="00B80B00"/>
    <w:rsid w:val="00B80DE4"/>
    <w:rsid w:val="00B8120E"/>
    <w:rsid w:val="00B81836"/>
    <w:rsid w:val="00B820A7"/>
    <w:rsid w:val="00B82348"/>
    <w:rsid w:val="00B82929"/>
    <w:rsid w:val="00B83265"/>
    <w:rsid w:val="00B83273"/>
    <w:rsid w:val="00B832DD"/>
    <w:rsid w:val="00B83872"/>
    <w:rsid w:val="00B84B0C"/>
    <w:rsid w:val="00B84C65"/>
    <w:rsid w:val="00B86044"/>
    <w:rsid w:val="00B87543"/>
    <w:rsid w:val="00B90FBC"/>
    <w:rsid w:val="00B92908"/>
    <w:rsid w:val="00B9389B"/>
    <w:rsid w:val="00B93B82"/>
    <w:rsid w:val="00B9458B"/>
    <w:rsid w:val="00B94AAD"/>
    <w:rsid w:val="00B94B3C"/>
    <w:rsid w:val="00B94CBE"/>
    <w:rsid w:val="00B95427"/>
    <w:rsid w:val="00B9576E"/>
    <w:rsid w:val="00B95B58"/>
    <w:rsid w:val="00B95DB8"/>
    <w:rsid w:val="00B95E47"/>
    <w:rsid w:val="00B962B1"/>
    <w:rsid w:val="00B966D6"/>
    <w:rsid w:val="00B96760"/>
    <w:rsid w:val="00B96B90"/>
    <w:rsid w:val="00B96F7F"/>
    <w:rsid w:val="00B9724E"/>
    <w:rsid w:val="00B97993"/>
    <w:rsid w:val="00B97B65"/>
    <w:rsid w:val="00B97C2E"/>
    <w:rsid w:val="00B97DAD"/>
    <w:rsid w:val="00B97EDF"/>
    <w:rsid w:val="00BA01B6"/>
    <w:rsid w:val="00BA02AA"/>
    <w:rsid w:val="00BA127C"/>
    <w:rsid w:val="00BA14AB"/>
    <w:rsid w:val="00BA14EA"/>
    <w:rsid w:val="00BA2BB2"/>
    <w:rsid w:val="00BA31BA"/>
    <w:rsid w:val="00BA3514"/>
    <w:rsid w:val="00BA4450"/>
    <w:rsid w:val="00BA462E"/>
    <w:rsid w:val="00BA47AA"/>
    <w:rsid w:val="00BA5489"/>
    <w:rsid w:val="00BA551C"/>
    <w:rsid w:val="00BA5A64"/>
    <w:rsid w:val="00BA5B52"/>
    <w:rsid w:val="00BA5E3E"/>
    <w:rsid w:val="00BA69AA"/>
    <w:rsid w:val="00BA6C17"/>
    <w:rsid w:val="00BA6C42"/>
    <w:rsid w:val="00BA705F"/>
    <w:rsid w:val="00BA727E"/>
    <w:rsid w:val="00BA750E"/>
    <w:rsid w:val="00BA77A2"/>
    <w:rsid w:val="00BA7902"/>
    <w:rsid w:val="00BA7A68"/>
    <w:rsid w:val="00BA7D96"/>
    <w:rsid w:val="00BB0FB4"/>
    <w:rsid w:val="00BB1026"/>
    <w:rsid w:val="00BB120C"/>
    <w:rsid w:val="00BB1343"/>
    <w:rsid w:val="00BB1A99"/>
    <w:rsid w:val="00BB244B"/>
    <w:rsid w:val="00BB265F"/>
    <w:rsid w:val="00BB3493"/>
    <w:rsid w:val="00BB37AC"/>
    <w:rsid w:val="00BB3CE8"/>
    <w:rsid w:val="00BB48A6"/>
    <w:rsid w:val="00BB48CD"/>
    <w:rsid w:val="00BB4FF8"/>
    <w:rsid w:val="00BB560F"/>
    <w:rsid w:val="00BB5D71"/>
    <w:rsid w:val="00BB6AEF"/>
    <w:rsid w:val="00BB6C52"/>
    <w:rsid w:val="00BB74D9"/>
    <w:rsid w:val="00BB75A3"/>
    <w:rsid w:val="00BC0A97"/>
    <w:rsid w:val="00BC1851"/>
    <w:rsid w:val="00BC1C33"/>
    <w:rsid w:val="00BC1C69"/>
    <w:rsid w:val="00BC1E79"/>
    <w:rsid w:val="00BC2178"/>
    <w:rsid w:val="00BC2531"/>
    <w:rsid w:val="00BC3C73"/>
    <w:rsid w:val="00BC4734"/>
    <w:rsid w:val="00BC4AE4"/>
    <w:rsid w:val="00BC53F8"/>
    <w:rsid w:val="00BC744C"/>
    <w:rsid w:val="00BD03E1"/>
    <w:rsid w:val="00BD117F"/>
    <w:rsid w:val="00BD1D0C"/>
    <w:rsid w:val="00BD39FF"/>
    <w:rsid w:val="00BD3F42"/>
    <w:rsid w:val="00BD3FAE"/>
    <w:rsid w:val="00BD45A4"/>
    <w:rsid w:val="00BD487E"/>
    <w:rsid w:val="00BD5BD7"/>
    <w:rsid w:val="00BD60BE"/>
    <w:rsid w:val="00BD6340"/>
    <w:rsid w:val="00BD78D2"/>
    <w:rsid w:val="00BD7C14"/>
    <w:rsid w:val="00BD7D0A"/>
    <w:rsid w:val="00BE0661"/>
    <w:rsid w:val="00BE068D"/>
    <w:rsid w:val="00BE078F"/>
    <w:rsid w:val="00BE1885"/>
    <w:rsid w:val="00BE26C7"/>
    <w:rsid w:val="00BE281D"/>
    <w:rsid w:val="00BE2B3A"/>
    <w:rsid w:val="00BE2E4B"/>
    <w:rsid w:val="00BE32A3"/>
    <w:rsid w:val="00BE36A1"/>
    <w:rsid w:val="00BE38C2"/>
    <w:rsid w:val="00BE433E"/>
    <w:rsid w:val="00BE4A07"/>
    <w:rsid w:val="00BE4A7B"/>
    <w:rsid w:val="00BE4CE5"/>
    <w:rsid w:val="00BE4F4B"/>
    <w:rsid w:val="00BE50E8"/>
    <w:rsid w:val="00BE57C5"/>
    <w:rsid w:val="00BE5A6D"/>
    <w:rsid w:val="00BE5C74"/>
    <w:rsid w:val="00BE6030"/>
    <w:rsid w:val="00BE60D6"/>
    <w:rsid w:val="00BE6A76"/>
    <w:rsid w:val="00BE6B80"/>
    <w:rsid w:val="00BE6CEF"/>
    <w:rsid w:val="00BE6EFA"/>
    <w:rsid w:val="00BE71E2"/>
    <w:rsid w:val="00BE77CE"/>
    <w:rsid w:val="00BE7E00"/>
    <w:rsid w:val="00BF068C"/>
    <w:rsid w:val="00BF100F"/>
    <w:rsid w:val="00BF279F"/>
    <w:rsid w:val="00BF3703"/>
    <w:rsid w:val="00BF4387"/>
    <w:rsid w:val="00BF4621"/>
    <w:rsid w:val="00BF488C"/>
    <w:rsid w:val="00BF51A8"/>
    <w:rsid w:val="00BF5985"/>
    <w:rsid w:val="00BF6B51"/>
    <w:rsid w:val="00BF6EA2"/>
    <w:rsid w:val="00BF7C51"/>
    <w:rsid w:val="00C008FB"/>
    <w:rsid w:val="00C00B29"/>
    <w:rsid w:val="00C019B4"/>
    <w:rsid w:val="00C027AE"/>
    <w:rsid w:val="00C029DD"/>
    <w:rsid w:val="00C02C8B"/>
    <w:rsid w:val="00C03251"/>
    <w:rsid w:val="00C03600"/>
    <w:rsid w:val="00C03E46"/>
    <w:rsid w:val="00C043E8"/>
    <w:rsid w:val="00C04A3E"/>
    <w:rsid w:val="00C0506D"/>
    <w:rsid w:val="00C057E9"/>
    <w:rsid w:val="00C05802"/>
    <w:rsid w:val="00C05C12"/>
    <w:rsid w:val="00C05FDE"/>
    <w:rsid w:val="00C06088"/>
    <w:rsid w:val="00C060CF"/>
    <w:rsid w:val="00C061C3"/>
    <w:rsid w:val="00C065B5"/>
    <w:rsid w:val="00C0677F"/>
    <w:rsid w:val="00C07C10"/>
    <w:rsid w:val="00C07DE3"/>
    <w:rsid w:val="00C07EA6"/>
    <w:rsid w:val="00C1019E"/>
    <w:rsid w:val="00C10604"/>
    <w:rsid w:val="00C1099F"/>
    <w:rsid w:val="00C1158A"/>
    <w:rsid w:val="00C12B53"/>
    <w:rsid w:val="00C13401"/>
    <w:rsid w:val="00C14371"/>
    <w:rsid w:val="00C143F5"/>
    <w:rsid w:val="00C14502"/>
    <w:rsid w:val="00C14D88"/>
    <w:rsid w:val="00C166DC"/>
    <w:rsid w:val="00C173FF"/>
    <w:rsid w:val="00C17B8D"/>
    <w:rsid w:val="00C207ED"/>
    <w:rsid w:val="00C212EA"/>
    <w:rsid w:val="00C225AD"/>
    <w:rsid w:val="00C22AC8"/>
    <w:rsid w:val="00C22BF1"/>
    <w:rsid w:val="00C2300C"/>
    <w:rsid w:val="00C23383"/>
    <w:rsid w:val="00C23387"/>
    <w:rsid w:val="00C23389"/>
    <w:rsid w:val="00C237BA"/>
    <w:rsid w:val="00C23A31"/>
    <w:rsid w:val="00C23A50"/>
    <w:rsid w:val="00C247E1"/>
    <w:rsid w:val="00C2485D"/>
    <w:rsid w:val="00C259BB"/>
    <w:rsid w:val="00C25BE1"/>
    <w:rsid w:val="00C25FA3"/>
    <w:rsid w:val="00C2681C"/>
    <w:rsid w:val="00C2682B"/>
    <w:rsid w:val="00C26D58"/>
    <w:rsid w:val="00C26FAC"/>
    <w:rsid w:val="00C27866"/>
    <w:rsid w:val="00C27C93"/>
    <w:rsid w:val="00C27D8E"/>
    <w:rsid w:val="00C3024E"/>
    <w:rsid w:val="00C30593"/>
    <w:rsid w:val="00C3122B"/>
    <w:rsid w:val="00C31735"/>
    <w:rsid w:val="00C320AC"/>
    <w:rsid w:val="00C32DFA"/>
    <w:rsid w:val="00C332B9"/>
    <w:rsid w:val="00C334AA"/>
    <w:rsid w:val="00C3395A"/>
    <w:rsid w:val="00C33A5F"/>
    <w:rsid w:val="00C33CC5"/>
    <w:rsid w:val="00C3482E"/>
    <w:rsid w:val="00C34DE4"/>
    <w:rsid w:val="00C34F00"/>
    <w:rsid w:val="00C35020"/>
    <w:rsid w:val="00C3533D"/>
    <w:rsid w:val="00C35F27"/>
    <w:rsid w:val="00C35F32"/>
    <w:rsid w:val="00C37440"/>
    <w:rsid w:val="00C404BA"/>
    <w:rsid w:val="00C4062A"/>
    <w:rsid w:val="00C40B3D"/>
    <w:rsid w:val="00C415D6"/>
    <w:rsid w:val="00C4221A"/>
    <w:rsid w:val="00C422AA"/>
    <w:rsid w:val="00C428D7"/>
    <w:rsid w:val="00C4361C"/>
    <w:rsid w:val="00C44044"/>
    <w:rsid w:val="00C44735"/>
    <w:rsid w:val="00C44F62"/>
    <w:rsid w:val="00C45089"/>
    <w:rsid w:val="00C4508C"/>
    <w:rsid w:val="00C45543"/>
    <w:rsid w:val="00C45888"/>
    <w:rsid w:val="00C463F8"/>
    <w:rsid w:val="00C46F22"/>
    <w:rsid w:val="00C471E1"/>
    <w:rsid w:val="00C47481"/>
    <w:rsid w:val="00C4794E"/>
    <w:rsid w:val="00C5087D"/>
    <w:rsid w:val="00C50D18"/>
    <w:rsid w:val="00C50E1C"/>
    <w:rsid w:val="00C50F42"/>
    <w:rsid w:val="00C51021"/>
    <w:rsid w:val="00C53A48"/>
    <w:rsid w:val="00C5425D"/>
    <w:rsid w:val="00C55087"/>
    <w:rsid w:val="00C551B2"/>
    <w:rsid w:val="00C553C6"/>
    <w:rsid w:val="00C56433"/>
    <w:rsid w:val="00C56921"/>
    <w:rsid w:val="00C56D02"/>
    <w:rsid w:val="00C56D72"/>
    <w:rsid w:val="00C57ADB"/>
    <w:rsid w:val="00C60624"/>
    <w:rsid w:val="00C61D64"/>
    <w:rsid w:val="00C62388"/>
    <w:rsid w:val="00C62662"/>
    <w:rsid w:val="00C627AE"/>
    <w:rsid w:val="00C62993"/>
    <w:rsid w:val="00C629BC"/>
    <w:rsid w:val="00C629F3"/>
    <w:rsid w:val="00C62E4D"/>
    <w:rsid w:val="00C6352B"/>
    <w:rsid w:val="00C6353B"/>
    <w:rsid w:val="00C6390E"/>
    <w:rsid w:val="00C63AD6"/>
    <w:rsid w:val="00C63F01"/>
    <w:rsid w:val="00C641BB"/>
    <w:rsid w:val="00C64B73"/>
    <w:rsid w:val="00C64ECA"/>
    <w:rsid w:val="00C65402"/>
    <w:rsid w:val="00C657AB"/>
    <w:rsid w:val="00C660C2"/>
    <w:rsid w:val="00C66F64"/>
    <w:rsid w:val="00C700F9"/>
    <w:rsid w:val="00C70156"/>
    <w:rsid w:val="00C702C1"/>
    <w:rsid w:val="00C7034D"/>
    <w:rsid w:val="00C70776"/>
    <w:rsid w:val="00C720D1"/>
    <w:rsid w:val="00C72563"/>
    <w:rsid w:val="00C73591"/>
    <w:rsid w:val="00C741F5"/>
    <w:rsid w:val="00C746DA"/>
    <w:rsid w:val="00C74DA2"/>
    <w:rsid w:val="00C751FF"/>
    <w:rsid w:val="00C7523B"/>
    <w:rsid w:val="00C75643"/>
    <w:rsid w:val="00C75C0C"/>
    <w:rsid w:val="00C7C1F8"/>
    <w:rsid w:val="00C80467"/>
    <w:rsid w:val="00C81B16"/>
    <w:rsid w:val="00C82197"/>
    <w:rsid w:val="00C829A1"/>
    <w:rsid w:val="00C82E7C"/>
    <w:rsid w:val="00C8330F"/>
    <w:rsid w:val="00C83FF2"/>
    <w:rsid w:val="00C84491"/>
    <w:rsid w:val="00C849EC"/>
    <w:rsid w:val="00C85064"/>
    <w:rsid w:val="00C85077"/>
    <w:rsid w:val="00C851F2"/>
    <w:rsid w:val="00C85307"/>
    <w:rsid w:val="00C856A4"/>
    <w:rsid w:val="00C85CFD"/>
    <w:rsid w:val="00C85D84"/>
    <w:rsid w:val="00C867EF"/>
    <w:rsid w:val="00C86F61"/>
    <w:rsid w:val="00C872CC"/>
    <w:rsid w:val="00C87329"/>
    <w:rsid w:val="00C87742"/>
    <w:rsid w:val="00C87BF7"/>
    <w:rsid w:val="00C87EA3"/>
    <w:rsid w:val="00C901FC"/>
    <w:rsid w:val="00C90365"/>
    <w:rsid w:val="00C91035"/>
    <w:rsid w:val="00C91535"/>
    <w:rsid w:val="00C9167F"/>
    <w:rsid w:val="00C918F1"/>
    <w:rsid w:val="00C93C09"/>
    <w:rsid w:val="00C93CB8"/>
    <w:rsid w:val="00C948E5"/>
    <w:rsid w:val="00C950CF"/>
    <w:rsid w:val="00C95192"/>
    <w:rsid w:val="00C9610B"/>
    <w:rsid w:val="00C96177"/>
    <w:rsid w:val="00C96311"/>
    <w:rsid w:val="00C97FB2"/>
    <w:rsid w:val="00CA09C5"/>
    <w:rsid w:val="00CA0D84"/>
    <w:rsid w:val="00CA15C5"/>
    <w:rsid w:val="00CA1B78"/>
    <w:rsid w:val="00CA1F3D"/>
    <w:rsid w:val="00CA2175"/>
    <w:rsid w:val="00CA2344"/>
    <w:rsid w:val="00CA33FD"/>
    <w:rsid w:val="00CA4338"/>
    <w:rsid w:val="00CA48BD"/>
    <w:rsid w:val="00CA4B11"/>
    <w:rsid w:val="00CA557D"/>
    <w:rsid w:val="00CA5CAB"/>
    <w:rsid w:val="00CA5CCD"/>
    <w:rsid w:val="00CA5F2B"/>
    <w:rsid w:val="00CA6359"/>
    <w:rsid w:val="00CA65AB"/>
    <w:rsid w:val="00CA675B"/>
    <w:rsid w:val="00CA7572"/>
    <w:rsid w:val="00CA76D2"/>
    <w:rsid w:val="00CA7E5C"/>
    <w:rsid w:val="00CA7F11"/>
    <w:rsid w:val="00CB0912"/>
    <w:rsid w:val="00CB0EFD"/>
    <w:rsid w:val="00CB1726"/>
    <w:rsid w:val="00CB2499"/>
    <w:rsid w:val="00CB27B4"/>
    <w:rsid w:val="00CB27D0"/>
    <w:rsid w:val="00CB2ACA"/>
    <w:rsid w:val="00CB38E4"/>
    <w:rsid w:val="00CB3CC4"/>
    <w:rsid w:val="00CB3E12"/>
    <w:rsid w:val="00CB4CB5"/>
    <w:rsid w:val="00CB4DAD"/>
    <w:rsid w:val="00CB4EA3"/>
    <w:rsid w:val="00CB4F7B"/>
    <w:rsid w:val="00CB52D6"/>
    <w:rsid w:val="00CB5633"/>
    <w:rsid w:val="00CB59EB"/>
    <w:rsid w:val="00CB686D"/>
    <w:rsid w:val="00CB6CE1"/>
    <w:rsid w:val="00CB6D55"/>
    <w:rsid w:val="00CB7C83"/>
    <w:rsid w:val="00CC0594"/>
    <w:rsid w:val="00CC12EB"/>
    <w:rsid w:val="00CC1441"/>
    <w:rsid w:val="00CC1B63"/>
    <w:rsid w:val="00CC1FA8"/>
    <w:rsid w:val="00CC2278"/>
    <w:rsid w:val="00CC235A"/>
    <w:rsid w:val="00CC2523"/>
    <w:rsid w:val="00CC2A11"/>
    <w:rsid w:val="00CC2AC8"/>
    <w:rsid w:val="00CC2E17"/>
    <w:rsid w:val="00CC2EB7"/>
    <w:rsid w:val="00CC3938"/>
    <w:rsid w:val="00CC43EC"/>
    <w:rsid w:val="00CC4908"/>
    <w:rsid w:val="00CC6CA5"/>
    <w:rsid w:val="00CC6EAF"/>
    <w:rsid w:val="00CC7BD0"/>
    <w:rsid w:val="00CC7D41"/>
    <w:rsid w:val="00CD135E"/>
    <w:rsid w:val="00CD1942"/>
    <w:rsid w:val="00CD260E"/>
    <w:rsid w:val="00CD2A4A"/>
    <w:rsid w:val="00CD30EE"/>
    <w:rsid w:val="00CD3ABD"/>
    <w:rsid w:val="00CD45D4"/>
    <w:rsid w:val="00CD6171"/>
    <w:rsid w:val="00CD6849"/>
    <w:rsid w:val="00CD685E"/>
    <w:rsid w:val="00CD707E"/>
    <w:rsid w:val="00CE03C5"/>
    <w:rsid w:val="00CE08E2"/>
    <w:rsid w:val="00CE0AD8"/>
    <w:rsid w:val="00CE0FB5"/>
    <w:rsid w:val="00CE17A7"/>
    <w:rsid w:val="00CE1BE3"/>
    <w:rsid w:val="00CE2024"/>
    <w:rsid w:val="00CE2CDA"/>
    <w:rsid w:val="00CE2E50"/>
    <w:rsid w:val="00CE36EB"/>
    <w:rsid w:val="00CE3BBC"/>
    <w:rsid w:val="00CE3E01"/>
    <w:rsid w:val="00CE3FAC"/>
    <w:rsid w:val="00CE464A"/>
    <w:rsid w:val="00CE47AF"/>
    <w:rsid w:val="00CE4B68"/>
    <w:rsid w:val="00CE4E1C"/>
    <w:rsid w:val="00CE4F86"/>
    <w:rsid w:val="00CE57A2"/>
    <w:rsid w:val="00CE59AA"/>
    <w:rsid w:val="00CE66A2"/>
    <w:rsid w:val="00CE6B0D"/>
    <w:rsid w:val="00CE7739"/>
    <w:rsid w:val="00CF04F2"/>
    <w:rsid w:val="00CF09B7"/>
    <w:rsid w:val="00CF09F3"/>
    <w:rsid w:val="00CF2472"/>
    <w:rsid w:val="00CF2E01"/>
    <w:rsid w:val="00CF36D8"/>
    <w:rsid w:val="00CF3953"/>
    <w:rsid w:val="00CF3EDE"/>
    <w:rsid w:val="00CF3F2D"/>
    <w:rsid w:val="00CF40C1"/>
    <w:rsid w:val="00CF41C8"/>
    <w:rsid w:val="00CF4A21"/>
    <w:rsid w:val="00CF54E9"/>
    <w:rsid w:val="00CF60C2"/>
    <w:rsid w:val="00CF7729"/>
    <w:rsid w:val="00CF788F"/>
    <w:rsid w:val="00D0027F"/>
    <w:rsid w:val="00D0053F"/>
    <w:rsid w:val="00D0098E"/>
    <w:rsid w:val="00D01337"/>
    <w:rsid w:val="00D01E9B"/>
    <w:rsid w:val="00D02AB8"/>
    <w:rsid w:val="00D0354F"/>
    <w:rsid w:val="00D038AC"/>
    <w:rsid w:val="00D03EA1"/>
    <w:rsid w:val="00D0540C"/>
    <w:rsid w:val="00D05D74"/>
    <w:rsid w:val="00D075EA"/>
    <w:rsid w:val="00D07C5C"/>
    <w:rsid w:val="00D10134"/>
    <w:rsid w:val="00D10552"/>
    <w:rsid w:val="00D10898"/>
    <w:rsid w:val="00D11755"/>
    <w:rsid w:val="00D11BA2"/>
    <w:rsid w:val="00D120B8"/>
    <w:rsid w:val="00D12171"/>
    <w:rsid w:val="00D12225"/>
    <w:rsid w:val="00D12579"/>
    <w:rsid w:val="00D15CFF"/>
    <w:rsid w:val="00D15D25"/>
    <w:rsid w:val="00D15F46"/>
    <w:rsid w:val="00D164C7"/>
    <w:rsid w:val="00D20AD6"/>
    <w:rsid w:val="00D20F6A"/>
    <w:rsid w:val="00D22391"/>
    <w:rsid w:val="00D22487"/>
    <w:rsid w:val="00D22819"/>
    <w:rsid w:val="00D22BFA"/>
    <w:rsid w:val="00D23607"/>
    <w:rsid w:val="00D239C1"/>
    <w:rsid w:val="00D2578B"/>
    <w:rsid w:val="00D261CB"/>
    <w:rsid w:val="00D2679E"/>
    <w:rsid w:val="00D26F93"/>
    <w:rsid w:val="00D309D4"/>
    <w:rsid w:val="00D310BA"/>
    <w:rsid w:val="00D3196C"/>
    <w:rsid w:val="00D32258"/>
    <w:rsid w:val="00D32DCE"/>
    <w:rsid w:val="00D33188"/>
    <w:rsid w:val="00D332F6"/>
    <w:rsid w:val="00D337AB"/>
    <w:rsid w:val="00D338BA"/>
    <w:rsid w:val="00D3393E"/>
    <w:rsid w:val="00D339BD"/>
    <w:rsid w:val="00D33CE4"/>
    <w:rsid w:val="00D33EE0"/>
    <w:rsid w:val="00D33F02"/>
    <w:rsid w:val="00D33FF0"/>
    <w:rsid w:val="00D34355"/>
    <w:rsid w:val="00D347F7"/>
    <w:rsid w:val="00D3550F"/>
    <w:rsid w:val="00D35C51"/>
    <w:rsid w:val="00D36434"/>
    <w:rsid w:val="00D369AF"/>
    <w:rsid w:val="00D36F73"/>
    <w:rsid w:val="00D37979"/>
    <w:rsid w:val="00D37C99"/>
    <w:rsid w:val="00D37CC0"/>
    <w:rsid w:val="00D37F63"/>
    <w:rsid w:val="00D401EA"/>
    <w:rsid w:val="00D40D41"/>
    <w:rsid w:val="00D410AE"/>
    <w:rsid w:val="00D410E7"/>
    <w:rsid w:val="00D41360"/>
    <w:rsid w:val="00D41B2B"/>
    <w:rsid w:val="00D41E49"/>
    <w:rsid w:val="00D421B5"/>
    <w:rsid w:val="00D4389D"/>
    <w:rsid w:val="00D43E2A"/>
    <w:rsid w:val="00D443B2"/>
    <w:rsid w:val="00D44569"/>
    <w:rsid w:val="00D44830"/>
    <w:rsid w:val="00D44BCE"/>
    <w:rsid w:val="00D45743"/>
    <w:rsid w:val="00D45B09"/>
    <w:rsid w:val="00D46046"/>
    <w:rsid w:val="00D460D3"/>
    <w:rsid w:val="00D46156"/>
    <w:rsid w:val="00D46DA5"/>
    <w:rsid w:val="00D46FC4"/>
    <w:rsid w:val="00D476E6"/>
    <w:rsid w:val="00D50787"/>
    <w:rsid w:val="00D519C1"/>
    <w:rsid w:val="00D51A54"/>
    <w:rsid w:val="00D51BAE"/>
    <w:rsid w:val="00D51CF2"/>
    <w:rsid w:val="00D51D72"/>
    <w:rsid w:val="00D51FF2"/>
    <w:rsid w:val="00D534DF"/>
    <w:rsid w:val="00D534E2"/>
    <w:rsid w:val="00D53810"/>
    <w:rsid w:val="00D53B7B"/>
    <w:rsid w:val="00D54D66"/>
    <w:rsid w:val="00D54F9A"/>
    <w:rsid w:val="00D5503F"/>
    <w:rsid w:val="00D55250"/>
    <w:rsid w:val="00D55B5B"/>
    <w:rsid w:val="00D55BEE"/>
    <w:rsid w:val="00D56EC5"/>
    <w:rsid w:val="00D575F2"/>
    <w:rsid w:val="00D579D5"/>
    <w:rsid w:val="00D57D0C"/>
    <w:rsid w:val="00D60095"/>
    <w:rsid w:val="00D613EB"/>
    <w:rsid w:val="00D6150F"/>
    <w:rsid w:val="00D619D1"/>
    <w:rsid w:val="00D6280B"/>
    <w:rsid w:val="00D62B1F"/>
    <w:rsid w:val="00D62BCF"/>
    <w:rsid w:val="00D630AE"/>
    <w:rsid w:val="00D63957"/>
    <w:rsid w:val="00D63E4B"/>
    <w:rsid w:val="00D64060"/>
    <w:rsid w:val="00D64126"/>
    <w:rsid w:val="00D64F3E"/>
    <w:rsid w:val="00D6503E"/>
    <w:rsid w:val="00D651F4"/>
    <w:rsid w:val="00D652AB"/>
    <w:rsid w:val="00D6536B"/>
    <w:rsid w:val="00D654FD"/>
    <w:rsid w:val="00D668FA"/>
    <w:rsid w:val="00D66ABE"/>
    <w:rsid w:val="00D66D54"/>
    <w:rsid w:val="00D7020E"/>
    <w:rsid w:val="00D702C6"/>
    <w:rsid w:val="00D70415"/>
    <w:rsid w:val="00D70764"/>
    <w:rsid w:val="00D70F5B"/>
    <w:rsid w:val="00D719A7"/>
    <w:rsid w:val="00D71CBF"/>
    <w:rsid w:val="00D726DB"/>
    <w:rsid w:val="00D727D6"/>
    <w:rsid w:val="00D735C1"/>
    <w:rsid w:val="00D73862"/>
    <w:rsid w:val="00D73A2A"/>
    <w:rsid w:val="00D73F00"/>
    <w:rsid w:val="00D7433C"/>
    <w:rsid w:val="00D74C93"/>
    <w:rsid w:val="00D75050"/>
    <w:rsid w:val="00D75455"/>
    <w:rsid w:val="00D7566F"/>
    <w:rsid w:val="00D75B93"/>
    <w:rsid w:val="00D75D74"/>
    <w:rsid w:val="00D764FF"/>
    <w:rsid w:val="00D768DE"/>
    <w:rsid w:val="00D76CE3"/>
    <w:rsid w:val="00D808D4"/>
    <w:rsid w:val="00D80C4E"/>
    <w:rsid w:val="00D8118B"/>
    <w:rsid w:val="00D81313"/>
    <w:rsid w:val="00D8132E"/>
    <w:rsid w:val="00D82C5B"/>
    <w:rsid w:val="00D83204"/>
    <w:rsid w:val="00D83863"/>
    <w:rsid w:val="00D83AFC"/>
    <w:rsid w:val="00D841F5"/>
    <w:rsid w:val="00D84A76"/>
    <w:rsid w:val="00D86267"/>
    <w:rsid w:val="00D863E5"/>
    <w:rsid w:val="00D86839"/>
    <w:rsid w:val="00D87039"/>
    <w:rsid w:val="00D87277"/>
    <w:rsid w:val="00D879D7"/>
    <w:rsid w:val="00D87BD1"/>
    <w:rsid w:val="00D90019"/>
    <w:rsid w:val="00D90280"/>
    <w:rsid w:val="00D9094C"/>
    <w:rsid w:val="00D90F03"/>
    <w:rsid w:val="00D913DB"/>
    <w:rsid w:val="00D915E5"/>
    <w:rsid w:val="00D91AD9"/>
    <w:rsid w:val="00D91C8F"/>
    <w:rsid w:val="00D923A4"/>
    <w:rsid w:val="00D9319C"/>
    <w:rsid w:val="00D937BE"/>
    <w:rsid w:val="00D93AF9"/>
    <w:rsid w:val="00D93B7C"/>
    <w:rsid w:val="00D9438C"/>
    <w:rsid w:val="00D94433"/>
    <w:rsid w:val="00D94703"/>
    <w:rsid w:val="00D94D95"/>
    <w:rsid w:val="00D953E1"/>
    <w:rsid w:val="00D95496"/>
    <w:rsid w:val="00D95CFE"/>
    <w:rsid w:val="00D96314"/>
    <w:rsid w:val="00D969BA"/>
    <w:rsid w:val="00D97CBE"/>
    <w:rsid w:val="00DA02D8"/>
    <w:rsid w:val="00DA1150"/>
    <w:rsid w:val="00DA1B8D"/>
    <w:rsid w:val="00DA1BBB"/>
    <w:rsid w:val="00DA1E1D"/>
    <w:rsid w:val="00DA2974"/>
    <w:rsid w:val="00DA2FA4"/>
    <w:rsid w:val="00DA31EF"/>
    <w:rsid w:val="00DA3C44"/>
    <w:rsid w:val="00DA3F33"/>
    <w:rsid w:val="00DA4027"/>
    <w:rsid w:val="00DA4284"/>
    <w:rsid w:val="00DA42B8"/>
    <w:rsid w:val="00DA4583"/>
    <w:rsid w:val="00DA4796"/>
    <w:rsid w:val="00DA4A10"/>
    <w:rsid w:val="00DA4CC3"/>
    <w:rsid w:val="00DA5067"/>
    <w:rsid w:val="00DA52C8"/>
    <w:rsid w:val="00DA5354"/>
    <w:rsid w:val="00DA6126"/>
    <w:rsid w:val="00DA6AD9"/>
    <w:rsid w:val="00DA6C08"/>
    <w:rsid w:val="00DA7150"/>
    <w:rsid w:val="00DA7257"/>
    <w:rsid w:val="00DA72EA"/>
    <w:rsid w:val="00DA7725"/>
    <w:rsid w:val="00DA7D4C"/>
    <w:rsid w:val="00DA7D80"/>
    <w:rsid w:val="00DB0031"/>
    <w:rsid w:val="00DB053A"/>
    <w:rsid w:val="00DB0607"/>
    <w:rsid w:val="00DB0791"/>
    <w:rsid w:val="00DB105B"/>
    <w:rsid w:val="00DB1542"/>
    <w:rsid w:val="00DB1E93"/>
    <w:rsid w:val="00DB28E9"/>
    <w:rsid w:val="00DB3060"/>
    <w:rsid w:val="00DB314B"/>
    <w:rsid w:val="00DB3CAC"/>
    <w:rsid w:val="00DB4308"/>
    <w:rsid w:val="00DB43AC"/>
    <w:rsid w:val="00DB4B28"/>
    <w:rsid w:val="00DB5343"/>
    <w:rsid w:val="00DB58F7"/>
    <w:rsid w:val="00DB69AC"/>
    <w:rsid w:val="00DB7E69"/>
    <w:rsid w:val="00DC083F"/>
    <w:rsid w:val="00DC0C4D"/>
    <w:rsid w:val="00DC0C94"/>
    <w:rsid w:val="00DC0ED1"/>
    <w:rsid w:val="00DC1F94"/>
    <w:rsid w:val="00DC2099"/>
    <w:rsid w:val="00DC3281"/>
    <w:rsid w:val="00DC367C"/>
    <w:rsid w:val="00DC445D"/>
    <w:rsid w:val="00DC4DFF"/>
    <w:rsid w:val="00DC4EE1"/>
    <w:rsid w:val="00DC5032"/>
    <w:rsid w:val="00DC5161"/>
    <w:rsid w:val="00DC5BE1"/>
    <w:rsid w:val="00DC5CE7"/>
    <w:rsid w:val="00DC5F82"/>
    <w:rsid w:val="00DC71DE"/>
    <w:rsid w:val="00DC74B4"/>
    <w:rsid w:val="00DC76B3"/>
    <w:rsid w:val="00DC7A73"/>
    <w:rsid w:val="00DC7D27"/>
    <w:rsid w:val="00DD050E"/>
    <w:rsid w:val="00DD064B"/>
    <w:rsid w:val="00DD0781"/>
    <w:rsid w:val="00DD09D3"/>
    <w:rsid w:val="00DD0A84"/>
    <w:rsid w:val="00DD0FD0"/>
    <w:rsid w:val="00DD1107"/>
    <w:rsid w:val="00DD13AE"/>
    <w:rsid w:val="00DD198A"/>
    <w:rsid w:val="00DD2F2D"/>
    <w:rsid w:val="00DD4566"/>
    <w:rsid w:val="00DD47DF"/>
    <w:rsid w:val="00DD4AF3"/>
    <w:rsid w:val="00DD54A7"/>
    <w:rsid w:val="00DD5B82"/>
    <w:rsid w:val="00DD6859"/>
    <w:rsid w:val="00DD6867"/>
    <w:rsid w:val="00DD6FED"/>
    <w:rsid w:val="00DD72A4"/>
    <w:rsid w:val="00DD7E6B"/>
    <w:rsid w:val="00DE07CE"/>
    <w:rsid w:val="00DE0BE8"/>
    <w:rsid w:val="00DE0CC7"/>
    <w:rsid w:val="00DE0DBC"/>
    <w:rsid w:val="00DE0E2B"/>
    <w:rsid w:val="00DE147D"/>
    <w:rsid w:val="00DE2052"/>
    <w:rsid w:val="00DE2371"/>
    <w:rsid w:val="00DE2571"/>
    <w:rsid w:val="00DE27EE"/>
    <w:rsid w:val="00DE2A20"/>
    <w:rsid w:val="00DE39E3"/>
    <w:rsid w:val="00DE3EDB"/>
    <w:rsid w:val="00DE4054"/>
    <w:rsid w:val="00DE40DB"/>
    <w:rsid w:val="00DE4482"/>
    <w:rsid w:val="00DE44C4"/>
    <w:rsid w:val="00DE4F98"/>
    <w:rsid w:val="00DE50C7"/>
    <w:rsid w:val="00DE5C1E"/>
    <w:rsid w:val="00DE6C9E"/>
    <w:rsid w:val="00DE6DAD"/>
    <w:rsid w:val="00DE6E75"/>
    <w:rsid w:val="00DE74E2"/>
    <w:rsid w:val="00DE750A"/>
    <w:rsid w:val="00DE7ACC"/>
    <w:rsid w:val="00DE7D8B"/>
    <w:rsid w:val="00DF037F"/>
    <w:rsid w:val="00DF0810"/>
    <w:rsid w:val="00DF146F"/>
    <w:rsid w:val="00DF14CE"/>
    <w:rsid w:val="00DF1DD4"/>
    <w:rsid w:val="00DF1F01"/>
    <w:rsid w:val="00DF219F"/>
    <w:rsid w:val="00DF2AE0"/>
    <w:rsid w:val="00DF2C1A"/>
    <w:rsid w:val="00DF35C0"/>
    <w:rsid w:val="00DF4713"/>
    <w:rsid w:val="00DF4D80"/>
    <w:rsid w:val="00DF52AC"/>
    <w:rsid w:val="00DF56DB"/>
    <w:rsid w:val="00DF5E44"/>
    <w:rsid w:val="00DF65B0"/>
    <w:rsid w:val="00DF7FF2"/>
    <w:rsid w:val="00E00708"/>
    <w:rsid w:val="00E00907"/>
    <w:rsid w:val="00E00925"/>
    <w:rsid w:val="00E00B42"/>
    <w:rsid w:val="00E00C82"/>
    <w:rsid w:val="00E00DF4"/>
    <w:rsid w:val="00E00F32"/>
    <w:rsid w:val="00E0136E"/>
    <w:rsid w:val="00E0165E"/>
    <w:rsid w:val="00E01C66"/>
    <w:rsid w:val="00E0297D"/>
    <w:rsid w:val="00E02C16"/>
    <w:rsid w:val="00E03528"/>
    <w:rsid w:val="00E054C0"/>
    <w:rsid w:val="00E05B9C"/>
    <w:rsid w:val="00E06300"/>
    <w:rsid w:val="00E0788D"/>
    <w:rsid w:val="00E078A6"/>
    <w:rsid w:val="00E07C88"/>
    <w:rsid w:val="00E1030C"/>
    <w:rsid w:val="00E10BC4"/>
    <w:rsid w:val="00E10E95"/>
    <w:rsid w:val="00E11826"/>
    <w:rsid w:val="00E11940"/>
    <w:rsid w:val="00E119E1"/>
    <w:rsid w:val="00E11E79"/>
    <w:rsid w:val="00E11F50"/>
    <w:rsid w:val="00E1305C"/>
    <w:rsid w:val="00E138A2"/>
    <w:rsid w:val="00E139D1"/>
    <w:rsid w:val="00E1411F"/>
    <w:rsid w:val="00E151D3"/>
    <w:rsid w:val="00E15463"/>
    <w:rsid w:val="00E15731"/>
    <w:rsid w:val="00E15AF5"/>
    <w:rsid w:val="00E15B8A"/>
    <w:rsid w:val="00E15E2B"/>
    <w:rsid w:val="00E15EE0"/>
    <w:rsid w:val="00E1675F"/>
    <w:rsid w:val="00E16E67"/>
    <w:rsid w:val="00E1752D"/>
    <w:rsid w:val="00E17753"/>
    <w:rsid w:val="00E17A9A"/>
    <w:rsid w:val="00E17F55"/>
    <w:rsid w:val="00E202BF"/>
    <w:rsid w:val="00E20452"/>
    <w:rsid w:val="00E206D3"/>
    <w:rsid w:val="00E20B75"/>
    <w:rsid w:val="00E21590"/>
    <w:rsid w:val="00E224BA"/>
    <w:rsid w:val="00E2282D"/>
    <w:rsid w:val="00E2330F"/>
    <w:rsid w:val="00E234D9"/>
    <w:rsid w:val="00E23B11"/>
    <w:rsid w:val="00E24683"/>
    <w:rsid w:val="00E24A90"/>
    <w:rsid w:val="00E24FFE"/>
    <w:rsid w:val="00E26C46"/>
    <w:rsid w:val="00E26CCD"/>
    <w:rsid w:val="00E26F5D"/>
    <w:rsid w:val="00E271DD"/>
    <w:rsid w:val="00E27775"/>
    <w:rsid w:val="00E30652"/>
    <w:rsid w:val="00E30755"/>
    <w:rsid w:val="00E30E68"/>
    <w:rsid w:val="00E31A8D"/>
    <w:rsid w:val="00E31EBE"/>
    <w:rsid w:val="00E32F3A"/>
    <w:rsid w:val="00E33D84"/>
    <w:rsid w:val="00E33EEA"/>
    <w:rsid w:val="00E3421F"/>
    <w:rsid w:val="00E34E8E"/>
    <w:rsid w:val="00E37688"/>
    <w:rsid w:val="00E378BC"/>
    <w:rsid w:val="00E41536"/>
    <w:rsid w:val="00E41581"/>
    <w:rsid w:val="00E41772"/>
    <w:rsid w:val="00E417F2"/>
    <w:rsid w:val="00E419A3"/>
    <w:rsid w:val="00E42A53"/>
    <w:rsid w:val="00E42B84"/>
    <w:rsid w:val="00E43248"/>
    <w:rsid w:val="00E4391D"/>
    <w:rsid w:val="00E43F39"/>
    <w:rsid w:val="00E45663"/>
    <w:rsid w:val="00E45EBF"/>
    <w:rsid w:val="00E45EE7"/>
    <w:rsid w:val="00E4602F"/>
    <w:rsid w:val="00E4656B"/>
    <w:rsid w:val="00E46E9F"/>
    <w:rsid w:val="00E476C6"/>
    <w:rsid w:val="00E476F3"/>
    <w:rsid w:val="00E47E4C"/>
    <w:rsid w:val="00E5054D"/>
    <w:rsid w:val="00E50E68"/>
    <w:rsid w:val="00E517E8"/>
    <w:rsid w:val="00E51C42"/>
    <w:rsid w:val="00E523C0"/>
    <w:rsid w:val="00E5279C"/>
    <w:rsid w:val="00E5334A"/>
    <w:rsid w:val="00E53558"/>
    <w:rsid w:val="00E53AFF"/>
    <w:rsid w:val="00E53C33"/>
    <w:rsid w:val="00E53D7D"/>
    <w:rsid w:val="00E540B8"/>
    <w:rsid w:val="00E54760"/>
    <w:rsid w:val="00E5491F"/>
    <w:rsid w:val="00E549D2"/>
    <w:rsid w:val="00E55458"/>
    <w:rsid w:val="00E5545A"/>
    <w:rsid w:val="00E55722"/>
    <w:rsid w:val="00E55737"/>
    <w:rsid w:val="00E5584E"/>
    <w:rsid w:val="00E55A9C"/>
    <w:rsid w:val="00E55E0D"/>
    <w:rsid w:val="00E55F0C"/>
    <w:rsid w:val="00E56455"/>
    <w:rsid w:val="00E5651E"/>
    <w:rsid w:val="00E56B12"/>
    <w:rsid w:val="00E5703A"/>
    <w:rsid w:val="00E57E41"/>
    <w:rsid w:val="00E57EC4"/>
    <w:rsid w:val="00E60B4E"/>
    <w:rsid w:val="00E60FA5"/>
    <w:rsid w:val="00E619BD"/>
    <w:rsid w:val="00E61AF6"/>
    <w:rsid w:val="00E61B11"/>
    <w:rsid w:val="00E620C1"/>
    <w:rsid w:val="00E629B2"/>
    <w:rsid w:val="00E62A85"/>
    <w:rsid w:val="00E62FA3"/>
    <w:rsid w:val="00E6351E"/>
    <w:rsid w:val="00E63C23"/>
    <w:rsid w:val="00E64C3B"/>
    <w:rsid w:val="00E64F29"/>
    <w:rsid w:val="00E65A7F"/>
    <w:rsid w:val="00E660E5"/>
    <w:rsid w:val="00E6639A"/>
    <w:rsid w:val="00E66C12"/>
    <w:rsid w:val="00E66E6B"/>
    <w:rsid w:val="00E66EA1"/>
    <w:rsid w:val="00E670B7"/>
    <w:rsid w:val="00E672CE"/>
    <w:rsid w:val="00E6779C"/>
    <w:rsid w:val="00E7090A"/>
    <w:rsid w:val="00E7126D"/>
    <w:rsid w:val="00E7158A"/>
    <w:rsid w:val="00E715CD"/>
    <w:rsid w:val="00E717EC"/>
    <w:rsid w:val="00E71D1D"/>
    <w:rsid w:val="00E724BD"/>
    <w:rsid w:val="00E72636"/>
    <w:rsid w:val="00E73C56"/>
    <w:rsid w:val="00E74136"/>
    <w:rsid w:val="00E74D80"/>
    <w:rsid w:val="00E750A9"/>
    <w:rsid w:val="00E754E3"/>
    <w:rsid w:val="00E756F8"/>
    <w:rsid w:val="00E757C9"/>
    <w:rsid w:val="00E77ABA"/>
    <w:rsid w:val="00E77F14"/>
    <w:rsid w:val="00E77FF1"/>
    <w:rsid w:val="00E801CC"/>
    <w:rsid w:val="00E81122"/>
    <w:rsid w:val="00E817A7"/>
    <w:rsid w:val="00E82CF1"/>
    <w:rsid w:val="00E83CEB"/>
    <w:rsid w:val="00E83E6E"/>
    <w:rsid w:val="00E83F95"/>
    <w:rsid w:val="00E8453A"/>
    <w:rsid w:val="00E84BC8"/>
    <w:rsid w:val="00E85499"/>
    <w:rsid w:val="00E854F8"/>
    <w:rsid w:val="00E859D7"/>
    <w:rsid w:val="00E85F8D"/>
    <w:rsid w:val="00E86B52"/>
    <w:rsid w:val="00E87649"/>
    <w:rsid w:val="00E9006A"/>
    <w:rsid w:val="00E902DB"/>
    <w:rsid w:val="00E90B28"/>
    <w:rsid w:val="00E90C32"/>
    <w:rsid w:val="00E90D00"/>
    <w:rsid w:val="00E9114A"/>
    <w:rsid w:val="00E91F88"/>
    <w:rsid w:val="00E920C2"/>
    <w:rsid w:val="00E92B24"/>
    <w:rsid w:val="00E92DED"/>
    <w:rsid w:val="00E932D1"/>
    <w:rsid w:val="00E93350"/>
    <w:rsid w:val="00E93BCB"/>
    <w:rsid w:val="00E93C00"/>
    <w:rsid w:val="00E952DF"/>
    <w:rsid w:val="00E95431"/>
    <w:rsid w:val="00E96212"/>
    <w:rsid w:val="00E96A36"/>
    <w:rsid w:val="00E975B7"/>
    <w:rsid w:val="00E97718"/>
    <w:rsid w:val="00E97AA4"/>
    <w:rsid w:val="00EA0673"/>
    <w:rsid w:val="00EA0B5A"/>
    <w:rsid w:val="00EA0C10"/>
    <w:rsid w:val="00EA1A49"/>
    <w:rsid w:val="00EA2351"/>
    <w:rsid w:val="00EA25C1"/>
    <w:rsid w:val="00EA294F"/>
    <w:rsid w:val="00EA29D7"/>
    <w:rsid w:val="00EA2E7D"/>
    <w:rsid w:val="00EA34DA"/>
    <w:rsid w:val="00EA354E"/>
    <w:rsid w:val="00EA3720"/>
    <w:rsid w:val="00EA4771"/>
    <w:rsid w:val="00EA4A23"/>
    <w:rsid w:val="00EA4AAC"/>
    <w:rsid w:val="00EA4C6B"/>
    <w:rsid w:val="00EA4DFF"/>
    <w:rsid w:val="00EA4EEB"/>
    <w:rsid w:val="00EA5526"/>
    <w:rsid w:val="00EA581E"/>
    <w:rsid w:val="00EA5828"/>
    <w:rsid w:val="00EA5899"/>
    <w:rsid w:val="00EA5D00"/>
    <w:rsid w:val="00EA69B5"/>
    <w:rsid w:val="00EA6D45"/>
    <w:rsid w:val="00EA6D5D"/>
    <w:rsid w:val="00EA71E0"/>
    <w:rsid w:val="00EA74D9"/>
    <w:rsid w:val="00EA78D1"/>
    <w:rsid w:val="00EA7EB3"/>
    <w:rsid w:val="00EB000B"/>
    <w:rsid w:val="00EB0631"/>
    <w:rsid w:val="00EB1604"/>
    <w:rsid w:val="00EB1BFF"/>
    <w:rsid w:val="00EB20E7"/>
    <w:rsid w:val="00EB21D9"/>
    <w:rsid w:val="00EB2590"/>
    <w:rsid w:val="00EB26DC"/>
    <w:rsid w:val="00EB2E9B"/>
    <w:rsid w:val="00EB35A1"/>
    <w:rsid w:val="00EB363A"/>
    <w:rsid w:val="00EB38A7"/>
    <w:rsid w:val="00EB53BE"/>
    <w:rsid w:val="00EB5892"/>
    <w:rsid w:val="00EB5A56"/>
    <w:rsid w:val="00EB648E"/>
    <w:rsid w:val="00EB76EB"/>
    <w:rsid w:val="00EC0F72"/>
    <w:rsid w:val="00EC15B8"/>
    <w:rsid w:val="00EC1A22"/>
    <w:rsid w:val="00EC2796"/>
    <w:rsid w:val="00EC2B06"/>
    <w:rsid w:val="00EC2C6F"/>
    <w:rsid w:val="00EC2CB3"/>
    <w:rsid w:val="00EC2FBD"/>
    <w:rsid w:val="00EC4698"/>
    <w:rsid w:val="00EC4F8F"/>
    <w:rsid w:val="00EC508B"/>
    <w:rsid w:val="00EC592D"/>
    <w:rsid w:val="00EC5D46"/>
    <w:rsid w:val="00EC5F07"/>
    <w:rsid w:val="00EC625D"/>
    <w:rsid w:val="00EC72CA"/>
    <w:rsid w:val="00EC7D45"/>
    <w:rsid w:val="00ED0050"/>
    <w:rsid w:val="00ED008D"/>
    <w:rsid w:val="00ED044D"/>
    <w:rsid w:val="00ED1617"/>
    <w:rsid w:val="00ED1D7F"/>
    <w:rsid w:val="00ED26E7"/>
    <w:rsid w:val="00ED2A94"/>
    <w:rsid w:val="00ED2D4E"/>
    <w:rsid w:val="00ED2F1B"/>
    <w:rsid w:val="00ED3213"/>
    <w:rsid w:val="00ED3449"/>
    <w:rsid w:val="00ED3A1D"/>
    <w:rsid w:val="00ED4231"/>
    <w:rsid w:val="00ED44E9"/>
    <w:rsid w:val="00ED4664"/>
    <w:rsid w:val="00ED4724"/>
    <w:rsid w:val="00ED4EB4"/>
    <w:rsid w:val="00ED5CA3"/>
    <w:rsid w:val="00ED5EF0"/>
    <w:rsid w:val="00ED6BA6"/>
    <w:rsid w:val="00ED711E"/>
    <w:rsid w:val="00ED78E9"/>
    <w:rsid w:val="00ED78F2"/>
    <w:rsid w:val="00EE0F54"/>
    <w:rsid w:val="00EE0F6D"/>
    <w:rsid w:val="00EE114F"/>
    <w:rsid w:val="00EE19DD"/>
    <w:rsid w:val="00EE1A97"/>
    <w:rsid w:val="00EE32E1"/>
    <w:rsid w:val="00EE3E61"/>
    <w:rsid w:val="00EE42F3"/>
    <w:rsid w:val="00EE431E"/>
    <w:rsid w:val="00EE452D"/>
    <w:rsid w:val="00EE5422"/>
    <w:rsid w:val="00EE5BFA"/>
    <w:rsid w:val="00EE627B"/>
    <w:rsid w:val="00EE7593"/>
    <w:rsid w:val="00EE75AD"/>
    <w:rsid w:val="00EE75F2"/>
    <w:rsid w:val="00EF07B5"/>
    <w:rsid w:val="00EF08E6"/>
    <w:rsid w:val="00EF0DA9"/>
    <w:rsid w:val="00EF12AA"/>
    <w:rsid w:val="00EF13F9"/>
    <w:rsid w:val="00EF19FA"/>
    <w:rsid w:val="00EF2352"/>
    <w:rsid w:val="00EF2FF1"/>
    <w:rsid w:val="00EF3044"/>
    <w:rsid w:val="00EF336E"/>
    <w:rsid w:val="00EF33EB"/>
    <w:rsid w:val="00EF38ED"/>
    <w:rsid w:val="00EF39AA"/>
    <w:rsid w:val="00EF3CAE"/>
    <w:rsid w:val="00EF4833"/>
    <w:rsid w:val="00EF4DF1"/>
    <w:rsid w:val="00EF57B4"/>
    <w:rsid w:val="00EF57E1"/>
    <w:rsid w:val="00EF5E23"/>
    <w:rsid w:val="00EF5EC1"/>
    <w:rsid w:val="00EF6E1D"/>
    <w:rsid w:val="00EF7426"/>
    <w:rsid w:val="00EF769D"/>
    <w:rsid w:val="00EF79A1"/>
    <w:rsid w:val="00F00067"/>
    <w:rsid w:val="00F0050A"/>
    <w:rsid w:val="00F0057A"/>
    <w:rsid w:val="00F01DA3"/>
    <w:rsid w:val="00F01E7F"/>
    <w:rsid w:val="00F01FFE"/>
    <w:rsid w:val="00F025FB"/>
    <w:rsid w:val="00F0261F"/>
    <w:rsid w:val="00F02D0C"/>
    <w:rsid w:val="00F03425"/>
    <w:rsid w:val="00F045D0"/>
    <w:rsid w:val="00F04918"/>
    <w:rsid w:val="00F0494C"/>
    <w:rsid w:val="00F04CF0"/>
    <w:rsid w:val="00F04E74"/>
    <w:rsid w:val="00F057DA"/>
    <w:rsid w:val="00F059D3"/>
    <w:rsid w:val="00F060E0"/>
    <w:rsid w:val="00F06734"/>
    <w:rsid w:val="00F0758B"/>
    <w:rsid w:val="00F10681"/>
    <w:rsid w:val="00F10AD0"/>
    <w:rsid w:val="00F10B1C"/>
    <w:rsid w:val="00F11325"/>
    <w:rsid w:val="00F13357"/>
    <w:rsid w:val="00F14955"/>
    <w:rsid w:val="00F15595"/>
    <w:rsid w:val="00F164C0"/>
    <w:rsid w:val="00F20328"/>
    <w:rsid w:val="00F208C3"/>
    <w:rsid w:val="00F208E4"/>
    <w:rsid w:val="00F20926"/>
    <w:rsid w:val="00F20D4A"/>
    <w:rsid w:val="00F21663"/>
    <w:rsid w:val="00F21D4B"/>
    <w:rsid w:val="00F21EB2"/>
    <w:rsid w:val="00F2297A"/>
    <w:rsid w:val="00F22C6C"/>
    <w:rsid w:val="00F2329C"/>
    <w:rsid w:val="00F2392E"/>
    <w:rsid w:val="00F23AB3"/>
    <w:rsid w:val="00F23D67"/>
    <w:rsid w:val="00F24270"/>
    <w:rsid w:val="00F24435"/>
    <w:rsid w:val="00F244C1"/>
    <w:rsid w:val="00F25BA7"/>
    <w:rsid w:val="00F25F20"/>
    <w:rsid w:val="00F262CA"/>
    <w:rsid w:val="00F263AD"/>
    <w:rsid w:val="00F26DFF"/>
    <w:rsid w:val="00F2730D"/>
    <w:rsid w:val="00F27AA0"/>
    <w:rsid w:val="00F27F85"/>
    <w:rsid w:val="00F319F7"/>
    <w:rsid w:val="00F32003"/>
    <w:rsid w:val="00F32A90"/>
    <w:rsid w:val="00F330E6"/>
    <w:rsid w:val="00F34CCC"/>
    <w:rsid w:val="00F358B3"/>
    <w:rsid w:val="00F36356"/>
    <w:rsid w:val="00F3655F"/>
    <w:rsid w:val="00F36735"/>
    <w:rsid w:val="00F37D2B"/>
    <w:rsid w:val="00F37DAB"/>
    <w:rsid w:val="00F40B9A"/>
    <w:rsid w:val="00F40CB4"/>
    <w:rsid w:val="00F40E3B"/>
    <w:rsid w:val="00F414C2"/>
    <w:rsid w:val="00F41A56"/>
    <w:rsid w:val="00F41C71"/>
    <w:rsid w:val="00F433C1"/>
    <w:rsid w:val="00F43CFF"/>
    <w:rsid w:val="00F43D60"/>
    <w:rsid w:val="00F43E32"/>
    <w:rsid w:val="00F43EF6"/>
    <w:rsid w:val="00F444EB"/>
    <w:rsid w:val="00F44866"/>
    <w:rsid w:val="00F44CB5"/>
    <w:rsid w:val="00F45D4F"/>
    <w:rsid w:val="00F464B4"/>
    <w:rsid w:val="00F46673"/>
    <w:rsid w:val="00F46E81"/>
    <w:rsid w:val="00F470E7"/>
    <w:rsid w:val="00F47151"/>
    <w:rsid w:val="00F47181"/>
    <w:rsid w:val="00F47EFD"/>
    <w:rsid w:val="00F507AF"/>
    <w:rsid w:val="00F507FF"/>
    <w:rsid w:val="00F50B22"/>
    <w:rsid w:val="00F516F1"/>
    <w:rsid w:val="00F51DE3"/>
    <w:rsid w:val="00F52578"/>
    <w:rsid w:val="00F52A36"/>
    <w:rsid w:val="00F52A7B"/>
    <w:rsid w:val="00F52B44"/>
    <w:rsid w:val="00F5356A"/>
    <w:rsid w:val="00F538D6"/>
    <w:rsid w:val="00F54038"/>
    <w:rsid w:val="00F544A6"/>
    <w:rsid w:val="00F546D5"/>
    <w:rsid w:val="00F548A5"/>
    <w:rsid w:val="00F553FF"/>
    <w:rsid w:val="00F565EB"/>
    <w:rsid w:val="00F56A4F"/>
    <w:rsid w:val="00F56DD2"/>
    <w:rsid w:val="00F56E3E"/>
    <w:rsid w:val="00F6033D"/>
    <w:rsid w:val="00F60641"/>
    <w:rsid w:val="00F6105A"/>
    <w:rsid w:val="00F6133C"/>
    <w:rsid w:val="00F61A4C"/>
    <w:rsid w:val="00F6274E"/>
    <w:rsid w:val="00F62E21"/>
    <w:rsid w:val="00F6394D"/>
    <w:rsid w:val="00F64AB0"/>
    <w:rsid w:val="00F6524D"/>
    <w:rsid w:val="00F6594D"/>
    <w:rsid w:val="00F65DAE"/>
    <w:rsid w:val="00F67232"/>
    <w:rsid w:val="00F706F5"/>
    <w:rsid w:val="00F71274"/>
    <w:rsid w:val="00F71508"/>
    <w:rsid w:val="00F71594"/>
    <w:rsid w:val="00F71824"/>
    <w:rsid w:val="00F72109"/>
    <w:rsid w:val="00F728A2"/>
    <w:rsid w:val="00F7326B"/>
    <w:rsid w:val="00F73610"/>
    <w:rsid w:val="00F746BB"/>
    <w:rsid w:val="00F74D63"/>
    <w:rsid w:val="00F74D7F"/>
    <w:rsid w:val="00F75094"/>
    <w:rsid w:val="00F7601D"/>
    <w:rsid w:val="00F767C2"/>
    <w:rsid w:val="00F76BDC"/>
    <w:rsid w:val="00F76C51"/>
    <w:rsid w:val="00F77045"/>
    <w:rsid w:val="00F77489"/>
    <w:rsid w:val="00F77B20"/>
    <w:rsid w:val="00F77B36"/>
    <w:rsid w:val="00F77C12"/>
    <w:rsid w:val="00F8037A"/>
    <w:rsid w:val="00F80911"/>
    <w:rsid w:val="00F80F4D"/>
    <w:rsid w:val="00F81152"/>
    <w:rsid w:val="00F8171A"/>
    <w:rsid w:val="00F81953"/>
    <w:rsid w:val="00F8217A"/>
    <w:rsid w:val="00F829E4"/>
    <w:rsid w:val="00F82A75"/>
    <w:rsid w:val="00F83C52"/>
    <w:rsid w:val="00F842E3"/>
    <w:rsid w:val="00F8444A"/>
    <w:rsid w:val="00F85B35"/>
    <w:rsid w:val="00F85ED4"/>
    <w:rsid w:val="00F868F5"/>
    <w:rsid w:val="00F871B1"/>
    <w:rsid w:val="00F87230"/>
    <w:rsid w:val="00F874B2"/>
    <w:rsid w:val="00F876B8"/>
    <w:rsid w:val="00F87A4E"/>
    <w:rsid w:val="00F87DF9"/>
    <w:rsid w:val="00F90427"/>
    <w:rsid w:val="00F91D19"/>
    <w:rsid w:val="00F91E2A"/>
    <w:rsid w:val="00F92F46"/>
    <w:rsid w:val="00F93EDB"/>
    <w:rsid w:val="00F941C8"/>
    <w:rsid w:val="00F94994"/>
    <w:rsid w:val="00F94A87"/>
    <w:rsid w:val="00F9546F"/>
    <w:rsid w:val="00F95B1B"/>
    <w:rsid w:val="00F963CE"/>
    <w:rsid w:val="00F974FC"/>
    <w:rsid w:val="00FA0445"/>
    <w:rsid w:val="00FA121B"/>
    <w:rsid w:val="00FA2118"/>
    <w:rsid w:val="00FA2216"/>
    <w:rsid w:val="00FA22E3"/>
    <w:rsid w:val="00FA36EC"/>
    <w:rsid w:val="00FA4238"/>
    <w:rsid w:val="00FA4757"/>
    <w:rsid w:val="00FA4C7F"/>
    <w:rsid w:val="00FA5177"/>
    <w:rsid w:val="00FA52CE"/>
    <w:rsid w:val="00FA5E21"/>
    <w:rsid w:val="00FA6805"/>
    <w:rsid w:val="00FA6AC7"/>
    <w:rsid w:val="00FA6ACA"/>
    <w:rsid w:val="00FA7199"/>
    <w:rsid w:val="00FA754B"/>
    <w:rsid w:val="00FA7715"/>
    <w:rsid w:val="00FB0281"/>
    <w:rsid w:val="00FB10DE"/>
    <w:rsid w:val="00FB17FB"/>
    <w:rsid w:val="00FB2948"/>
    <w:rsid w:val="00FB3A23"/>
    <w:rsid w:val="00FB43EA"/>
    <w:rsid w:val="00FB4881"/>
    <w:rsid w:val="00FB4EB7"/>
    <w:rsid w:val="00FB58BE"/>
    <w:rsid w:val="00FB699D"/>
    <w:rsid w:val="00FB6F17"/>
    <w:rsid w:val="00FB71A3"/>
    <w:rsid w:val="00FB7547"/>
    <w:rsid w:val="00FB7879"/>
    <w:rsid w:val="00FB78B1"/>
    <w:rsid w:val="00FC233F"/>
    <w:rsid w:val="00FC3577"/>
    <w:rsid w:val="00FC3F33"/>
    <w:rsid w:val="00FC44DF"/>
    <w:rsid w:val="00FC4E53"/>
    <w:rsid w:val="00FC505D"/>
    <w:rsid w:val="00FC5111"/>
    <w:rsid w:val="00FC587B"/>
    <w:rsid w:val="00FC696C"/>
    <w:rsid w:val="00FC6A78"/>
    <w:rsid w:val="00FC7965"/>
    <w:rsid w:val="00FC79FE"/>
    <w:rsid w:val="00FC7C3C"/>
    <w:rsid w:val="00FD06EF"/>
    <w:rsid w:val="00FD0EE6"/>
    <w:rsid w:val="00FD0EF2"/>
    <w:rsid w:val="00FD2861"/>
    <w:rsid w:val="00FD2B39"/>
    <w:rsid w:val="00FD3DFB"/>
    <w:rsid w:val="00FD46BD"/>
    <w:rsid w:val="00FD470B"/>
    <w:rsid w:val="00FD554B"/>
    <w:rsid w:val="00FD57FA"/>
    <w:rsid w:val="00FD5B3F"/>
    <w:rsid w:val="00FD7D33"/>
    <w:rsid w:val="00FE058F"/>
    <w:rsid w:val="00FE05DD"/>
    <w:rsid w:val="00FE07DE"/>
    <w:rsid w:val="00FE085E"/>
    <w:rsid w:val="00FE0B67"/>
    <w:rsid w:val="00FE0C93"/>
    <w:rsid w:val="00FE0CF4"/>
    <w:rsid w:val="00FE12C6"/>
    <w:rsid w:val="00FE1F4C"/>
    <w:rsid w:val="00FE286F"/>
    <w:rsid w:val="00FE2AB1"/>
    <w:rsid w:val="00FE31CB"/>
    <w:rsid w:val="00FE399E"/>
    <w:rsid w:val="00FE3D9C"/>
    <w:rsid w:val="00FE46C2"/>
    <w:rsid w:val="00FE4CF1"/>
    <w:rsid w:val="00FE60AE"/>
    <w:rsid w:val="00FE60C8"/>
    <w:rsid w:val="00FE63D7"/>
    <w:rsid w:val="00FE6EBC"/>
    <w:rsid w:val="00FE75E7"/>
    <w:rsid w:val="00FE77DE"/>
    <w:rsid w:val="00FE7A62"/>
    <w:rsid w:val="00FE7F2C"/>
    <w:rsid w:val="00FF029C"/>
    <w:rsid w:val="00FF1120"/>
    <w:rsid w:val="00FF190B"/>
    <w:rsid w:val="00FF1957"/>
    <w:rsid w:val="00FF2BE7"/>
    <w:rsid w:val="00FF3129"/>
    <w:rsid w:val="00FF33DB"/>
    <w:rsid w:val="00FF477E"/>
    <w:rsid w:val="00FF4B07"/>
    <w:rsid w:val="00FF4F42"/>
    <w:rsid w:val="00FF5851"/>
    <w:rsid w:val="00FF5DBD"/>
    <w:rsid w:val="00FF6816"/>
    <w:rsid w:val="00FF69F2"/>
    <w:rsid w:val="00FF6F07"/>
    <w:rsid w:val="00FF763E"/>
    <w:rsid w:val="01000742"/>
    <w:rsid w:val="01052435"/>
    <w:rsid w:val="018F461F"/>
    <w:rsid w:val="02399F47"/>
    <w:rsid w:val="028B3EAD"/>
    <w:rsid w:val="02E538FA"/>
    <w:rsid w:val="03091BB6"/>
    <w:rsid w:val="04471BCB"/>
    <w:rsid w:val="05601551"/>
    <w:rsid w:val="05CB4C27"/>
    <w:rsid w:val="0605775E"/>
    <w:rsid w:val="0880A604"/>
    <w:rsid w:val="0944AE34"/>
    <w:rsid w:val="099D9462"/>
    <w:rsid w:val="0A64F22F"/>
    <w:rsid w:val="0E54A0CA"/>
    <w:rsid w:val="0E9A1C89"/>
    <w:rsid w:val="0FE55E9C"/>
    <w:rsid w:val="1059D9DB"/>
    <w:rsid w:val="112D326A"/>
    <w:rsid w:val="115C1CDC"/>
    <w:rsid w:val="118C99D5"/>
    <w:rsid w:val="12286639"/>
    <w:rsid w:val="135DC6E2"/>
    <w:rsid w:val="13746D26"/>
    <w:rsid w:val="13804338"/>
    <w:rsid w:val="13A8657A"/>
    <w:rsid w:val="13AB309F"/>
    <w:rsid w:val="146DA10A"/>
    <w:rsid w:val="14EBAFEB"/>
    <w:rsid w:val="1505739A"/>
    <w:rsid w:val="151062FA"/>
    <w:rsid w:val="17481E25"/>
    <w:rsid w:val="17514A93"/>
    <w:rsid w:val="178EEB74"/>
    <w:rsid w:val="17FEB03B"/>
    <w:rsid w:val="1800F6B7"/>
    <w:rsid w:val="189AA7D4"/>
    <w:rsid w:val="18D52DD0"/>
    <w:rsid w:val="1924D3D1"/>
    <w:rsid w:val="1B4FC584"/>
    <w:rsid w:val="1BD2DF02"/>
    <w:rsid w:val="1BE5B1D0"/>
    <w:rsid w:val="1CD73DD1"/>
    <w:rsid w:val="1D7E6613"/>
    <w:rsid w:val="1DDA56BB"/>
    <w:rsid w:val="20012B1C"/>
    <w:rsid w:val="20ADA6E3"/>
    <w:rsid w:val="22C472F7"/>
    <w:rsid w:val="22FB8D54"/>
    <w:rsid w:val="2388008F"/>
    <w:rsid w:val="256EB9E9"/>
    <w:rsid w:val="25DC20DA"/>
    <w:rsid w:val="2600C723"/>
    <w:rsid w:val="26417E03"/>
    <w:rsid w:val="27441197"/>
    <w:rsid w:val="27569382"/>
    <w:rsid w:val="276EF330"/>
    <w:rsid w:val="27862604"/>
    <w:rsid w:val="2814A65D"/>
    <w:rsid w:val="289839AD"/>
    <w:rsid w:val="29CFF4A9"/>
    <w:rsid w:val="2ACD78FA"/>
    <w:rsid w:val="2C14473B"/>
    <w:rsid w:val="2CF90CF0"/>
    <w:rsid w:val="2D200DF6"/>
    <w:rsid w:val="2D73018E"/>
    <w:rsid w:val="2FF65DBF"/>
    <w:rsid w:val="30149746"/>
    <w:rsid w:val="3155A9E3"/>
    <w:rsid w:val="317C114E"/>
    <w:rsid w:val="31D590A6"/>
    <w:rsid w:val="32CBDEF2"/>
    <w:rsid w:val="32E1CDF9"/>
    <w:rsid w:val="33601ADD"/>
    <w:rsid w:val="342FC8F8"/>
    <w:rsid w:val="36083FCC"/>
    <w:rsid w:val="36418A8F"/>
    <w:rsid w:val="36D94BEE"/>
    <w:rsid w:val="3790BA93"/>
    <w:rsid w:val="379AC1E1"/>
    <w:rsid w:val="37D8C550"/>
    <w:rsid w:val="385CF844"/>
    <w:rsid w:val="38D0D420"/>
    <w:rsid w:val="3996B1E9"/>
    <w:rsid w:val="3A554871"/>
    <w:rsid w:val="3B4A171D"/>
    <w:rsid w:val="3B5F92BE"/>
    <w:rsid w:val="3DD34E72"/>
    <w:rsid w:val="3E3668B9"/>
    <w:rsid w:val="3EFDC658"/>
    <w:rsid w:val="400B8A72"/>
    <w:rsid w:val="40FA1139"/>
    <w:rsid w:val="422E02FB"/>
    <w:rsid w:val="4288059F"/>
    <w:rsid w:val="42BC046F"/>
    <w:rsid w:val="43A91ABB"/>
    <w:rsid w:val="43EDF645"/>
    <w:rsid w:val="4541BD4A"/>
    <w:rsid w:val="46B542D3"/>
    <w:rsid w:val="47ACB615"/>
    <w:rsid w:val="496C8F2F"/>
    <w:rsid w:val="49CE8C18"/>
    <w:rsid w:val="4A142092"/>
    <w:rsid w:val="4A5DA9F5"/>
    <w:rsid w:val="4BC4B2D6"/>
    <w:rsid w:val="4CB844BC"/>
    <w:rsid w:val="4D20BB99"/>
    <w:rsid w:val="4F9946C3"/>
    <w:rsid w:val="50575262"/>
    <w:rsid w:val="50C44059"/>
    <w:rsid w:val="50F2D31D"/>
    <w:rsid w:val="50F417A5"/>
    <w:rsid w:val="521A8C51"/>
    <w:rsid w:val="5237E133"/>
    <w:rsid w:val="536E384B"/>
    <w:rsid w:val="539E8744"/>
    <w:rsid w:val="541D6313"/>
    <w:rsid w:val="547E2DDC"/>
    <w:rsid w:val="54D63120"/>
    <w:rsid w:val="550C6483"/>
    <w:rsid w:val="5545E0B2"/>
    <w:rsid w:val="5552315F"/>
    <w:rsid w:val="55F61B0F"/>
    <w:rsid w:val="567A8506"/>
    <w:rsid w:val="56E37A27"/>
    <w:rsid w:val="572A4BC4"/>
    <w:rsid w:val="5885A3E0"/>
    <w:rsid w:val="58905079"/>
    <w:rsid w:val="5941C438"/>
    <w:rsid w:val="59620ED7"/>
    <w:rsid w:val="59BA8AB4"/>
    <w:rsid w:val="5AA5357C"/>
    <w:rsid w:val="5AB41E3A"/>
    <w:rsid w:val="5B0B4FC5"/>
    <w:rsid w:val="5B1996EF"/>
    <w:rsid w:val="5B62E821"/>
    <w:rsid w:val="5C0EEDD5"/>
    <w:rsid w:val="5CB56750"/>
    <w:rsid w:val="5CCD07C0"/>
    <w:rsid w:val="5D730FFA"/>
    <w:rsid w:val="5DA3A1FD"/>
    <w:rsid w:val="5DBB7184"/>
    <w:rsid w:val="5EE57AEE"/>
    <w:rsid w:val="6120319E"/>
    <w:rsid w:val="61FBDBC2"/>
    <w:rsid w:val="6221E3BC"/>
    <w:rsid w:val="631FF9DA"/>
    <w:rsid w:val="633288FC"/>
    <w:rsid w:val="6514C43B"/>
    <w:rsid w:val="65FF8852"/>
    <w:rsid w:val="662FBCFF"/>
    <w:rsid w:val="67A2EF44"/>
    <w:rsid w:val="67DE4004"/>
    <w:rsid w:val="67DF2F5F"/>
    <w:rsid w:val="680447FE"/>
    <w:rsid w:val="685ED34E"/>
    <w:rsid w:val="68B5F513"/>
    <w:rsid w:val="68E78E93"/>
    <w:rsid w:val="6915E9AC"/>
    <w:rsid w:val="6967C213"/>
    <w:rsid w:val="69A30491"/>
    <w:rsid w:val="6AA49E47"/>
    <w:rsid w:val="6AD298E3"/>
    <w:rsid w:val="6B9D1E8A"/>
    <w:rsid w:val="6BC409DD"/>
    <w:rsid w:val="6C49257C"/>
    <w:rsid w:val="6C4AC4A6"/>
    <w:rsid w:val="6D2CE7EC"/>
    <w:rsid w:val="6E00156C"/>
    <w:rsid w:val="6F3B5B2A"/>
    <w:rsid w:val="70BAED2F"/>
    <w:rsid w:val="71F66CD0"/>
    <w:rsid w:val="7276A5F0"/>
    <w:rsid w:val="731D4486"/>
    <w:rsid w:val="738820AE"/>
    <w:rsid w:val="7448EAFE"/>
    <w:rsid w:val="7449C66E"/>
    <w:rsid w:val="755E538B"/>
    <w:rsid w:val="77560A61"/>
    <w:rsid w:val="77F26A03"/>
    <w:rsid w:val="783C6983"/>
    <w:rsid w:val="7931FE82"/>
    <w:rsid w:val="79505EF1"/>
    <w:rsid w:val="79CD3285"/>
    <w:rsid w:val="79F451F9"/>
    <w:rsid w:val="7A97A4D2"/>
    <w:rsid w:val="7AF8A156"/>
    <w:rsid w:val="7B7F8F44"/>
    <w:rsid w:val="7C154194"/>
    <w:rsid w:val="7C793A04"/>
    <w:rsid w:val="7C856DC2"/>
    <w:rsid w:val="7E4C812A"/>
    <w:rsid w:val="7E8EB6D7"/>
    <w:rsid w:val="7EF27BBF"/>
    <w:rsid w:val="7F25D211"/>
    <w:rsid w:val="7FD2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7B6F57"/>
  <w15:docId w15:val="{97475BE7-5941-48FA-AC3C-79E175C1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40DA"/>
    <w:pPr>
      <w:spacing w:before="120" w:after="120" w:line="360" w:lineRule="auto"/>
    </w:pPr>
    <w:rPr>
      <w:rFonts w:asciiTheme="minorHAnsi" w:hAnsiTheme="minorHAnsi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740DA"/>
    <w:pPr>
      <w:keepNext/>
      <w:keepLines/>
      <w:numPr>
        <w:numId w:val="2"/>
      </w:numPr>
      <w:spacing w:before="240" w:after="240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Kop2">
    <w:name w:val="heading 2"/>
    <w:basedOn w:val="heading20"/>
    <w:next w:val="Standaard"/>
    <w:link w:val="Kop2Char"/>
    <w:uiPriority w:val="9"/>
    <w:qFormat/>
    <w:rsid w:val="00B740DA"/>
    <w:pPr>
      <w:numPr>
        <w:numId w:val="2"/>
      </w:numPr>
      <w:spacing w:before="240" w:after="240"/>
      <w:outlineLvl w:val="1"/>
    </w:pPr>
  </w:style>
  <w:style w:type="paragraph" w:styleId="Kop3">
    <w:name w:val="heading 3"/>
    <w:basedOn w:val="Standaard"/>
    <w:next w:val="Standaard"/>
    <w:link w:val="Kop3Char"/>
    <w:uiPriority w:val="9"/>
    <w:qFormat/>
    <w:rsid w:val="00B740DA"/>
    <w:pPr>
      <w:keepNext/>
      <w:numPr>
        <w:ilvl w:val="2"/>
        <w:numId w:val="2"/>
      </w:numPr>
      <w:spacing w:before="240"/>
      <w:ind w:left="0"/>
      <w:outlineLvl w:val="2"/>
    </w:pPr>
    <w:rPr>
      <w:rFonts w:cstheme="minorHAnsi"/>
      <w:b/>
      <w:bCs/>
      <w:i/>
    </w:rPr>
  </w:style>
  <w:style w:type="paragraph" w:styleId="Kop4">
    <w:name w:val="heading 4"/>
    <w:basedOn w:val="Standaard"/>
    <w:next w:val="Standaard"/>
    <w:link w:val="Kop4Char"/>
    <w:uiPriority w:val="9"/>
    <w:rsid w:val="00BA01B6"/>
    <w:pPr>
      <w:keepNext/>
      <w:numPr>
        <w:ilvl w:val="3"/>
        <w:numId w:val="2"/>
      </w:numPr>
      <w:jc w:val="right"/>
      <w:outlineLvl w:val="3"/>
    </w:pPr>
    <w:rPr>
      <w:rFonts w:ascii="Garamond" w:hAnsi="Garamond"/>
      <w:position w:val="160"/>
      <w:sz w:val="36"/>
      <w:szCs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C4698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C4698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C4698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C4698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C4698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EC72CA"/>
    <w:rPr>
      <w:rFonts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B740DA"/>
    <w:rPr>
      <w:rFonts w:asciiTheme="minorHAnsi" w:hAnsiTheme="minorHAnsi"/>
      <w:b/>
      <w:b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B740DA"/>
    <w:rPr>
      <w:rFonts w:asciiTheme="minorHAnsi" w:hAnsiTheme="minorHAnsi" w:cstheme="minorHAnsi"/>
      <w:b/>
      <w:bCs/>
      <w:i/>
      <w:sz w:val="24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BA01B6"/>
    <w:rPr>
      <w:rFonts w:ascii="Garamond" w:hAnsi="Garamond"/>
      <w:position w:val="160"/>
      <w:sz w:val="36"/>
      <w:lang w:eastAsia="nl-NL"/>
    </w:rPr>
  </w:style>
  <w:style w:type="paragraph" w:customStyle="1" w:styleId="HoofdstukExcel">
    <w:name w:val="HoofdstukExcel"/>
    <w:basedOn w:val="Standaard"/>
    <w:link w:val="HoofdstukExcelChar"/>
    <w:rsid w:val="00BA01B6"/>
    <w:pPr>
      <w:pBdr>
        <w:bottom w:val="single" w:sz="4" w:space="1" w:color="auto"/>
      </w:pBdr>
    </w:pPr>
    <w:rPr>
      <w:rFonts w:eastAsiaTheme="minorEastAsia" w:cstheme="minorBidi"/>
      <w:sz w:val="32"/>
      <w:szCs w:val="32"/>
      <w:lang w:eastAsia="en-US" w:bidi="en-US"/>
    </w:rPr>
  </w:style>
  <w:style w:type="character" w:customStyle="1" w:styleId="HoofdstukExcelChar">
    <w:name w:val="HoofdstukExcel Char"/>
    <w:basedOn w:val="Standaardalinea-lettertype"/>
    <w:link w:val="HoofdstukExcel"/>
    <w:rsid w:val="00BA01B6"/>
    <w:rPr>
      <w:rFonts w:asciiTheme="minorHAnsi" w:eastAsiaTheme="minorEastAsia" w:hAnsiTheme="minorHAnsi" w:cstheme="minorBidi"/>
      <w:sz w:val="32"/>
      <w:szCs w:val="32"/>
      <w:lang w:eastAsia="en-US" w:bidi="en-US"/>
    </w:rPr>
  </w:style>
  <w:style w:type="paragraph" w:styleId="Koptekst">
    <w:name w:val="header"/>
    <w:basedOn w:val="Standaard"/>
    <w:link w:val="KoptekstChar"/>
    <w:uiPriority w:val="99"/>
    <w:unhideWhenUsed/>
    <w:rsid w:val="00AA2B4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A2B46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AA2B4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A2B46"/>
    <w:rPr>
      <w:sz w:val="24"/>
      <w:szCs w:val="24"/>
      <w:lang w:val="nl-NL" w:eastAsia="nl-NL"/>
    </w:rPr>
  </w:style>
  <w:style w:type="paragraph" w:styleId="Lijstalinea">
    <w:name w:val="List Paragraph"/>
    <w:aliases w:val="numbered,Bullet List,FooterText,List Paragraph1,Paragraphe de liste1,Bulletr List Paragraph,列出段落,列出段落1,List Paragraph2,List Paragraph21,Párrafo de lista1,Parágrafo da Lista1,リスト段落1,Listeafsnit1,Figure_name,Bullet Number,cS List Paragraph"/>
    <w:basedOn w:val="Standaard"/>
    <w:link w:val="LijstalineaChar"/>
    <w:uiPriority w:val="34"/>
    <w:qFormat/>
    <w:rsid w:val="00741CBA"/>
    <w:pPr>
      <w:ind w:left="720"/>
      <w:contextualSpacing/>
    </w:pPr>
    <w:rPr>
      <w:rFonts w:eastAsiaTheme="minorHAnsi" w:cstheme="minorBidi"/>
      <w:szCs w:val="22"/>
      <w:lang w:eastAsia="en-US"/>
    </w:rPr>
  </w:style>
  <w:style w:type="table" w:styleId="Gemiddeldraster1-accent1">
    <w:name w:val="Medium Grid 1 Accent 1"/>
    <w:basedOn w:val="Standaardtabel"/>
    <w:uiPriority w:val="67"/>
    <w:rsid w:val="00741CBA"/>
    <w:pPr>
      <w:ind w:left="-709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Normaalweb">
    <w:name w:val="Normal (Web)"/>
    <w:basedOn w:val="Standaard"/>
    <w:uiPriority w:val="99"/>
    <w:unhideWhenUsed/>
    <w:rsid w:val="00F01DA3"/>
    <w:pPr>
      <w:spacing w:before="100" w:beforeAutospacing="1" w:after="100" w:afterAutospacing="1"/>
    </w:pPr>
    <w:rPr>
      <w:lang w:eastAsia="nl-BE"/>
    </w:rPr>
  </w:style>
  <w:style w:type="table" w:styleId="Tabelraster">
    <w:name w:val="Table Grid"/>
    <w:basedOn w:val="Standaardtabel"/>
    <w:uiPriority w:val="59"/>
    <w:rsid w:val="00F01DA3"/>
    <w:pPr>
      <w:ind w:left="-709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">
    <w:name w:val="rvps4"/>
    <w:basedOn w:val="Standaard"/>
    <w:rsid w:val="00F01DA3"/>
    <w:pPr>
      <w:spacing w:before="100" w:beforeAutospacing="1" w:after="100" w:afterAutospacing="1"/>
    </w:pPr>
    <w:rPr>
      <w:lang w:eastAsia="nl-BE"/>
    </w:rPr>
  </w:style>
  <w:style w:type="character" w:customStyle="1" w:styleId="rvts3">
    <w:name w:val="rvts3"/>
    <w:basedOn w:val="Standaardalinea-lettertype"/>
    <w:rsid w:val="00F01DA3"/>
  </w:style>
  <w:style w:type="character" w:customStyle="1" w:styleId="rvts5">
    <w:name w:val="rvts5"/>
    <w:basedOn w:val="Standaardalinea-lettertype"/>
    <w:rsid w:val="00F01DA3"/>
  </w:style>
  <w:style w:type="paragraph" w:customStyle="1" w:styleId="rvps10">
    <w:name w:val="rvps10"/>
    <w:basedOn w:val="Standaard"/>
    <w:rsid w:val="00F01DA3"/>
    <w:pPr>
      <w:spacing w:before="100" w:beforeAutospacing="1" w:after="100" w:afterAutospacing="1"/>
    </w:pPr>
    <w:rPr>
      <w:lang w:eastAsia="nl-BE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325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59A9"/>
    <w:rPr>
      <w:b/>
      <w:bCs/>
      <w:i/>
      <w:iCs/>
      <w:color w:val="4F81BD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147374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B740DA"/>
    <w:rPr>
      <w:rFonts w:asciiTheme="minorHAnsi" w:eastAsiaTheme="majorEastAsia" w:hAnsiTheme="minorHAnsi" w:cstheme="majorBidi"/>
      <w:b/>
      <w:bCs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75B7"/>
    <w:pPr>
      <w:tabs>
        <w:tab w:val="left" w:pos="480"/>
        <w:tab w:val="right" w:leader="dot" w:pos="10054"/>
      </w:tabs>
    </w:pPr>
    <w:rPr>
      <w:rFonts w:cstheme="minorHAnsi"/>
      <w:b/>
      <w:bCs/>
      <w:caps/>
      <w:sz w:val="20"/>
      <w:szCs w:val="20"/>
    </w:rPr>
  </w:style>
  <w:style w:type="character" w:customStyle="1" w:styleId="parameter">
    <w:name w:val="parameter"/>
    <w:basedOn w:val="Standaardalinea-lettertype"/>
    <w:rsid w:val="00BA3514"/>
  </w:style>
  <w:style w:type="character" w:customStyle="1" w:styleId="google-src-text">
    <w:name w:val="google-src-text"/>
    <w:basedOn w:val="Standaardalinea-lettertype"/>
    <w:rsid w:val="00BA3514"/>
  </w:style>
  <w:style w:type="character" w:customStyle="1" w:styleId="vbkeyword">
    <w:name w:val="vbkeyword"/>
    <w:basedOn w:val="Standaardalinea-lettertype"/>
    <w:rsid w:val="005C50B7"/>
  </w:style>
  <w:style w:type="character" w:customStyle="1" w:styleId="ilad">
    <w:name w:val="il_ad"/>
    <w:basedOn w:val="Standaardalinea-lettertype"/>
    <w:rsid w:val="005C50B7"/>
  </w:style>
  <w:style w:type="character" w:styleId="GevolgdeHyperlink">
    <w:name w:val="FollowedHyperlink"/>
    <w:basedOn w:val="Standaardalinea-lettertype"/>
    <w:uiPriority w:val="99"/>
    <w:semiHidden/>
    <w:unhideWhenUsed/>
    <w:rsid w:val="00312361"/>
    <w:rPr>
      <w:color w:val="800080" w:themeColor="followedHyperlink"/>
      <w:u w:val="single"/>
    </w:rPr>
  </w:style>
  <w:style w:type="character" w:customStyle="1" w:styleId="input">
    <w:name w:val="input"/>
    <w:basedOn w:val="Standaardalinea-lettertype"/>
    <w:rsid w:val="00547052"/>
  </w:style>
  <w:style w:type="character" w:styleId="Nadruk">
    <w:name w:val="Emphasis"/>
    <w:basedOn w:val="Standaardalinea-lettertype"/>
    <w:uiPriority w:val="20"/>
    <w:rsid w:val="00CB3CC4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CB3CC4"/>
    <w:rPr>
      <w:rFonts w:ascii="Courier New" w:eastAsia="Times New Roman" w:hAnsi="Courier New" w:cs="Courier New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D75B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nl-B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D75B93"/>
    <w:rPr>
      <w:rFonts w:ascii="Courier New" w:hAnsi="Courier New" w:cs="Courier New"/>
    </w:rPr>
  </w:style>
  <w:style w:type="character" w:customStyle="1" w:styleId="kwd">
    <w:name w:val="kwd"/>
    <w:basedOn w:val="Standaardalinea-lettertype"/>
    <w:rsid w:val="0062345D"/>
  </w:style>
  <w:style w:type="character" w:customStyle="1" w:styleId="pln">
    <w:name w:val="pln"/>
    <w:basedOn w:val="Standaardalinea-lettertype"/>
    <w:rsid w:val="0062345D"/>
  </w:style>
  <w:style w:type="character" w:customStyle="1" w:styleId="pun">
    <w:name w:val="pun"/>
    <w:basedOn w:val="Standaardalinea-lettertype"/>
    <w:rsid w:val="0062345D"/>
  </w:style>
  <w:style w:type="character" w:customStyle="1" w:styleId="lit">
    <w:name w:val="lit"/>
    <w:basedOn w:val="Standaardalinea-lettertype"/>
    <w:rsid w:val="0062345D"/>
  </w:style>
  <w:style w:type="character" w:customStyle="1" w:styleId="a">
    <w:name w:val="a"/>
    <w:basedOn w:val="Standaardalinea-lettertype"/>
    <w:rsid w:val="00F8217A"/>
  </w:style>
  <w:style w:type="character" w:customStyle="1" w:styleId="l6">
    <w:name w:val="l6"/>
    <w:basedOn w:val="Standaardalinea-lettertype"/>
    <w:rsid w:val="00F8217A"/>
  </w:style>
  <w:style w:type="character" w:styleId="Zwaar">
    <w:name w:val="Strong"/>
    <w:basedOn w:val="Standaardalinea-lettertype"/>
    <w:uiPriority w:val="22"/>
    <w:qFormat/>
    <w:rsid w:val="00DE147D"/>
    <w:rPr>
      <w:b/>
      <w:bCs/>
    </w:rPr>
  </w:style>
  <w:style w:type="character" w:customStyle="1" w:styleId="typ">
    <w:name w:val="typ"/>
    <w:basedOn w:val="Standaardalinea-lettertype"/>
    <w:rsid w:val="000C5308"/>
  </w:style>
  <w:style w:type="character" w:customStyle="1" w:styleId="str">
    <w:name w:val="str"/>
    <w:basedOn w:val="Standaardalinea-lettertype"/>
    <w:rsid w:val="000C5308"/>
  </w:style>
  <w:style w:type="character" w:customStyle="1" w:styleId="selflink">
    <w:name w:val="selflink"/>
    <w:basedOn w:val="Standaardalinea-lettertype"/>
    <w:rsid w:val="00AE1423"/>
  </w:style>
  <w:style w:type="character" w:customStyle="1" w:styleId="newterm">
    <w:name w:val="newterm"/>
    <w:basedOn w:val="Standaardalinea-lettertype"/>
    <w:rsid w:val="00C62993"/>
  </w:style>
  <w:style w:type="character" w:customStyle="1" w:styleId="hps">
    <w:name w:val="hps"/>
    <w:basedOn w:val="Standaardalinea-lettertype"/>
    <w:rsid w:val="000B5AAB"/>
  </w:style>
  <w:style w:type="character" w:customStyle="1" w:styleId="mw-headline">
    <w:name w:val="mw-headline"/>
    <w:basedOn w:val="Standaardalinea-lettertype"/>
    <w:rsid w:val="008A3920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76F0E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76F0E"/>
    <w:rPr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76F0E"/>
    <w:rPr>
      <w:vertAlign w:val="superscript"/>
    </w:rPr>
  </w:style>
  <w:style w:type="character" w:customStyle="1" w:styleId="tocnumber">
    <w:name w:val="tocnumber"/>
    <w:basedOn w:val="Standaardalinea-lettertype"/>
    <w:rsid w:val="007D3159"/>
  </w:style>
  <w:style w:type="character" w:customStyle="1" w:styleId="toctext">
    <w:name w:val="toctext"/>
    <w:basedOn w:val="Standaardalinea-lettertype"/>
    <w:rsid w:val="007D3159"/>
  </w:style>
  <w:style w:type="paragraph" w:customStyle="1" w:styleId="jp-relatedposts-post">
    <w:name w:val="jp-relatedposts-post"/>
    <w:basedOn w:val="Standaard"/>
    <w:rsid w:val="00322194"/>
    <w:pPr>
      <w:spacing w:before="100" w:beforeAutospacing="1" w:after="100" w:afterAutospacing="1"/>
    </w:pPr>
    <w:rPr>
      <w:lang w:eastAsia="nl-BE"/>
    </w:rPr>
  </w:style>
  <w:style w:type="character" w:customStyle="1" w:styleId="jp-relatedposts-post-title">
    <w:name w:val="jp-relatedposts-post-title"/>
    <w:basedOn w:val="Standaardalinea-lettertype"/>
    <w:rsid w:val="00322194"/>
  </w:style>
  <w:style w:type="character" w:customStyle="1" w:styleId="jp-relatedposts-post-context">
    <w:name w:val="jp-relatedposts-post-context"/>
    <w:basedOn w:val="Standaardalinea-lettertype"/>
    <w:rsid w:val="00322194"/>
  </w:style>
  <w:style w:type="character" w:customStyle="1" w:styleId="categories">
    <w:name w:val="categories"/>
    <w:basedOn w:val="Standaardalinea-lettertype"/>
    <w:rsid w:val="00322194"/>
  </w:style>
  <w:style w:type="character" w:customStyle="1" w:styleId="tags">
    <w:name w:val="tags"/>
    <w:basedOn w:val="Standaardalinea-lettertype"/>
    <w:rsid w:val="00322194"/>
  </w:style>
  <w:style w:type="character" w:customStyle="1" w:styleId="nav-previous">
    <w:name w:val="nav-previous"/>
    <w:basedOn w:val="Standaardalinea-lettertype"/>
    <w:rsid w:val="00322194"/>
  </w:style>
  <w:style w:type="character" w:customStyle="1" w:styleId="nav-next">
    <w:name w:val="nav-next"/>
    <w:basedOn w:val="Standaardalinea-lettertype"/>
    <w:rsid w:val="00322194"/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semiHidden/>
    <w:unhideWhenUsed/>
    <w:rsid w:val="0032219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nl-BE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semiHidden/>
    <w:rsid w:val="00322194"/>
    <w:rPr>
      <w:rFonts w:ascii="Arial" w:hAnsi="Arial" w:cs="Arial"/>
      <w:vanish/>
      <w:sz w:val="16"/>
      <w:szCs w:val="16"/>
    </w:rPr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semiHidden/>
    <w:unhideWhenUsed/>
    <w:rsid w:val="0032219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nl-BE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semiHidden/>
    <w:rsid w:val="00322194"/>
    <w:rPr>
      <w:rFonts w:ascii="Arial" w:hAnsi="Arial" w:cs="Arial"/>
      <w:vanish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B740DA"/>
    <w:pPr>
      <w:pBdr>
        <w:bottom w:val="single" w:sz="4" w:space="1" w:color="auto"/>
      </w:pBdr>
      <w:spacing w:after="48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740DA"/>
    <w:rPr>
      <w:rFonts w:asciiTheme="minorHAnsi" w:eastAsiaTheme="majorEastAsia" w:hAnsiTheme="minorHAnsi" w:cstheme="majorBidi"/>
      <w:b/>
      <w:spacing w:val="-10"/>
      <w:kern w:val="28"/>
      <w:sz w:val="32"/>
      <w:szCs w:val="56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DE4054"/>
    <w:pPr>
      <w:ind w:left="240"/>
    </w:pPr>
    <w:rPr>
      <w:rFonts w:cstheme="minorHAnsi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BB244B"/>
    <w:pPr>
      <w:ind w:left="480"/>
    </w:pPr>
    <w:rPr>
      <w:rFonts w:cstheme="minorHAnsi"/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BB244B"/>
    <w:pPr>
      <w:ind w:left="720"/>
    </w:pPr>
    <w:rPr>
      <w:rFonts w:cs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BB244B"/>
    <w:pPr>
      <w:ind w:left="960"/>
    </w:pPr>
    <w:rPr>
      <w:rFonts w:cs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BB244B"/>
    <w:pPr>
      <w:ind w:left="1200"/>
    </w:pPr>
    <w:rPr>
      <w:rFonts w:cs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BB244B"/>
    <w:pPr>
      <w:ind w:left="1440"/>
    </w:pPr>
    <w:rPr>
      <w:rFonts w:cs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BB244B"/>
    <w:pPr>
      <w:ind w:left="1680"/>
    </w:pPr>
    <w:rPr>
      <w:rFonts w:cs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BB244B"/>
    <w:pPr>
      <w:ind w:left="1920"/>
    </w:pPr>
    <w:rPr>
      <w:rFonts w:cstheme="minorHAnsi"/>
      <w:sz w:val="18"/>
      <w:szCs w:val="18"/>
    </w:rPr>
  </w:style>
  <w:style w:type="character" w:customStyle="1" w:styleId="st">
    <w:name w:val="st"/>
    <w:basedOn w:val="Standaardalinea-lettertype"/>
    <w:rsid w:val="008A4675"/>
  </w:style>
  <w:style w:type="character" w:customStyle="1" w:styleId="apple-converted-space">
    <w:name w:val="apple-converted-space"/>
    <w:basedOn w:val="Standaardalinea-lettertype"/>
    <w:rsid w:val="003B1B53"/>
  </w:style>
  <w:style w:type="character" w:customStyle="1" w:styleId="mw-editsection">
    <w:name w:val="mw-editsection"/>
    <w:basedOn w:val="Standaardalinea-lettertype"/>
    <w:rsid w:val="00743956"/>
  </w:style>
  <w:style w:type="character" w:customStyle="1" w:styleId="mw-editsection-bracket">
    <w:name w:val="mw-editsection-bracket"/>
    <w:basedOn w:val="Standaardalinea-lettertype"/>
    <w:rsid w:val="00743956"/>
  </w:style>
  <w:style w:type="character" w:styleId="HTML-toetsenbord">
    <w:name w:val="HTML Keyboard"/>
    <w:basedOn w:val="Standaardalinea-lettertype"/>
    <w:uiPriority w:val="99"/>
    <w:semiHidden/>
    <w:unhideWhenUsed/>
    <w:rsid w:val="00743956"/>
    <w:rPr>
      <w:rFonts w:ascii="Courier New" w:eastAsia="Times New Roman" w:hAnsi="Courier New" w:cs="Courier New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50E1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50E1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50E1C"/>
    <w:rPr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50E1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50E1C"/>
    <w:rPr>
      <w:b/>
      <w:bCs/>
      <w:lang w:val="nl-NL" w:eastAsia="nl-NL"/>
    </w:rPr>
  </w:style>
  <w:style w:type="character" w:customStyle="1" w:styleId="hljs-keyword">
    <w:name w:val="hljs-keyword"/>
    <w:basedOn w:val="Standaardalinea-lettertype"/>
    <w:rsid w:val="00A22607"/>
  </w:style>
  <w:style w:type="character" w:customStyle="1" w:styleId="hljs-title">
    <w:name w:val="hljs-title"/>
    <w:basedOn w:val="Standaardalinea-lettertype"/>
    <w:rsid w:val="00A22607"/>
  </w:style>
  <w:style w:type="character" w:customStyle="1" w:styleId="hljs-function">
    <w:name w:val="hljs-function"/>
    <w:basedOn w:val="Standaardalinea-lettertype"/>
    <w:rsid w:val="00A22607"/>
  </w:style>
  <w:style w:type="character" w:customStyle="1" w:styleId="hljs-string">
    <w:name w:val="hljs-string"/>
    <w:basedOn w:val="Standaardalinea-lettertype"/>
    <w:rsid w:val="00A22607"/>
  </w:style>
  <w:style w:type="character" w:customStyle="1" w:styleId="hljs-comment">
    <w:name w:val="hljs-comment"/>
    <w:basedOn w:val="Standaardalinea-lettertype"/>
    <w:rsid w:val="00A22607"/>
  </w:style>
  <w:style w:type="character" w:customStyle="1" w:styleId="notranslate">
    <w:name w:val="notranslate"/>
    <w:basedOn w:val="Standaardalinea-lettertype"/>
    <w:rsid w:val="00101558"/>
  </w:style>
  <w:style w:type="character" w:styleId="Onopgelostemelding">
    <w:name w:val="Unresolved Mention"/>
    <w:basedOn w:val="Standaardalinea-lettertype"/>
    <w:uiPriority w:val="99"/>
    <w:semiHidden/>
    <w:unhideWhenUsed/>
    <w:rsid w:val="00FC587B"/>
    <w:rPr>
      <w:color w:val="808080"/>
      <w:shd w:val="clear" w:color="auto" w:fill="E6E6E6"/>
    </w:rPr>
  </w:style>
  <w:style w:type="table" w:styleId="Rastertabel1licht">
    <w:name w:val="Grid Table 1 Light"/>
    <w:basedOn w:val="Standaardtabel"/>
    <w:uiPriority w:val="46"/>
    <w:rsid w:val="00C551B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ljs-params">
    <w:name w:val="hljs-params"/>
    <w:basedOn w:val="Standaardalinea-lettertype"/>
    <w:rsid w:val="00A036C3"/>
  </w:style>
  <w:style w:type="character" w:customStyle="1" w:styleId="hljs-number">
    <w:name w:val="hljs-number"/>
    <w:basedOn w:val="Standaardalinea-lettertype"/>
    <w:rsid w:val="00A036C3"/>
  </w:style>
  <w:style w:type="character" w:customStyle="1" w:styleId="hljs-literal">
    <w:name w:val="hljs-literal"/>
    <w:basedOn w:val="Standaardalinea-lettertype"/>
    <w:rsid w:val="00A036C3"/>
  </w:style>
  <w:style w:type="character" w:customStyle="1" w:styleId="alerttitle">
    <w:name w:val="alerttitle"/>
    <w:basedOn w:val="Standaardalinea-lettertype"/>
    <w:rsid w:val="002D7D18"/>
  </w:style>
  <w:style w:type="character" w:customStyle="1" w:styleId="lwcollapsibleareatitle">
    <w:name w:val="lw_collapsiblearea_title"/>
    <w:basedOn w:val="Standaardalinea-lettertype"/>
    <w:rsid w:val="002D7D18"/>
  </w:style>
  <w:style w:type="character" w:customStyle="1" w:styleId="Kop5Char">
    <w:name w:val="Kop 5 Char"/>
    <w:basedOn w:val="Standaardalinea-lettertype"/>
    <w:link w:val="Kop5"/>
    <w:uiPriority w:val="9"/>
    <w:semiHidden/>
    <w:rsid w:val="00EC469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C469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C469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C469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C469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rsid w:val="00FF6816"/>
    <w:pPr>
      <w:spacing w:line="259" w:lineRule="auto"/>
      <w:outlineLvl w:val="9"/>
    </w:pPr>
    <w:rPr>
      <w:rFonts w:asciiTheme="majorHAnsi" w:hAnsiTheme="majorHAnsi"/>
      <w:bCs w:val="0"/>
      <w:color w:val="365F91" w:themeColor="accent1" w:themeShade="BF"/>
      <w:lang w:eastAsia="nl-BE"/>
    </w:rPr>
  </w:style>
  <w:style w:type="character" w:customStyle="1" w:styleId="BallontekstChar">
    <w:name w:val="Ballontekst Char"/>
    <w:basedOn w:val="Standaardalinea-lettertype"/>
    <w:link w:val="Ballontekst"/>
    <w:semiHidden/>
    <w:rsid w:val="009A4CEE"/>
    <w:rPr>
      <w:rFonts w:ascii="Tahoma" w:hAnsi="Tahoma" w:cs="Tahoma"/>
      <w:sz w:val="16"/>
      <w:szCs w:val="16"/>
      <w:lang w:val="nl-NL" w:eastAsia="nl-NL"/>
    </w:rPr>
  </w:style>
  <w:style w:type="character" w:customStyle="1" w:styleId="com">
    <w:name w:val="com"/>
    <w:basedOn w:val="Standaardalinea-lettertype"/>
    <w:rsid w:val="009A4CEE"/>
  </w:style>
  <w:style w:type="table" w:styleId="Tabelrasterlicht">
    <w:name w:val="Grid Table Light"/>
    <w:basedOn w:val="Standaardtabel"/>
    <w:uiPriority w:val="40"/>
    <w:rsid w:val="009A4CE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omment-copy">
    <w:name w:val="comment-copy"/>
    <w:basedOn w:val="Standaardalinea-lettertype"/>
    <w:rsid w:val="009A4CEE"/>
  </w:style>
  <w:style w:type="table" w:styleId="Onopgemaaktetabel1">
    <w:name w:val="Plain Table 1"/>
    <w:basedOn w:val="Standaardtabel"/>
    <w:uiPriority w:val="41"/>
    <w:rsid w:val="009A4CE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lasse">
    <w:name w:val="klasse"/>
    <w:basedOn w:val="Standaardalinea-lettertype"/>
    <w:rsid w:val="009A4CEE"/>
  </w:style>
  <w:style w:type="character" w:customStyle="1" w:styleId="prop">
    <w:name w:val="prop"/>
    <w:basedOn w:val="Standaardalinea-lettertype"/>
    <w:rsid w:val="009A4CEE"/>
  </w:style>
  <w:style w:type="character" w:customStyle="1" w:styleId="waarde">
    <w:name w:val="waarde"/>
    <w:basedOn w:val="Standaardalinea-lettertype"/>
    <w:rsid w:val="009A4CEE"/>
  </w:style>
  <w:style w:type="character" w:customStyle="1" w:styleId="methode">
    <w:name w:val="methode"/>
    <w:basedOn w:val="Standaardalinea-lettertype"/>
    <w:rsid w:val="009A4CEE"/>
  </w:style>
  <w:style w:type="character" w:customStyle="1" w:styleId="bestand">
    <w:name w:val="bestand"/>
    <w:basedOn w:val="Standaardalinea-lettertype"/>
    <w:rsid w:val="009A4CEE"/>
  </w:style>
  <w:style w:type="character" w:customStyle="1" w:styleId="aanduiden">
    <w:name w:val="aanduiden"/>
    <w:basedOn w:val="Standaardalinea-lettertype"/>
    <w:rsid w:val="009A4CEE"/>
  </w:style>
  <w:style w:type="character" w:customStyle="1" w:styleId="var">
    <w:name w:val="var"/>
    <w:basedOn w:val="Standaardalinea-lettertype"/>
    <w:rsid w:val="009A4CEE"/>
  </w:style>
  <w:style w:type="character" w:customStyle="1" w:styleId="key">
    <w:name w:val="key"/>
    <w:basedOn w:val="Standaardalinea-lettertype"/>
    <w:rsid w:val="009A4CEE"/>
  </w:style>
  <w:style w:type="character" w:customStyle="1" w:styleId="value">
    <w:name w:val="value"/>
    <w:basedOn w:val="Standaardalinea-lettertype"/>
    <w:rsid w:val="009A4CEE"/>
  </w:style>
  <w:style w:type="table" w:styleId="Rastertabel7kleurrijk">
    <w:name w:val="Grid Table 7 Colorful"/>
    <w:basedOn w:val="Standaardtabel"/>
    <w:uiPriority w:val="52"/>
    <w:rsid w:val="009A4CEE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alert-title">
    <w:name w:val="alert-title"/>
    <w:basedOn w:val="Standaard"/>
    <w:rsid w:val="00540D07"/>
    <w:pPr>
      <w:spacing w:before="100" w:beforeAutospacing="1" w:after="100" w:afterAutospacing="1"/>
    </w:pPr>
    <w:rPr>
      <w:lang w:eastAsia="nl-BE"/>
    </w:rPr>
  </w:style>
  <w:style w:type="character" w:styleId="Subtielebenadrukking">
    <w:name w:val="Subtle Emphasis"/>
    <w:basedOn w:val="Standaardalinea-lettertype"/>
    <w:uiPriority w:val="19"/>
    <w:rsid w:val="003E6CF0"/>
    <w:rPr>
      <w:rFonts w:ascii="Arial" w:hAnsi="Arial" w:cs="Arial" w:hint="default"/>
      <w:b/>
      <w:bCs w:val="0"/>
      <w:i w:val="0"/>
      <w:iCs/>
      <w:strike w:val="0"/>
      <w:dstrike w:val="0"/>
      <w:color w:val="1F497D" w:themeColor="text2"/>
      <w:sz w:val="20"/>
      <w:u w:val="none"/>
      <w:effect w:val="none"/>
    </w:rPr>
  </w:style>
  <w:style w:type="table" w:customStyle="1" w:styleId="TableGrid-GreyHeader1">
    <w:name w:val="Table Grid - Grey Header1"/>
    <w:basedOn w:val="Standaardtabel"/>
    <w:next w:val="Tabelraster"/>
    <w:uiPriority w:val="39"/>
    <w:rsid w:val="002B4B31"/>
    <w:rPr>
      <w:rFonts w:ascii="Calibri" w:eastAsia="Calibri" w:hAnsi="Calibri" w:cs="Arial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numbered Char,Bullet List Char,FooterText Char,List Paragraph1 Char,Paragraphe de liste1 Char,Bulletr List Paragraph Char,列出段落 Char,列出段落1 Char,List Paragraph2 Char,List Paragraph21 Char,Párrafo de lista1 Char,Parágrafo da Lista1 Char"/>
    <w:link w:val="Lijstalinea"/>
    <w:uiPriority w:val="34"/>
    <w:qFormat/>
    <w:locked/>
    <w:rsid w:val="00B126E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umHeading1">
    <w:name w:val="Num Heading 1"/>
    <w:basedOn w:val="Standaard"/>
    <w:rsid w:val="005950A2"/>
    <w:pPr>
      <w:numPr>
        <w:numId w:val="1"/>
      </w:numPr>
    </w:pPr>
  </w:style>
  <w:style w:type="paragraph" w:customStyle="1" w:styleId="NumHeading2">
    <w:name w:val="Num Heading 2"/>
    <w:basedOn w:val="Standaard"/>
    <w:link w:val="NumHeading2Char"/>
    <w:rsid w:val="005950A2"/>
    <w:pPr>
      <w:numPr>
        <w:ilvl w:val="1"/>
        <w:numId w:val="1"/>
      </w:numPr>
    </w:pPr>
  </w:style>
  <w:style w:type="paragraph" w:customStyle="1" w:styleId="NumHeading3">
    <w:name w:val="Num Heading 3"/>
    <w:basedOn w:val="Standaard"/>
    <w:rsid w:val="005950A2"/>
    <w:pPr>
      <w:numPr>
        <w:ilvl w:val="2"/>
        <w:numId w:val="1"/>
      </w:numPr>
    </w:pPr>
  </w:style>
  <w:style w:type="paragraph" w:customStyle="1" w:styleId="NumHeading4">
    <w:name w:val="Num Heading 4"/>
    <w:basedOn w:val="Standaard"/>
    <w:rsid w:val="005950A2"/>
    <w:pPr>
      <w:numPr>
        <w:ilvl w:val="3"/>
        <w:numId w:val="1"/>
      </w:numPr>
    </w:pPr>
  </w:style>
  <w:style w:type="paragraph" w:customStyle="1" w:styleId="NumHeading5">
    <w:name w:val="Num Heading 5"/>
    <w:basedOn w:val="Standaard"/>
    <w:rsid w:val="005950A2"/>
    <w:pPr>
      <w:numPr>
        <w:ilvl w:val="4"/>
        <w:numId w:val="1"/>
      </w:numPr>
    </w:pPr>
  </w:style>
  <w:style w:type="paragraph" w:customStyle="1" w:styleId="HeadingAppendixOld">
    <w:name w:val="Heading Appendix Old"/>
    <w:basedOn w:val="Standaard"/>
    <w:rsid w:val="005950A2"/>
    <w:pPr>
      <w:numPr>
        <w:ilvl w:val="7"/>
        <w:numId w:val="1"/>
      </w:numPr>
    </w:pPr>
  </w:style>
  <w:style w:type="paragraph" w:customStyle="1" w:styleId="HeadingPart">
    <w:name w:val="Heading Part"/>
    <w:basedOn w:val="Standaard"/>
    <w:rsid w:val="005950A2"/>
    <w:pPr>
      <w:numPr>
        <w:ilvl w:val="8"/>
        <w:numId w:val="1"/>
      </w:numPr>
    </w:pPr>
  </w:style>
  <w:style w:type="paragraph" w:customStyle="1" w:styleId="heading20">
    <w:name w:val="heading 20"/>
    <w:basedOn w:val="NumHeading2"/>
    <w:link w:val="Heading2Char"/>
    <w:rsid w:val="005950A2"/>
    <w:rPr>
      <w:b/>
      <w:bCs/>
      <w:sz w:val="28"/>
      <w:szCs w:val="28"/>
    </w:rPr>
  </w:style>
  <w:style w:type="character" w:customStyle="1" w:styleId="NumHeading2Char">
    <w:name w:val="Num Heading 2 Char"/>
    <w:basedOn w:val="Standaardalinea-lettertype"/>
    <w:link w:val="NumHeading2"/>
    <w:rsid w:val="005950A2"/>
    <w:rPr>
      <w:rFonts w:asciiTheme="minorHAnsi" w:hAnsiTheme="minorHAnsi"/>
      <w:sz w:val="24"/>
      <w:szCs w:val="24"/>
      <w:lang w:eastAsia="nl-NL"/>
    </w:rPr>
  </w:style>
  <w:style w:type="character" w:customStyle="1" w:styleId="Heading2Char">
    <w:name w:val="Heading 2 Char"/>
    <w:basedOn w:val="NumHeading2Char"/>
    <w:link w:val="heading20"/>
    <w:rsid w:val="005950A2"/>
    <w:rPr>
      <w:rFonts w:asciiTheme="minorHAnsi" w:hAnsiTheme="minorHAnsi"/>
      <w:b/>
      <w:bCs/>
      <w:sz w:val="28"/>
      <w:szCs w:val="2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1F4D52"/>
    <w:rPr>
      <w:color w:val="808080"/>
    </w:rPr>
  </w:style>
  <w:style w:type="paragraph" w:styleId="Geenafstand">
    <w:name w:val="No Spacing"/>
    <w:uiPriority w:val="1"/>
    <w:rsid w:val="005216F8"/>
    <w:pPr>
      <w:jc w:val="both"/>
    </w:pPr>
    <w:rPr>
      <w:rFonts w:asciiTheme="minorHAnsi" w:hAnsiTheme="minorHAnsi"/>
      <w:sz w:val="24"/>
      <w:szCs w:val="24"/>
      <w:lang w:val="nl-NL" w:eastAsia="nl-NL"/>
    </w:rPr>
  </w:style>
  <w:style w:type="paragraph" w:customStyle="1" w:styleId="paragraph">
    <w:name w:val="paragraph"/>
    <w:basedOn w:val="Standaard"/>
    <w:rsid w:val="002D6105"/>
    <w:pPr>
      <w:spacing w:before="100" w:beforeAutospacing="1" w:after="100" w:afterAutospacing="1"/>
    </w:pPr>
    <w:rPr>
      <w:rFonts w:ascii="Times New Roman" w:hAnsi="Times New Roman"/>
      <w:lang w:eastAsia="nl-BE"/>
    </w:rPr>
  </w:style>
  <w:style w:type="character" w:customStyle="1" w:styleId="normaltextrun">
    <w:name w:val="normaltextrun"/>
    <w:basedOn w:val="Standaardalinea-lettertype"/>
    <w:rsid w:val="002D6105"/>
  </w:style>
  <w:style w:type="character" w:customStyle="1" w:styleId="contextualspellingandgrammarerror">
    <w:name w:val="contextualspellingandgrammarerror"/>
    <w:basedOn w:val="Standaardalinea-lettertype"/>
    <w:rsid w:val="002D6105"/>
  </w:style>
  <w:style w:type="character" w:customStyle="1" w:styleId="spellingerror">
    <w:name w:val="spellingerror"/>
    <w:basedOn w:val="Standaardalinea-lettertype"/>
    <w:rsid w:val="002D6105"/>
  </w:style>
  <w:style w:type="character" w:customStyle="1" w:styleId="eop">
    <w:name w:val="eop"/>
    <w:basedOn w:val="Standaardalinea-lettertype"/>
    <w:rsid w:val="002D6105"/>
  </w:style>
  <w:style w:type="paragraph" w:styleId="Revisie">
    <w:name w:val="Revision"/>
    <w:hidden/>
    <w:uiPriority w:val="99"/>
    <w:semiHidden/>
    <w:rsid w:val="00174753"/>
    <w:rPr>
      <w:rFonts w:asciiTheme="minorHAnsi" w:hAnsiTheme="minorHAnsi"/>
      <w:sz w:val="24"/>
      <w:szCs w:val="24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rsid w:val="0087537D"/>
    <w:pPr>
      <w:keepLines/>
      <w:pBdr>
        <w:top w:val="single" w:sz="4" w:space="1" w:color="auto"/>
        <w:bottom w:val="single" w:sz="4" w:space="1" w:color="auto"/>
      </w:pBdr>
      <w:shd w:val="clear" w:color="auto" w:fill="F2F2F2" w:themeFill="background1" w:themeFillShade="F2"/>
    </w:pPr>
    <w:rPr>
      <w:iCs/>
      <w:color w:val="404040" w:themeColor="text1" w:themeTint="BF"/>
      <w:sz w:val="22"/>
    </w:rPr>
  </w:style>
  <w:style w:type="character" w:customStyle="1" w:styleId="CitaatChar">
    <w:name w:val="Citaat Char"/>
    <w:basedOn w:val="Standaardalinea-lettertype"/>
    <w:link w:val="Citaat"/>
    <w:uiPriority w:val="29"/>
    <w:rsid w:val="0087537D"/>
    <w:rPr>
      <w:rFonts w:asciiTheme="minorHAnsi" w:hAnsiTheme="minorHAnsi"/>
      <w:iCs/>
      <w:color w:val="404040" w:themeColor="text1" w:themeTint="BF"/>
      <w:sz w:val="22"/>
      <w:szCs w:val="24"/>
      <w:shd w:val="clear" w:color="auto" w:fill="F2F2F2" w:themeFill="background1" w:themeFillShade="F2"/>
      <w:lang w:eastAsia="nl-NL"/>
    </w:rPr>
  </w:style>
  <w:style w:type="paragraph" w:customStyle="1" w:styleId="Voorbeeld">
    <w:name w:val="Voorbeeld"/>
    <w:basedOn w:val="Standaard"/>
    <w:link w:val="VoorbeeldChar"/>
    <w:qFormat/>
    <w:rsid w:val="00B740D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3" w:right="113"/>
    </w:pPr>
  </w:style>
  <w:style w:type="character" w:customStyle="1" w:styleId="VoorbeeldChar">
    <w:name w:val="Voorbeeld Char"/>
    <w:basedOn w:val="Standaardalinea-lettertype"/>
    <w:link w:val="Voorbeeld"/>
    <w:rsid w:val="00B740DA"/>
    <w:rPr>
      <w:rFonts w:asciiTheme="minorHAnsi" w:hAnsiTheme="minorHAnsi"/>
      <w:sz w:val="24"/>
      <w:szCs w:val="24"/>
      <w:lang w:eastAsia="nl-NL"/>
    </w:rPr>
  </w:style>
  <w:style w:type="paragraph" w:customStyle="1" w:styleId="Quotes">
    <w:name w:val="Quotes"/>
    <w:basedOn w:val="Voorbeeld"/>
    <w:link w:val="QuotesChar"/>
    <w:qFormat/>
    <w:rsid w:val="00DA1E1D"/>
    <w:pPr>
      <w:pBdr>
        <w:left w:val="single" w:sz="24" w:space="4" w:color="ABE1FA"/>
      </w:pBdr>
    </w:pPr>
  </w:style>
  <w:style w:type="character" w:customStyle="1" w:styleId="QuotesChar">
    <w:name w:val="Quotes Char"/>
    <w:basedOn w:val="VoorbeeldChar"/>
    <w:link w:val="Quotes"/>
    <w:rsid w:val="00DA1E1D"/>
    <w:rPr>
      <w:rFonts w:ascii="Tahoma" w:hAnsi="Tahoma"/>
      <w:sz w:val="24"/>
      <w:szCs w:val="24"/>
      <w:lang w:eastAsia="nl-NL"/>
    </w:rPr>
  </w:style>
  <w:style w:type="paragraph" w:customStyle="1" w:styleId="Definitie">
    <w:name w:val="Definitie"/>
    <w:basedOn w:val="Quotes"/>
    <w:link w:val="DefinitieChar"/>
    <w:qFormat/>
    <w:rsid w:val="00237FE3"/>
    <w:pPr>
      <w:pBdr>
        <w:left w:val="single" w:sz="24" w:space="4" w:color="E30046"/>
      </w:pBdr>
    </w:pPr>
    <w:rPr>
      <w:i/>
    </w:rPr>
  </w:style>
  <w:style w:type="character" w:customStyle="1" w:styleId="DefinitieChar">
    <w:name w:val="Definitie Char"/>
    <w:basedOn w:val="QuotesChar"/>
    <w:link w:val="Definitie"/>
    <w:rsid w:val="00237FE3"/>
    <w:rPr>
      <w:rFonts w:ascii="Tahoma" w:hAnsi="Tahoma"/>
      <w:i/>
      <w:sz w:val="24"/>
      <w:szCs w:val="24"/>
      <w:lang w:eastAsia="nl-NL"/>
    </w:rPr>
  </w:style>
  <w:style w:type="character" w:styleId="Vermelding">
    <w:name w:val="Mention"/>
    <w:basedOn w:val="Standaardalinea-lettertype"/>
    <w:uiPriority w:val="99"/>
    <w:unhideWhenUsed/>
    <w:rsid w:val="00C97FB2"/>
    <w:rPr>
      <w:color w:val="2B579A"/>
      <w:shd w:val="clear" w:color="auto" w:fill="E1DFDD"/>
    </w:rPr>
  </w:style>
  <w:style w:type="paragraph" w:customStyle="1" w:styleId="ccc16d0">
    <w:name w:val="___ccc16d0"/>
    <w:basedOn w:val="Standaard"/>
    <w:rsid w:val="00FE2AB1"/>
    <w:pPr>
      <w:spacing w:before="100" w:beforeAutospacing="1" w:after="100" w:afterAutospacing="1" w:line="240" w:lineRule="auto"/>
    </w:pPr>
    <w:rPr>
      <w:rFonts w:ascii="Times New Roman" w:hAnsi="Times New Roman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0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6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685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55666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115664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4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2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8313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76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36420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67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6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2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1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2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7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73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88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26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6987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0" w:color="939393"/>
                                    <w:left w:val="single" w:sz="6" w:space="0" w:color="939393"/>
                                    <w:bottom w:val="single" w:sz="6" w:space="0" w:color="939393"/>
                                    <w:right w:val="single" w:sz="6" w:space="0" w:color="939393"/>
                                  </w:divBdr>
                                  <w:divsChild>
                                    <w:div w:id="24492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6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623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939393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11" w:color="939393"/>
                                      </w:divBdr>
                                    </w:div>
                                    <w:div w:id="18266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939393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11" w:color="939393"/>
                                      </w:divBdr>
                                    </w:div>
                                    <w:div w:id="3031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939393"/>
                                        <w:left w:val="single" w:sz="6" w:space="11" w:color="939393"/>
                                        <w:bottom w:val="single" w:sz="6" w:space="0" w:color="FFFFFF"/>
                                        <w:right w:val="single" w:sz="6" w:space="11" w:color="93939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92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7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5364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593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83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195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0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3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29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76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3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09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24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572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0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2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6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619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8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7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44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58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3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101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101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105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80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88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64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09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9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cll.be/sites/default/files/2026-09/260611%20Overzicht%20precedentenlijst%20individuele%20vrijstellingen%20SRW%20%282%29.pdf" TargetMode="External"/><Relationship Id="rId18" Type="http://schemas.microsoft.com/office/2007/relationships/diagramDrawing" Target="diagrams/drawing1.xml"/><Relationship Id="rId26" Type="http://schemas.openxmlformats.org/officeDocument/2006/relationships/hyperlink" Target="https://www.ucll.be/sites/default/files/2026-06/OER_UCLL_2026-2027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vs.ucll.be/mentor/my" TargetMode="External"/><Relationship Id="rId34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ucll.be/sites/default/files/2026-09/260615%20Precedentenlijst%201%20-%20voor%20beperkt%20dossier%20%28KULeuven%20ped.wet_.%20-%20psy%20-%20crimino%29%20%282%29.pdf" TargetMode="External"/><Relationship Id="rId17" Type="http://schemas.openxmlformats.org/officeDocument/2006/relationships/diagramColors" Target="diagrams/colors1.xml"/><Relationship Id="rId25" Type="http://schemas.openxmlformats.org/officeDocument/2006/relationships/hyperlink" Target="https://www.ucll.be/nl/bachelor/sociale-readaptatiewetenschappen/vrijstelling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0" Type="http://schemas.openxmlformats.org/officeDocument/2006/relationships/hyperlink" Target="https://intranet.ucll.be/nl/system/files/uploads/documents/Handleiding%20vrijstellingstoepassing%20voor%20de%20student_0.pdf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3.png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diagramLayout" Target="diagrams/layout1.xml"/><Relationship Id="rId23" Type="http://schemas.openxmlformats.org/officeDocument/2006/relationships/hyperlink" Target="https://www.ucll.be/nl/academische-kalender-2026-2027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Data" Target="diagrams/data1.xml"/><Relationship Id="rId22" Type="http://schemas.openxmlformats.org/officeDocument/2006/relationships/hyperlink" Target="mailto:lies.meysmans@ucll.be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0149331\Downloads\AOF.TPL.Klein%20Document.1.1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#1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DF9D8B-1968-44C3-83BB-A785F5F38846}" type="doc">
      <dgm:prSet loTypeId="urn:microsoft.com/office/officeart/2005/8/layout/vProcess5" loCatId="process" qsTypeId="urn:microsoft.com/office/officeart/2005/8/quickstyle/simple1#1" qsCatId="simple" csTypeId="urn:microsoft.com/office/officeart/2005/8/colors/colorful3#1" csCatId="colorful" phldr="1"/>
      <dgm:spPr/>
      <dgm:t>
        <a:bodyPr/>
        <a:lstStyle/>
        <a:p>
          <a:endParaRPr lang="nl-BE"/>
        </a:p>
      </dgm:t>
    </dgm:pt>
    <dgm:pt modelId="{C23A627B-8633-4AFA-AFB1-11E02426DA52}">
      <dgm:prSet phldrT="[Tekst]"/>
      <dgm:spPr/>
      <dgm:t>
        <a:bodyPr/>
        <a:lstStyle/>
        <a:p>
          <a:pPr>
            <a:buFont typeface="+mj-lt"/>
            <a:buAutoNum type="arabicPeriod"/>
          </a:pPr>
          <a:r>
            <a:rPr lang="nl-BE"/>
            <a:t>1. Je informeert je en maakt een eerste inschatting (bv. via precedentenlijst)</a:t>
          </a:r>
        </a:p>
      </dgm:t>
    </dgm:pt>
    <dgm:pt modelId="{A52DE46B-2A87-44E7-B91F-BF53F5356303}" type="parTrans" cxnId="{9FE7D545-1267-4B48-8FC3-5CCA0E3D4145}">
      <dgm:prSet/>
      <dgm:spPr/>
      <dgm:t>
        <a:bodyPr/>
        <a:lstStyle/>
        <a:p>
          <a:endParaRPr lang="nl-BE"/>
        </a:p>
      </dgm:t>
    </dgm:pt>
    <dgm:pt modelId="{DA51271F-FF07-4976-92CD-D49289091FB5}" type="sibTrans" cxnId="{9FE7D545-1267-4B48-8FC3-5CCA0E3D4145}">
      <dgm:prSet/>
      <dgm:spPr/>
      <dgm:t>
        <a:bodyPr/>
        <a:lstStyle/>
        <a:p>
          <a:endParaRPr lang="nl-BE"/>
        </a:p>
      </dgm:t>
    </dgm:pt>
    <dgm:pt modelId="{EBD07E76-D2FA-48C8-A6DE-22C0BB879DA6}">
      <dgm:prSet phldrT="[Tekst]"/>
      <dgm:spPr/>
      <dgm:t>
        <a:bodyPr/>
        <a:lstStyle/>
        <a:p>
          <a:pPr>
            <a:buFont typeface="+mj-lt"/>
            <a:buAutoNum type="arabicPeriod"/>
          </a:pPr>
          <a:r>
            <a:rPr lang="nl-BE"/>
            <a:t>2. Je stelt je dossier samen</a:t>
          </a:r>
        </a:p>
      </dgm:t>
    </dgm:pt>
    <dgm:pt modelId="{7E265632-9BCD-43A4-94F1-0E6B1E0DEEE4}" type="parTrans" cxnId="{C4E76369-F4DB-44B5-BD67-11CE8F4DEE74}">
      <dgm:prSet/>
      <dgm:spPr/>
      <dgm:t>
        <a:bodyPr/>
        <a:lstStyle/>
        <a:p>
          <a:endParaRPr lang="nl-BE"/>
        </a:p>
      </dgm:t>
    </dgm:pt>
    <dgm:pt modelId="{28A3DB53-36E1-4D48-9440-641C4C55ADD3}" type="sibTrans" cxnId="{C4E76369-F4DB-44B5-BD67-11CE8F4DEE74}">
      <dgm:prSet/>
      <dgm:spPr/>
      <dgm:t>
        <a:bodyPr/>
        <a:lstStyle/>
        <a:p>
          <a:endParaRPr lang="nl-BE"/>
        </a:p>
      </dgm:t>
    </dgm:pt>
    <dgm:pt modelId="{06754A1A-1F05-4035-BB79-835B8F965C2D}">
      <dgm:prSet phldrT="[Tekst]"/>
      <dgm:spPr/>
      <dgm:t>
        <a:bodyPr/>
        <a:lstStyle/>
        <a:p>
          <a:r>
            <a:rPr lang="nl-BE"/>
            <a:t>5. Je ontvangt een beslissing</a:t>
          </a:r>
        </a:p>
      </dgm:t>
    </dgm:pt>
    <dgm:pt modelId="{A1090E68-892C-45C8-B6AF-C649C1396507}" type="parTrans" cxnId="{300D71AB-45EC-4CF0-96B2-A5B9A35E82ED}">
      <dgm:prSet/>
      <dgm:spPr/>
      <dgm:t>
        <a:bodyPr/>
        <a:lstStyle/>
        <a:p>
          <a:endParaRPr lang="nl-BE"/>
        </a:p>
      </dgm:t>
    </dgm:pt>
    <dgm:pt modelId="{BBB0DA99-4A7D-4D4D-9170-AFC0BC0865FC}" type="sibTrans" cxnId="{300D71AB-45EC-4CF0-96B2-A5B9A35E82ED}">
      <dgm:prSet/>
      <dgm:spPr/>
      <dgm:t>
        <a:bodyPr/>
        <a:lstStyle/>
        <a:p>
          <a:endParaRPr lang="nl-BE"/>
        </a:p>
      </dgm:t>
    </dgm:pt>
    <dgm:pt modelId="{9D27E925-4720-45E6-B522-01F3C2021F66}">
      <dgm:prSet phldrT="[Tekst]"/>
      <dgm:spPr/>
      <dgm:t>
        <a:bodyPr/>
        <a:lstStyle/>
        <a:p>
          <a:r>
            <a:rPr lang="nl-BE"/>
            <a:t>4. De opleiding voert een vergelijkbaarheidsonderzoek uit</a:t>
          </a:r>
        </a:p>
      </dgm:t>
    </dgm:pt>
    <dgm:pt modelId="{EA561597-D0A3-4955-8BF3-5D367049023C}" type="parTrans" cxnId="{F150D5E7-C02C-4196-9AB6-443AF0E0E6ED}">
      <dgm:prSet/>
      <dgm:spPr/>
      <dgm:t>
        <a:bodyPr/>
        <a:lstStyle/>
        <a:p>
          <a:endParaRPr lang="nl-BE"/>
        </a:p>
      </dgm:t>
    </dgm:pt>
    <dgm:pt modelId="{7EB99478-E557-4513-9515-B3257D9FFA7B}" type="sibTrans" cxnId="{F150D5E7-C02C-4196-9AB6-443AF0E0E6ED}">
      <dgm:prSet/>
      <dgm:spPr/>
      <dgm:t>
        <a:bodyPr/>
        <a:lstStyle/>
        <a:p>
          <a:endParaRPr lang="nl-BE"/>
        </a:p>
      </dgm:t>
    </dgm:pt>
    <dgm:pt modelId="{119A7D3F-736A-4CCC-BCBF-B45AB4ADA294}">
      <dgm:prSet phldrT="[Tekst]"/>
      <dgm:spPr/>
      <dgm:t>
        <a:bodyPr/>
        <a:lstStyle/>
        <a:p>
          <a:r>
            <a:rPr lang="nl-BE"/>
            <a:t>3. Je dient je aanvraag in via KU Loket</a:t>
          </a:r>
        </a:p>
      </dgm:t>
    </dgm:pt>
    <dgm:pt modelId="{6EEFE009-5036-49CF-9325-EC2C7AC8473A}" type="parTrans" cxnId="{6D72CB35-23B9-49D3-AFD0-730F4780419D}">
      <dgm:prSet/>
      <dgm:spPr/>
      <dgm:t>
        <a:bodyPr/>
        <a:lstStyle/>
        <a:p>
          <a:endParaRPr lang="nl-BE"/>
        </a:p>
      </dgm:t>
    </dgm:pt>
    <dgm:pt modelId="{B17D1990-B791-4D4D-8BB9-DEE2FEAC3CD4}" type="sibTrans" cxnId="{6D72CB35-23B9-49D3-AFD0-730F4780419D}">
      <dgm:prSet/>
      <dgm:spPr/>
      <dgm:t>
        <a:bodyPr/>
        <a:lstStyle/>
        <a:p>
          <a:endParaRPr lang="nl-BE"/>
        </a:p>
      </dgm:t>
    </dgm:pt>
    <dgm:pt modelId="{704C46FC-9070-4E34-B08D-1B65059BBE31}" type="pres">
      <dgm:prSet presAssocID="{9CDF9D8B-1968-44C3-83BB-A785F5F38846}" presName="outerComposite" presStyleCnt="0">
        <dgm:presLayoutVars>
          <dgm:chMax val="5"/>
          <dgm:dir/>
          <dgm:resizeHandles val="exact"/>
        </dgm:presLayoutVars>
      </dgm:prSet>
      <dgm:spPr/>
    </dgm:pt>
    <dgm:pt modelId="{5028AAD0-AE91-4728-ACB7-C66411433A87}" type="pres">
      <dgm:prSet presAssocID="{9CDF9D8B-1968-44C3-83BB-A785F5F38846}" presName="dummyMaxCanvas" presStyleCnt="0">
        <dgm:presLayoutVars/>
      </dgm:prSet>
      <dgm:spPr/>
    </dgm:pt>
    <dgm:pt modelId="{4F9E3AAA-E30B-4001-9540-70D076179250}" type="pres">
      <dgm:prSet presAssocID="{9CDF9D8B-1968-44C3-83BB-A785F5F38846}" presName="FiveNodes_1" presStyleLbl="node1" presStyleIdx="0" presStyleCnt="5">
        <dgm:presLayoutVars>
          <dgm:bulletEnabled val="1"/>
        </dgm:presLayoutVars>
      </dgm:prSet>
      <dgm:spPr/>
    </dgm:pt>
    <dgm:pt modelId="{771236E7-99ED-4B29-992A-781C30483F78}" type="pres">
      <dgm:prSet presAssocID="{9CDF9D8B-1968-44C3-83BB-A785F5F38846}" presName="FiveNodes_2" presStyleLbl="node1" presStyleIdx="1" presStyleCnt="5">
        <dgm:presLayoutVars>
          <dgm:bulletEnabled val="1"/>
        </dgm:presLayoutVars>
      </dgm:prSet>
      <dgm:spPr/>
    </dgm:pt>
    <dgm:pt modelId="{67613F90-1DF5-41BE-B85B-B71B98FF72E9}" type="pres">
      <dgm:prSet presAssocID="{9CDF9D8B-1968-44C3-83BB-A785F5F38846}" presName="FiveNodes_3" presStyleLbl="node1" presStyleIdx="2" presStyleCnt="5">
        <dgm:presLayoutVars>
          <dgm:bulletEnabled val="1"/>
        </dgm:presLayoutVars>
      </dgm:prSet>
      <dgm:spPr/>
    </dgm:pt>
    <dgm:pt modelId="{8E45EEA2-BFD7-4B67-A45D-38C6BC7EA9DE}" type="pres">
      <dgm:prSet presAssocID="{9CDF9D8B-1968-44C3-83BB-A785F5F38846}" presName="FiveNodes_4" presStyleLbl="node1" presStyleIdx="3" presStyleCnt="5">
        <dgm:presLayoutVars>
          <dgm:bulletEnabled val="1"/>
        </dgm:presLayoutVars>
      </dgm:prSet>
      <dgm:spPr/>
    </dgm:pt>
    <dgm:pt modelId="{917B6396-D769-46D2-92CF-52CD0A3FC7B6}" type="pres">
      <dgm:prSet presAssocID="{9CDF9D8B-1968-44C3-83BB-A785F5F38846}" presName="FiveNodes_5" presStyleLbl="node1" presStyleIdx="4" presStyleCnt="5">
        <dgm:presLayoutVars>
          <dgm:bulletEnabled val="1"/>
        </dgm:presLayoutVars>
      </dgm:prSet>
      <dgm:spPr/>
    </dgm:pt>
    <dgm:pt modelId="{0A94D76F-CA0B-44BE-A46A-7173837D1862}" type="pres">
      <dgm:prSet presAssocID="{9CDF9D8B-1968-44C3-83BB-A785F5F38846}" presName="FiveConn_1-2" presStyleLbl="fgAccFollowNode1" presStyleIdx="0" presStyleCnt="4">
        <dgm:presLayoutVars>
          <dgm:bulletEnabled val="1"/>
        </dgm:presLayoutVars>
      </dgm:prSet>
      <dgm:spPr/>
    </dgm:pt>
    <dgm:pt modelId="{499214C6-F7A8-45DD-9A87-CA41696C750C}" type="pres">
      <dgm:prSet presAssocID="{9CDF9D8B-1968-44C3-83BB-A785F5F38846}" presName="FiveConn_2-3" presStyleLbl="fgAccFollowNode1" presStyleIdx="1" presStyleCnt="4">
        <dgm:presLayoutVars>
          <dgm:bulletEnabled val="1"/>
        </dgm:presLayoutVars>
      </dgm:prSet>
      <dgm:spPr/>
    </dgm:pt>
    <dgm:pt modelId="{E56828B3-08E9-479A-B036-164D8F08FA99}" type="pres">
      <dgm:prSet presAssocID="{9CDF9D8B-1968-44C3-83BB-A785F5F38846}" presName="FiveConn_3-4" presStyleLbl="fgAccFollowNode1" presStyleIdx="2" presStyleCnt="4">
        <dgm:presLayoutVars>
          <dgm:bulletEnabled val="1"/>
        </dgm:presLayoutVars>
      </dgm:prSet>
      <dgm:spPr/>
    </dgm:pt>
    <dgm:pt modelId="{396B6E88-FF42-4DDA-AF78-1FC3B6C0CAAE}" type="pres">
      <dgm:prSet presAssocID="{9CDF9D8B-1968-44C3-83BB-A785F5F38846}" presName="FiveConn_4-5" presStyleLbl="fgAccFollowNode1" presStyleIdx="3" presStyleCnt="4">
        <dgm:presLayoutVars>
          <dgm:bulletEnabled val="1"/>
        </dgm:presLayoutVars>
      </dgm:prSet>
      <dgm:spPr/>
    </dgm:pt>
    <dgm:pt modelId="{EB0C6861-03D6-4EC4-B2C2-5A4CF3F83494}" type="pres">
      <dgm:prSet presAssocID="{9CDF9D8B-1968-44C3-83BB-A785F5F38846}" presName="FiveNodes_1_text" presStyleLbl="node1" presStyleIdx="4" presStyleCnt="5">
        <dgm:presLayoutVars>
          <dgm:bulletEnabled val="1"/>
        </dgm:presLayoutVars>
      </dgm:prSet>
      <dgm:spPr/>
    </dgm:pt>
    <dgm:pt modelId="{85A41A2C-D324-41B3-8CB7-629B93321CCD}" type="pres">
      <dgm:prSet presAssocID="{9CDF9D8B-1968-44C3-83BB-A785F5F38846}" presName="FiveNodes_2_text" presStyleLbl="node1" presStyleIdx="4" presStyleCnt="5">
        <dgm:presLayoutVars>
          <dgm:bulletEnabled val="1"/>
        </dgm:presLayoutVars>
      </dgm:prSet>
      <dgm:spPr/>
    </dgm:pt>
    <dgm:pt modelId="{D842A04A-D9F4-4B28-8752-7C25D667F6A0}" type="pres">
      <dgm:prSet presAssocID="{9CDF9D8B-1968-44C3-83BB-A785F5F38846}" presName="FiveNodes_3_text" presStyleLbl="node1" presStyleIdx="4" presStyleCnt="5">
        <dgm:presLayoutVars>
          <dgm:bulletEnabled val="1"/>
        </dgm:presLayoutVars>
      </dgm:prSet>
      <dgm:spPr/>
    </dgm:pt>
    <dgm:pt modelId="{FCC19660-19D0-4A6C-8382-4BA8BC26128F}" type="pres">
      <dgm:prSet presAssocID="{9CDF9D8B-1968-44C3-83BB-A785F5F38846}" presName="FiveNodes_4_text" presStyleLbl="node1" presStyleIdx="4" presStyleCnt="5">
        <dgm:presLayoutVars>
          <dgm:bulletEnabled val="1"/>
        </dgm:presLayoutVars>
      </dgm:prSet>
      <dgm:spPr/>
    </dgm:pt>
    <dgm:pt modelId="{E60726AA-1266-42CB-B7E3-038F4A31B14B}" type="pres">
      <dgm:prSet presAssocID="{9CDF9D8B-1968-44C3-83BB-A785F5F38846}" presName="FiveNodes_5_text" presStyleLbl="node1" presStyleIdx="4" presStyleCnt="5">
        <dgm:presLayoutVars>
          <dgm:bulletEnabled val="1"/>
        </dgm:presLayoutVars>
      </dgm:prSet>
      <dgm:spPr/>
    </dgm:pt>
  </dgm:ptLst>
  <dgm:cxnLst>
    <dgm:cxn modelId="{3520BE00-D30D-4332-8B89-3DCDD773D42F}" type="presOf" srcId="{EBD07E76-D2FA-48C8-A6DE-22C0BB879DA6}" destId="{85A41A2C-D324-41B3-8CB7-629B93321CCD}" srcOrd="1" destOrd="0" presId="urn:microsoft.com/office/officeart/2005/8/layout/vProcess5"/>
    <dgm:cxn modelId="{6B065402-D1B9-4818-B3BE-367011DD6964}" type="presOf" srcId="{9D27E925-4720-45E6-B522-01F3C2021F66}" destId="{FCC19660-19D0-4A6C-8382-4BA8BC26128F}" srcOrd="1" destOrd="0" presId="urn:microsoft.com/office/officeart/2005/8/layout/vProcess5"/>
    <dgm:cxn modelId="{931EA809-858A-43F9-BA35-71C9F7535507}" type="presOf" srcId="{DA51271F-FF07-4976-92CD-D49289091FB5}" destId="{0A94D76F-CA0B-44BE-A46A-7173837D1862}" srcOrd="0" destOrd="0" presId="urn:microsoft.com/office/officeart/2005/8/layout/vProcess5"/>
    <dgm:cxn modelId="{30DC7910-B8E9-45D2-B633-53A90FDDCE5B}" type="presOf" srcId="{119A7D3F-736A-4CCC-BCBF-B45AB4ADA294}" destId="{67613F90-1DF5-41BE-B85B-B71B98FF72E9}" srcOrd="0" destOrd="0" presId="urn:microsoft.com/office/officeart/2005/8/layout/vProcess5"/>
    <dgm:cxn modelId="{6D72CB35-23B9-49D3-AFD0-730F4780419D}" srcId="{9CDF9D8B-1968-44C3-83BB-A785F5F38846}" destId="{119A7D3F-736A-4CCC-BCBF-B45AB4ADA294}" srcOrd="2" destOrd="0" parTransId="{6EEFE009-5036-49CF-9325-EC2C7AC8473A}" sibTransId="{B17D1990-B791-4D4D-8BB9-DEE2FEAC3CD4}"/>
    <dgm:cxn modelId="{E5260663-5B99-4C5D-8EC7-B7501A1DCD25}" type="presOf" srcId="{C23A627B-8633-4AFA-AFB1-11E02426DA52}" destId="{4F9E3AAA-E30B-4001-9540-70D076179250}" srcOrd="0" destOrd="0" presId="urn:microsoft.com/office/officeart/2005/8/layout/vProcess5"/>
    <dgm:cxn modelId="{9FE7D545-1267-4B48-8FC3-5CCA0E3D4145}" srcId="{9CDF9D8B-1968-44C3-83BB-A785F5F38846}" destId="{C23A627B-8633-4AFA-AFB1-11E02426DA52}" srcOrd="0" destOrd="0" parTransId="{A52DE46B-2A87-44E7-B91F-BF53F5356303}" sibTransId="{DA51271F-FF07-4976-92CD-D49289091FB5}"/>
    <dgm:cxn modelId="{C4E76369-F4DB-44B5-BD67-11CE8F4DEE74}" srcId="{9CDF9D8B-1968-44C3-83BB-A785F5F38846}" destId="{EBD07E76-D2FA-48C8-A6DE-22C0BB879DA6}" srcOrd="1" destOrd="0" parTransId="{7E265632-9BCD-43A4-94F1-0E6B1E0DEEE4}" sibTransId="{28A3DB53-36E1-4D48-9440-641C4C55ADD3}"/>
    <dgm:cxn modelId="{83066B50-EB57-4D9F-9078-85EFC6D0A6B2}" type="presOf" srcId="{7EB99478-E557-4513-9515-B3257D9FFA7B}" destId="{396B6E88-FF42-4DDA-AF78-1FC3B6C0CAAE}" srcOrd="0" destOrd="0" presId="urn:microsoft.com/office/officeart/2005/8/layout/vProcess5"/>
    <dgm:cxn modelId="{7A223282-8ECD-49B0-B0DB-808B00513B64}" type="presOf" srcId="{EBD07E76-D2FA-48C8-A6DE-22C0BB879DA6}" destId="{771236E7-99ED-4B29-992A-781C30483F78}" srcOrd="0" destOrd="0" presId="urn:microsoft.com/office/officeart/2005/8/layout/vProcess5"/>
    <dgm:cxn modelId="{7C954D92-45D3-4F99-9465-AE2F5F818338}" type="presOf" srcId="{06754A1A-1F05-4035-BB79-835B8F965C2D}" destId="{E60726AA-1266-42CB-B7E3-038F4A31B14B}" srcOrd="1" destOrd="0" presId="urn:microsoft.com/office/officeart/2005/8/layout/vProcess5"/>
    <dgm:cxn modelId="{98459B96-E578-4A55-9BE3-495DEC0F8AB5}" type="presOf" srcId="{9CDF9D8B-1968-44C3-83BB-A785F5F38846}" destId="{704C46FC-9070-4E34-B08D-1B65059BBE31}" srcOrd="0" destOrd="0" presId="urn:microsoft.com/office/officeart/2005/8/layout/vProcess5"/>
    <dgm:cxn modelId="{A844189E-63AB-4237-B5EF-C0D20D626D37}" type="presOf" srcId="{28A3DB53-36E1-4D48-9440-641C4C55ADD3}" destId="{499214C6-F7A8-45DD-9A87-CA41696C750C}" srcOrd="0" destOrd="0" presId="urn:microsoft.com/office/officeart/2005/8/layout/vProcess5"/>
    <dgm:cxn modelId="{300D71AB-45EC-4CF0-96B2-A5B9A35E82ED}" srcId="{9CDF9D8B-1968-44C3-83BB-A785F5F38846}" destId="{06754A1A-1F05-4035-BB79-835B8F965C2D}" srcOrd="4" destOrd="0" parTransId="{A1090E68-892C-45C8-B6AF-C649C1396507}" sibTransId="{BBB0DA99-4A7D-4D4D-9170-AFC0BC0865FC}"/>
    <dgm:cxn modelId="{D6983ABB-A1DA-4073-8C4C-0AA0E8A28DC0}" type="presOf" srcId="{119A7D3F-736A-4CCC-BCBF-B45AB4ADA294}" destId="{D842A04A-D9F4-4B28-8752-7C25D667F6A0}" srcOrd="1" destOrd="0" presId="urn:microsoft.com/office/officeart/2005/8/layout/vProcess5"/>
    <dgm:cxn modelId="{847FE5BC-0B08-4DA7-85D6-97FC649641C2}" type="presOf" srcId="{C23A627B-8633-4AFA-AFB1-11E02426DA52}" destId="{EB0C6861-03D6-4EC4-B2C2-5A4CF3F83494}" srcOrd="1" destOrd="0" presId="urn:microsoft.com/office/officeart/2005/8/layout/vProcess5"/>
    <dgm:cxn modelId="{64AED5CF-4C09-479C-8B7D-F837D74A69A8}" type="presOf" srcId="{06754A1A-1F05-4035-BB79-835B8F965C2D}" destId="{917B6396-D769-46D2-92CF-52CD0A3FC7B6}" srcOrd="0" destOrd="0" presId="urn:microsoft.com/office/officeart/2005/8/layout/vProcess5"/>
    <dgm:cxn modelId="{A05B4AE5-C9DD-422A-9CDA-E1011642B3D7}" type="presOf" srcId="{9D27E925-4720-45E6-B522-01F3C2021F66}" destId="{8E45EEA2-BFD7-4B67-A45D-38C6BC7EA9DE}" srcOrd="0" destOrd="0" presId="urn:microsoft.com/office/officeart/2005/8/layout/vProcess5"/>
    <dgm:cxn modelId="{F150D5E7-C02C-4196-9AB6-443AF0E0E6ED}" srcId="{9CDF9D8B-1968-44C3-83BB-A785F5F38846}" destId="{9D27E925-4720-45E6-B522-01F3C2021F66}" srcOrd="3" destOrd="0" parTransId="{EA561597-D0A3-4955-8BF3-5D367049023C}" sibTransId="{7EB99478-E557-4513-9515-B3257D9FFA7B}"/>
    <dgm:cxn modelId="{5B8DE6FF-7E26-4561-A9BE-633EEB0803F8}" type="presOf" srcId="{B17D1990-B791-4D4D-8BB9-DEE2FEAC3CD4}" destId="{E56828B3-08E9-479A-B036-164D8F08FA99}" srcOrd="0" destOrd="0" presId="urn:microsoft.com/office/officeart/2005/8/layout/vProcess5"/>
    <dgm:cxn modelId="{BF27C5C5-E5E3-4B7C-918D-7F9216AA181B}" type="presParOf" srcId="{704C46FC-9070-4E34-B08D-1B65059BBE31}" destId="{5028AAD0-AE91-4728-ACB7-C66411433A87}" srcOrd="0" destOrd="0" presId="urn:microsoft.com/office/officeart/2005/8/layout/vProcess5"/>
    <dgm:cxn modelId="{D96713E4-92A3-4D12-A2EF-ABD12DB15D38}" type="presParOf" srcId="{704C46FC-9070-4E34-B08D-1B65059BBE31}" destId="{4F9E3AAA-E30B-4001-9540-70D076179250}" srcOrd="1" destOrd="0" presId="urn:microsoft.com/office/officeart/2005/8/layout/vProcess5"/>
    <dgm:cxn modelId="{72658665-DF91-4C1E-8B43-EC3977C7A1B3}" type="presParOf" srcId="{704C46FC-9070-4E34-B08D-1B65059BBE31}" destId="{771236E7-99ED-4B29-992A-781C30483F78}" srcOrd="2" destOrd="0" presId="urn:microsoft.com/office/officeart/2005/8/layout/vProcess5"/>
    <dgm:cxn modelId="{3F1CE147-EE2E-4ACD-8393-1FA47E9DE16C}" type="presParOf" srcId="{704C46FC-9070-4E34-B08D-1B65059BBE31}" destId="{67613F90-1DF5-41BE-B85B-B71B98FF72E9}" srcOrd="3" destOrd="0" presId="urn:microsoft.com/office/officeart/2005/8/layout/vProcess5"/>
    <dgm:cxn modelId="{7552B653-DAB4-4CC8-8CA7-D4FFA3B9D4D2}" type="presParOf" srcId="{704C46FC-9070-4E34-B08D-1B65059BBE31}" destId="{8E45EEA2-BFD7-4B67-A45D-38C6BC7EA9DE}" srcOrd="4" destOrd="0" presId="urn:microsoft.com/office/officeart/2005/8/layout/vProcess5"/>
    <dgm:cxn modelId="{7C30B51D-6B4D-40C8-903B-0EC0BDBE4946}" type="presParOf" srcId="{704C46FC-9070-4E34-B08D-1B65059BBE31}" destId="{917B6396-D769-46D2-92CF-52CD0A3FC7B6}" srcOrd="5" destOrd="0" presId="urn:microsoft.com/office/officeart/2005/8/layout/vProcess5"/>
    <dgm:cxn modelId="{6885E3C5-849A-4626-95B4-5AD5DE4B3F11}" type="presParOf" srcId="{704C46FC-9070-4E34-B08D-1B65059BBE31}" destId="{0A94D76F-CA0B-44BE-A46A-7173837D1862}" srcOrd="6" destOrd="0" presId="urn:microsoft.com/office/officeart/2005/8/layout/vProcess5"/>
    <dgm:cxn modelId="{186B0648-181E-491F-BEF4-2F5FB8DFF0EA}" type="presParOf" srcId="{704C46FC-9070-4E34-B08D-1B65059BBE31}" destId="{499214C6-F7A8-45DD-9A87-CA41696C750C}" srcOrd="7" destOrd="0" presId="urn:microsoft.com/office/officeart/2005/8/layout/vProcess5"/>
    <dgm:cxn modelId="{8FDAD90A-5754-4957-BA73-EDDD6ADB932D}" type="presParOf" srcId="{704C46FC-9070-4E34-B08D-1B65059BBE31}" destId="{E56828B3-08E9-479A-B036-164D8F08FA99}" srcOrd="8" destOrd="0" presId="urn:microsoft.com/office/officeart/2005/8/layout/vProcess5"/>
    <dgm:cxn modelId="{B51FE33D-D484-480C-9191-D81608EE1496}" type="presParOf" srcId="{704C46FC-9070-4E34-B08D-1B65059BBE31}" destId="{396B6E88-FF42-4DDA-AF78-1FC3B6C0CAAE}" srcOrd="9" destOrd="0" presId="urn:microsoft.com/office/officeart/2005/8/layout/vProcess5"/>
    <dgm:cxn modelId="{74B5C8A1-163C-4B43-B312-18782133402B}" type="presParOf" srcId="{704C46FC-9070-4E34-B08D-1B65059BBE31}" destId="{EB0C6861-03D6-4EC4-B2C2-5A4CF3F83494}" srcOrd="10" destOrd="0" presId="urn:microsoft.com/office/officeart/2005/8/layout/vProcess5"/>
    <dgm:cxn modelId="{3DB45407-86DD-41A5-836B-B5E7FB03223D}" type="presParOf" srcId="{704C46FC-9070-4E34-B08D-1B65059BBE31}" destId="{85A41A2C-D324-41B3-8CB7-629B93321CCD}" srcOrd="11" destOrd="0" presId="urn:microsoft.com/office/officeart/2005/8/layout/vProcess5"/>
    <dgm:cxn modelId="{3240A21F-720B-4555-A484-1D0D2A51AF09}" type="presParOf" srcId="{704C46FC-9070-4E34-B08D-1B65059BBE31}" destId="{D842A04A-D9F4-4B28-8752-7C25D667F6A0}" srcOrd="12" destOrd="0" presId="urn:microsoft.com/office/officeart/2005/8/layout/vProcess5"/>
    <dgm:cxn modelId="{1E97D360-A708-4895-AD43-D06407D46BD2}" type="presParOf" srcId="{704C46FC-9070-4E34-B08D-1B65059BBE31}" destId="{FCC19660-19D0-4A6C-8382-4BA8BC26128F}" srcOrd="13" destOrd="0" presId="urn:microsoft.com/office/officeart/2005/8/layout/vProcess5"/>
    <dgm:cxn modelId="{4E73B73A-4BFF-4B04-930F-9C81478569D1}" type="presParOf" srcId="{704C46FC-9070-4E34-B08D-1B65059BBE31}" destId="{E60726AA-1266-42CB-B7E3-038F4A31B14B}" srcOrd="14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F9E3AAA-E30B-4001-9540-70D076179250}">
      <dsp:nvSpPr>
        <dsp:cNvPr id="0" name=""/>
        <dsp:cNvSpPr/>
      </dsp:nvSpPr>
      <dsp:spPr>
        <a:xfrm>
          <a:off x="0" y="0"/>
          <a:ext cx="4224528" cy="57607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nl-BE" sz="1500" kern="1200"/>
            <a:t>1. Je informeert je en maakt een eerste inschatting (bv. via precedentenlijst)</a:t>
          </a:r>
        </a:p>
      </dsp:txBody>
      <dsp:txXfrm>
        <a:off x="16873" y="16873"/>
        <a:ext cx="3535500" cy="542326"/>
      </dsp:txXfrm>
    </dsp:sp>
    <dsp:sp modelId="{771236E7-99ED-4B29-992A-781C30483F78}">
      <dsp:nvSpPr>
        <dsp:cNvPr id="0" name=""/>
        <dsp:cNvSpPr/>
      </dsp:nvSpPr>
      <dsp:spPr>
        <a:xfrm>
          <a:off x="315468" y="656082"/>
          <a:ext cx="4224528" cy="576072"/>
        </a:xfrm>
        <a:prstGeom prst="roundRect">
          <a:avLst>
            <a:gd name="adj" fmla="val 10000"/>
          </a:avLst>
        </a:prstGeom>
        <a:solidFill>
          <a:schemeClr val="accent3">
            <a:hueOff val="2812566"/>
            <a:satOff val="-4220"/>
            <a:lumOff val="-68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nl-BE" sz="1500" kern="1200"/>
            <a:t>2. Je stelt je dossier samen</a:t>
          </a:r>
        </a:p>
      </dsp:txBody>
      <dsp:txXfrm>
        <a:off x="332341" y="672955"/>
        <a:ext cx="3500867" cy="542326"/>
      </dsp:txXfrm>
    </dsp:sp>
    <dsp:sp modelId="{67613F90-1DF5-41BE-B85B-B71B98FF72E9}">
      <dsp:nvSpPr>
        <dsp:cNvPr id="0" name=""/>
        <dsp:cNvSpPr/>
      </dsp:nvSpPr>
      <dsp:spPr>
        <a:xfrm>
          <a:off x="630935" y="1312164"/>
          <a:ext cx="4224528" cy="576072"/>
        </a:xfrm>
        <a:prstGeom prst="roundRect">
          <a:avLst>
            <a:gd name="adj" fmla="val 10000"/>
          </a:avLst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500" kern="1200"/>
            <a:t>3. Je dient je aanvraag in via KU Loket</a:t>
          </a:r>
        </a:p>
      </dsp:txBody>
      <dsp:txXfrm>
        <a:off x="647808" y="1329037"/>
        <a:ext cx="3500867" cy="542326"/>
      </dsp:txXfrm>
    </dsp:sp>
    <dsp:sp modelId="{8E45EEA2-BFD7-4B67-A45D-38C6BC7EA9DE}">
      <dsp:nvSpPr>
        <dsp:cNvPr id="0" name=""/>
        <dsp:cNvSpPr/>
      </dsp:nvSpPr>
      <dsp:spPr>
        <a:xfrm>
          <a:off x="946404" y="1968246"/>
          <a:ext cx="4224528" cy="576072"/>
        </a:xfrm>
        <a:prstGeom prst="roundRect">
          <a:avLst>
            <a:gd name="adj" fmla="val 10000"/>
          </a:avLst>
        </a:prstGeom>
        <a:solidFill>
          <a:schemeClr val="accent3">
            <a:hueOff val="8437698"/>
            <a:satOff val="-12660"/>
            <a:lumOff val="-205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500" kern="1200"/>
            <a:t>4. De opleiding voert een vergelijkbaarheidsonderzoek uit</a:t>
          </a:r>
        </a:p>
      </dsp:txBody>
      <dsp:txXfrm>
        <a:off x="963277" y="1985119"/>
        <a:ext cx="3500867" cy="542326"/>
      </dsp:txXfrm>
    </dsp:sp>
    <dsp:sp modelId="{917B6396-D769-46D2-92CF-52CD0A3FC7B6}">
      <dsp:nvSpPr>
        <dsp:cNvPr id="0" name=""/>
        <dsp:cNvSpPr/>
      </dsp:nvSpPr>
      <dsp:spPr>
        <a:xfrm>
          <a:off x="1261871" y="2624328"/>
          <a:ext cx="4224528" cy="576072"/>
        </a:xfrm>
        <a:prstGeom prst="roundRect">
          <a:avLst>
            <a:gd name="adj" fmla="val 1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500" kern="1200"/>
            <a:t>5. Je ontvangt een beslissing</a:t>
          </a:r>
        </a:p>
      </dsp:txBody>
      <dsp:txXfrm>
        <a:off x="1278744" y="2641201"/>
        <a:ext cx="3500867" cy="542326"/>
      </dsp:txXfrm>
    </dsp:sp>
    <dsp:sp modelId="{0A94D76F-CA0B-44BE-A46A-7173837D1862}">
      <dsp:nvSpPr>
        <dsp:cNvPr id="0" name=""/>
        <dsp:cNvSpPr/>
      </dsp:nvSpPr>
      <dsp:spPr>
        <a:xfrm>
          <a:off x="3850081" y="420852"/>
          <a:ext cx="374446" cy="374446"/>
        </a:xfrm>
        <a:prstGeom prst="downArrow">
          <a:avLst>
            <a:gd name="adj1" fmla="val 55000"/>
            <a:gd name="adj2" fmla="val 45000"/>
          </a:avLst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1700" kern="1200"/>
        </a:p>
      </dsp:txBody>
      <dsp:txXfrm>
        <a:off x="3934331" y="420852"/>
        <a:ext cx="205946" cy="281771"/>
      </dsp:txXfrm>
    </dsp:sp>
    <dsp:sp modelId="{499214C6-F7A8-45DD-9A87-CA41696C750C}">
      <dsp:nvSpPr>
        <dsp:cNvPr id="0" name=""/>
        <dsp:cNvSpPr/>
      </dsp:nvSpPr>
      <dsp:spPr>
        <a:xfrm>
          <a:off x="4165549" y="1076934"/>
          <a:ext cx="374446" cy="374446"/>
        </a:xfrm>
        <a:prstGeom prst="downArrow">
          <a:avLst>
            <a:gd name="adj1" fmla="val 55000"/>
            <a:gd name="adj2" fmla="val 45000"/>
          </a:avLst>
        </a:prstGeom>
        <a:solidFill>
          <a:schemeClr val="accent3">
            <a:tint val="40000"/>
            <a:alpha val="90000"/>
            <a:hueOff val="3572285"/>
            <a:satOff val="-4598"/>
            <a:lumOff val="-358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3572285"/>
              <a:satOff val="-4598"/>
              <a:lumOff val="-35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1700" kern="1200"/>
        </a:p>
      </dsp:txBody>
      <dsp:txXfrm>
        <a:off x="4249799" y="1076934"/>
        <a:ext cx="205946" cy="281771"/>
      </dsp:txXfrm>
    </dsp:sp>
    <dsp:sp modelId="{E56828B3-08E9-479A-B036-164D8F08FA99}">
      <dsp:nvSpPr>
        <dsp:cNvPr id="0" name=""/>
        <dsp:cNvSpPr/>
      </dsp:nvSpPr>
      <dsp:spPr>
        <a:xfrm>
          <a:off x="4481017" y="1723415"/>
          <a:ext cx="374446" cy="374446"/>
        </a:xfrm>
        <a:prstGeom prst="downArrow">
          <a:avLst>
            <a:gd name="adj1" fmla="val 55000"/>
            <a:gd name="adj2" fmla="val 45000"/>
          </a:avLst>
        </a:prstGeom>
        <a:solidFill>
          <a:schemeClr val="accent3">
            <a:tint val="40000"/>
            <a:alpha val="90000"/>
            <a:hueOff val="7144569"/>
            <a:satOff val="-9195"/>
            <a:lumOff val="-717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7144569"/>
              <a:satOff val="-9195"/>
              <a:lumOff val="-71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1700" kern="1200"/>
        </a:p>
      </dsp:txBody>
      <dsp:txXfrm>
        <a:off x="4565267" y="1723415"/>
        <a:ext cx="205946" cy="281771"/>
      </dsp:txXfrm>
    </dsp:sp>
    <dsp:sp modelId="{396B6E88-FF42-4DDA-AF78-1FC3B6C0CAAE}">
      <dsp:nvSpPr>
        <dsp:cNvPr id="0" name=""/>
        <dsp:cNvSpPr/>
      </dsp:nvSpPr>
      <dsp:spPr>
        <a:xfrm>
          <a:off x="4796485" y="2385898"/>
          <a:ext cx="374446" cy="374446"/>
        </a:xfrm>
        <a:prstGeom prst="downArrow">
          <a:avLst>
            <a:gd name="adj1" fmla="val 55000"/>
            <a:gd name="adj2" fmla="val 45000"/>
          </a:avLst>
        </a:prstGeom>
        <a:solidFill>
          <a:schemeClr val="accent3">
            <a:tint val="40000"/>
            <a:alpha val="90000"/>
            <a:hueOff val="10716854"/>
            <a:satOff val="-13793"/>
            <a:lumOff val="-1075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10716854"/>
              <a:satOff val="-13793"/>
              <a:lumOff val="-107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1700" kern="1200"/>
        </a:p>
      </dsp:txBody>
      <dsp:txXfrm>
        <a:off x="4880735" y="2385898"/>
        <a:ext cx="205946" cy="2817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F59CB43C1E47B69684A74AF5227E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C68CB7-1D3C-4CC5-8536-8EA5127066ED}"/>
      </w:docPartPr>
      <w:docPartBody>
        <w:p w:rsidR="00641904" w:rsidRDefault="00641904">
          <w:pPr>
            <w:pStyle w:val="68F59CB43C1E47B69684A74AF5227E2E"/>
          </w:pPr>
          <w:r w:rsidRPr="001E112E">
            <w:rPr>
              <w:rStyle w:val="Tekstvantijdelijkeaanduiding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04"/>
    <w:rsid w:val="00003272"/>
    <w:rsid w:val="00074778"/>
    <w:rsid w:val="00077A41"/>
    <w:rsid w:val="0009011E"/>
    <w:rsid w:val="00133AB0"/>
    <w:rsid w:val="00197C1D"/>
    <w:rsid w:val="001C1DBF"/>
    <w:rsid w:val="00202A36"/>
    <w:rsid w:val="0024224B"/>
    <w:rsid w:val="003C494C"/>
    <w:rsid w:val="003E2D5B"/>
    <w:rsid w:val="00411A57"/>
    <w:rsid w:val="00443654"/>
    <w:rsid w:val="00496C18"/>
    <w:rsid w:val="00596093"/>
    <w:rsid w:val="006258F9"/>
    <w:rsid w:val="00641904"/>
    <w:rsid w:val="00645AB8"/>
    <w:rsid w:val="006A1110"/>
    <w:rsid w:val="00713856"/>
    <w:rsid w:val="008226CA"/>
    <w:rsid w:val="008F31A6"/>
    <w:rsid w:val="009F2AB6"/>
    <w:rsid w:val="00A50B9A"/>
    <w:rsid w:val="00B84B0C"/>
    <w:rsid w:val="00C63AD6"/>
    <w:rsid w:val="00CF3F2D"/>
    <w:rsid w:val="00D619D1"/>
    <w:rsid w:val="00DD6FF9"/>
    <w:rsid w:val="00E10E95"/>
    <w:rsid w:val="00E20452"/>
    <w:rsid w:val="00E41DBF"/>
    <w:rsid w:val="00F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68F59CB43C1E47B69684A74AF5227E2E">
    <w:name w:val="68F59CB43C1E47B69684A74AF5227E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213FB35EC9A42AFA27E50843BFDD6" ma:contentTypeVersion="6" ma:contentTypeDescription="Een nieuw document maken." ma:contentTypeScope="" ma:versionID="af61a3463e47601648142783ea69be40">
  <xsd:schema xmlns:xsd="http://www.w3.org/2001/XMLSchema" xmlns:xs="http://www.w3.org/2001/XMLSchema" xmlns:p="http://schemas.microsoft.com/office/2006/metadata/properties" xmlns:ns2="64eff43f-0d67-4669-90ca-275963c76387" targetNamespace="http://schemas.microsoft.com/office/2006/metadata/properties" ma:root="true" ma:fieldsID="09da6e226323bf250dc84b0a6924d03a" ns2:_="">
    <xsd:import namespace="64eff43f-0d67-4669-90ca-275963c76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Academiejaar" minOccurs="0"/>
                <xsd:element ref="ns2:Categor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43f-0d67-4669-90ca-275963c76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cademiejaar" ma:index="12" nillable="true" ma:displayName="Academiejaar" ma:format="Dropdown" ma:internalName="Academiejaar">
      <xsd:simpleType>
        <xsd:restriction base="dms:Choice">
          <xsd:enumeration value="2025-2026"/>
          <xsd:enumeration value="2026-2027"/>
          <xsd:enumeration value="2027-2028"/>
        </xsd:restriction>
      </xsd:simpleType>
    </xsd:element>
    <xsd:element name="Categorie" ma:index="13" nillable="true" ma:displayName="Categorie" ma:format="Dropdown" ma:internalName="Categorie">
      <xsd:simpleType>
        <xsd:restriction base="dms:Choice">
          <xsd:enumeration value="Automatisch goedkeuren ISP"/>
          <xsd:enumeration value="Internationale trajecten"/>
          <xsd:enumeration value="Interuniversitairen"/>
          <xsd:enumeration value="Verkorte trajecten"/>
          <xsd:enumeration value="Vrijstelling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ademiejaar xmlns="64eff43f-0d67-4669-90ca-275963c76387">2026-2027</Academiejaar>
    <Categorie xmlns="64eff43f-0d67-4669-90ca-275963c76387">Vrijstellingen</Categori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DE07C9-5C9D-448B-AFCB-2660001CD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ff43f-0d67-4669-90ca-275963c76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307493-747D-4D29-947A-117E0FC1FAEC}">
  <ds:schemaRefs>
    <ds:schemaRef ds:uri="http://schemas.microsoft.com/office/2006/metadata/properties"/>
    <ds:schemaRef ds:uri="http://schemas.microsoft.com/office/infopath/2007/PartnerControls"/>
    <ds:schemaRef ds:uri="64eff43f-0d67-4669-90ca-275963c76387"/>
  </ds:schemaRefs>
</ds:datastoreItem>
</file>

<file path=customXml/itemProps3.xml><?xml version="1.0" encoding="utf-8"?>
<ds:datastoreItem xmlns:ds="http://schemas.openxmlformats.org/officeDocument/2006/customXml" ds:itemID="{6B266180-4566-410F-A1BB-71DDB42E2D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C1CE9A-95EB-4C18-A197-7BD2FD4567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AOF.TPL.Klein Document.1.1</Template>
  <TotalTime>22</TotalTime>
  <Pages>7</Pages>
  <Words>1162</Words>
  <Characters>6395</Characters>
  <Application>Microsoft Office Word</Application>
  <DocSecurity>0</DocSecurity>
  <Lines>53</Lines>
  <Paragraphs>15</Paragraphs>
  <ScaleCrop>false</ScaleCrop>
  <Company>PXL</Company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Leidraad voor het aanvragen van individuele vrijstellingen (EVK) - SRW</dc:title>
  <dc:subject>&lt;Volledige naam OPO&gt;</dc:subject>
  <dc:creator>Emma Cams</dc:creator>
  <cp:keywords/>
  <dc:description/>
  <cp:lastModifiedBy>Lore Dereymaeker</cp:lastModifiedBy>
  <cp:revision>22</cp:revision>
  <cp:lastPrinted>2024-07-05T07:49:00Z</cp:lastPrinted>
  <dcterms:created xsi:type="dcterms:W3CDTF">2026-09-01T08:10:00Z</dcterms:created>
  <dcterms:modified xsi:type="dcterms:W3CDTF">2026-09-14T08:21:00Z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5379a6-efcb-4855-97e0-03c6be785496_Enabled">
    <vt:lpwstr>True</vt:lpwstr>
  </property>
  <property fmtid="{D5CDD505-2E9C-101B-9397-08002B2CF9AE}" pid="3" name="MSIP_Label_f95379a6-efcb-4855-97e0-03c6be785496_SiteId">
    <vt:lpwstr>0bff66c5-45db-46ed-8b81-87959e069b90</vt:lpwstr>
  </property>
  <property fmtid="{D5CDD505-2E9C-101B-9397-08002B2CF9AE}" pid="4" name="MSIP_Label_f95379a6-efcb-4855-97e0-03c6be785496_Owner">
    <vt:lpwstr>20006974@pxl.be</vt:lpwstr>
  </property>
  <property fmtid="{D5CDD505-2E9C-101B-9397-08002B2CF9AE}" pid="5" name="MSIP_Label_f95379a6-efcb-4855-97e0-03c6be785496_SetDate">
    <vt:lpwstr>2020-02-22T16:52:05.7922394Z</vt:lpwstr>
  </property>
  <property fmtid="{D5CDD505-2E9C-101B-9397-08002B2CF9AE}" pid="6" name="MSIP_Label_f95379a6-efcb-4855-97e0-03c6be785496_Name">
    <vt:lpwstr>Publiek</vt:lpwstr>
  </property>
  <property fmtid="{D5CDD505-2E9C-101B-9397-08002B2CF9AE}" pid="7" name="MSIP_Label_f95379a6-efcb-4855-97e0-03c6be785496_Application">
    <vt:lpwstr>Microsoft Azure Information Protection</vt:lpwstr>
  </property>
  <property fmtid="{D5CDD505-2E9C-101B-9397-08002B2CF9AE}" pid="8" name="MSIP_Label_f95379a6-efcb-4855-97e0-03c6be785496_ActionId">
    <vt:lpwstr>ca07dd9a-4634-477b-bf68-01c32f9297fc</vt:lpwstr>
  </property>
  <property fmtid="{D5CDD505-2E9C-101B-9397-08002B2CF9AE}" pid="9" name="MSIP_Label_f95379a6-efcb-4855-97e0-03c6be785496_Extended_MSFT_Method">
    <vt:lpwstr>Automatic</vt:lpwstr>
  </property>
  <property fmtid="{D5CDD505-2E9C-101B-9397-08002B2CF9AE}" pid="10" name="Sensitivity">
    <vt:lpwstr>Publiek</vt:lpwstr>
  </property>
  <property fmtid="{D5CDD505-2E9C-101B-9397-08002B2CF9AE}" pid="11" name="ContentTypeId">
    <vt:lpwstr>0x010100D97213FB35EC9A42AFA27E50843BFDD6</vt:lpwstr>
  </property>
  <property fmtid="{D5CDD505-2E9C-101B-9397-08002B2CF9AE}" pid="12" name="Order">
    <vt:r8>13000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